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46380225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9351B">
            <w:pPr>
              <w:widowControl w:val="0"/>
              <w:spacing w:after="120"/>
              <w:ind w:firstLine="34"/>
            </w:pPr>
            <w:r>
              <w:t>18.11.2013</w:t>
            </w:r>
            <w:bookmarkStart w:id="0" w:name="_GoBack"/>
            <w:bookmarkEnd w:id="0"/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873C9">
            <w:pPr>
              <w:ind w:hanging="107"/>
            </w:pPr>
            <w:r>
              <w:t>224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F920DB">
            <w:pPr>
              <w:jc w:val="both"/>
            </w:pPr>
            <w:r w:rsidRPr="00394D26">
              <w:t xml:space="preserve">О законодательной инициативе </w:t>
            </w:r>
            <w:r w:rsidR="00F920DB" w:rsidRPr="00F920DB">
              <w:t xml:space="preserve">Архангельского областного Собрания депутатов </w:t>
            </w:r>
            <w:r w:rsidRPr="00394D26">
              <w:t xml:space="preserve">по внесению </w:t>
            </w:r>
            <w:r w:rsidR="00F920DB">
              <w:t xml:space="preserve">                                  </w:t>
            </w:r>
            <w:r w:rsidRPr="00394D26">
              <w:t>в Государственную Думу Федерального Собрания Российской</w:t>
            </w:r>
            <w:r w:rsidR="00680ED4">
              <w:t xml:space="preserve"> </w:t>
            </w:r>
            <w:r w:rsidRPr="00394D26">
              <w:t>Федерации проекта федерального закона</w:t>
            </w:r>
            <w:r w:rsidR="00B306E0">
              <w:t xml:space="preserve"> </w:t>
            </w:r>
            <w:r w:rsidR="00B306E0" w:rsidRPr="00B306E0">
              <w:t>"О внесении изменений</w:t>
            </w:r>
            <w:r w:rsidR="00F920DB">
              <w:t xml:space="preserve">                     в</w:t>
            </w:r>
            <w:r w:rsidR="00B306E0" w:rsidRPr="00B306E0">
              <w:t xml:space="preserve"> </w:t>
            </w:r>
            <w:r w:rsidR="00F920DB">
              <w:t>Лесной кодекс Российской Федерации</w:t>
            </w:r>
            <w:r w:rsidR="00B306E0" w:rsidRPr="00B306E0">
              <w:t>"</w:t>
            </w:r>
            <w:r w:rsidRPr="00394D26">
              <w:t xml:space="preserve"> 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F920DB" w:rsidRPr="00F920DB">
        <w:t xml:space="preserve">Архангельского областного Собрания депутатов </w:t>
      </w:r>
      <w:r w:rsidR="0073130C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B306E0" w:rsidRPr="00B306E0">
        <w:t xml:space="preserve">"О внесении изменений </w:t>
      </w:r>
      <w:r w:rsidR="00F920DB">
        <w:t>в Лесной кодекс Российской Федерации</w:t>
      </w:r>
      <w:r w:rsidR="00B306E0" w:rsidRPr="00B306E0">
        <w:t>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 w:rsidP="00001D00">
      <w:pPr>
        <w:ind w:firstLine="709"/>
      </w:pPr>
    </w:p>
    <w:p w:rsidR="00CD4034" w:rsidRPr="002F02CB" w:rsidRDefault="00CD4034" w:rsidP="00001D00">
      <w:pPr>
        <w:ind w:firstLine="709"/>
        <w:jc w:val="both"/>
      </w:pPr>
      <w:r>
        <w:t xml:space="preserve">1.Рассмотреть проект постановления </w:t>
      </w:r>
      <w:r w:rsidR="00C714E3">
        <w:t xml:space="preserve">Законодательного Собрания Приморского края </w:t>
      </w:r>
      <w:r>
        <w:t xml:space="preserve">"О законодательной инициативе </w:t>
      </w:r>
      <w:r w:rsidR="00F920DB" w:rsidRPr="00F920DB">
        <w:t xml:space="preserve">Архангельского областного Собрания депутатов </w:t>
      </w:r>
      <w:r w:rsidR="00680ED4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B306E0" w:rsidRPr="00B306E0">
        <w:t xml:space="preserve">"О внесении изменений в </w:t>
      </w:r>
      <w:r w:rsidR="00F920DB">
        <w:t>Лесной кодекс Российской Федерации</w:t>
      </w:r>
      <w:r w:rsidR="00680ED4" w:rsidRPr="00394D26">
        <w:t>"</w:t>
      </w:r>
      <w:r w:rsidR="00680ED4">
        <w:t xml:space="preserve"> </w:t>
      </w:r>
      <w:r w:rsidR="00F920DB">
        <w:t xml:space="preserve">              </w:t>
      </w:r>
      <w:r>
        <w:t xml:space="preserve">на очередном заседании Законодательного Собрания в </w:t>
      </w:r>
      <w:r w:rsidR="00E1313F">
        <w:t>декабре</w:t>
      </w:r>
      <w:r>
        <w:t xml:space="preserve"> 201</w:t>
      </w:r>
      <w:r w:rsidR="00B306E0">
        <w:t>3</w:t>
      </w:r>
      <w:r>
        <w:t xml:space="preserve"> года.</w:t>
      </w:r>
    </w:p>
    <w:p w:rsidR="00CD4034" w:rsidRDefault="00CD4034" w:rsidP="00001D00">
      <w:pPr>
        <w:ind w:firstLine="709"/>
        <w:jc w:val="both"/>
      </w:pPr>
      <w:r>
        <w:t xml:space="preserve"> </w:t>
      </w:r>
    </w:p>
    <w:p w:rsidR="00E54EAC" w:rsidRDefault="00CD4034" w:rsidP="00001D00">
      <w:pPr>
        <w:ind w:firstLine="709"/>
        <w:jc w:val="both"/>
      </w:pPr>
      <w:r>
        <w:t xml:space="preserve">2.Рекомендовать Законодательному Собранию поддержать законодательную инициативу </w:t>
      </w:r>
      <w:r w:rsidR="00F920DB" w:rsidRPr="00F920DB">
        <w:t xml:space="preserve">Архангельского областного Собрания депутатов </w:t>
      </w:r>
      <w:r w:rsidR="00680ED4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B306E0" w:rsidRPr="00B306E0">
        <w:t xml:space="preserve">"О внесении изменений в </w:t>
      </w:r>
      <w:r w:rsidR="00F920DB">
        <w:t>Лесной кодекс Российской Федерации</w:t>
      </w:r>
      <w:r w:rsidR="00B306E0" w:rsidRPr="00B306E0">
        <w:t>"</w:t>
      </w:r>
      <w:r w:rsidR="00680ED4">
        <w:t xml:space="preserve">. </w:t>
      </w:r>
    </w:p>
    <w:p w:rsidR="00680ED4" w:rsidRDefault="00680ED4" w:rsidP="00001D00">
      <w:pPr>
        <w:ind w:firstLine="709"/>
        <w:jc w:val="both"/>
      </w:pPr>
    </w:p>
    <w:p w:rsidR="002171D7" w:rsidRDefault="002171D7" w:rsidP="00001D00">
      <w:pPr>
        <w:ind w:firstLine="709"/>
        <w:jc w:val="both"/>
      </w:pPr>
      <w:r>
        <w:t xml:space="preserve">3.Поручить </w:t>
      </w:r>
      <w:r w:rsidR="00001D00">
        <w:t>К</w:t>
      </w:r>
      <w:r w:rsidR="00F920DB">
        <w:t>ваше</w:t>
      </w:r>
      <w:r w:rsidR="00001D00">
        <w:t xml:space="preserve"> </w:t>
      </w:r>
      <w:r w:rsidR="00F920DB">
        <w:t>Александру</w:t>
      </w:r>
      <w:r w:rsidR="00001D00">
        <w:t xml:space="preserve"> </w:t>
      </w:r>
      <w:r w:rsidR="00F920DB">
        <w:t>Леонидовичу</w:t>
      </w:r>
      <w:r w:rsidR="00001D00">
        <w:t xml:space="preserve">, </w:t>
      </w:r>
      <w:r w:rsidR="00B306E0">
        <w:t>заместителю председателя комитета</w:t>
      </w:r>
      <w:r>
        <w:t xml:space="preserve"> Законодательного Собрания</w:t>
      </w:r>
      <w:r w:rsidR="00B306E0">
        <w:t xml:space="preserve"> по продовольственной политике и природопользованию</w:t>
      </w:r>
      <w:r w:rsidR="00001D00">
        <w:t>,</w:t>
      </w:r>
      <w:r>
        <w:t xml:space="preserve"> </w:t>
      </w:r>
      <w:r w:rsidR="00001D00">
        <w:t>выступить</w:t>
      </w:r>
      <w:r>
        <w:t xml:space="preserve"> на заседании Законодательного Собрания</w:t>
      </w:r>
      <w:r w:rsidR="00001D00">
        <w:t xml:space="preserve"> с докладом по указанному вопросу</w:t>
      </w:r>
      <w:r>
        <w:t>.</w:t>
      </w:r>
    </w:p>
    <w:p w:rsidR="002171D7" w:rsidRDefault="002171D7" w:rsidP="00001D00">
      <w:pPr>
        <w:ind w:firstLine="709"/>
        <w:jc w:val="both"/>
      </w:pPr>
    </w:p>
    <w:p w:rsidR="002171D7" w:rsidRDefault="002171D7" w:rsidP="00001D00">
      <w:pPr>
        <w:ind w:firstLine="709"/>
        <w:jc w:val="both"/>
      </w:pPr>
      <w:r>
        <w:lastRenderedPageBreak/>
        <w:t xml:space="preserve">4.Определить время для рассмотрения указанного вопроса на заседании Законодательного Собрания - </w:t>
      </w:r>
      <w:r w:rsidRPr="00E338C4">
        <w:t>5</w:t>
      </w:r>
      <w:r>
        <w:t xml:space="preserve"> минут, в том числе для доклада -</w:t>
      </w:r>
      <w:r w:rsidRPr="00E338C4">
        <w:t xml:space="preserve">  </w:t>
      </w:r>
      <w:r>
        <w:t xml:space="preserve"> 3 минуты.</w:t>
      </w:r>
    </w:p>
    <w:p w:rsidR="00F920DB" w:rsidRDefault="00F920DB" w:rsidP="00001D00">
      <w:pPr>
        <w:ind w:firstLine="709"/>
        <w:jc w:val="both"/>
      </w:pPr>
    </w:p>
    <w:p w:rsidR="00CD4034" w:rsidRDefault="00CD4034" w:rsidP="00001D00">
      <w:pPr>
        <w:pStyle w:val="a5"/>
        <w:ind w:firstLine="709"/>
      </w:pPr>
    </w:p>
    <w:p w:rsidR="00CD4034" w:rsidRDefault="00CD4034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5FE" w:rsidRDefault="00BE05FE">
      <w:r>
        <w:separator/>
      </w:r>
    </w:p>
  </w:endnote>
  <w:endnote w:type="continuationSeparator" w:id="0">
    <w:p w:rsidR="00BE05FE" w:rsidRDefault="00BE0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5FE" w:rsidRDefault="00BE05FE">
      <w:r>
        <w:separator/>
      </w:r>
    </w:p>
  </w:footnote>
  <w:footnote w:type="continuationSeparator" w:id="0">
    <w:p w:rsidR="00BE05FE" w:rsidRDefault="00BE05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925C49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925C49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873C9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01D00"/>
    <w:rsid w:val="00024422"/>
    <w:rsid w:val="0003689F"/>
    <w:rsid w:val="0005183B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66096"/>
    <w:rsid w:val="0017227B"/>
    <w:rsid w:val="00190E72"/>
    <w:rsid w:val="001A6AC8"/>
    <w:rsid w:val="001C1504"/>
    <w:rsid w:val="001C4715"/>
    <w:rsid w:val="00201F7D"/>
    <w:rsid w:val="002171D7"/>
    <w:rsid w:val="0024173A"/>
    <w:rsid w:val="00274D89"/>
    <w:rsid w:val="00291EFE"/>
    <w:rsid w:val="002A04AA"/>
    <w:rsid w:val="002C7C8F"/>
    <w:rsid w:val="002D3793"/>
    <w:rsid w:val="002D66E8"/>
    <w:rsid w:val="002E46B4"/>
    <w:rsid w:val="002F02CB"/>
    <w:rsid w:val="0030603C"/>
    <w:rsid w:val="00320F2B"/>
    <w:rsid w:val="003656AB"/>
    <w:rsid w:val="003B54B8"/>
    <w:rsid w:val="003C4624"/>
    <w:rsid w:val="003E6834"/>
    <w:rsid w:val="0046121A"/>
    <w:rsid w:val="004873C9"/>
    <w:rsid w:val="004B30F2"/>
    <w:rsid w:val="004C102E"/>
    <w:rsid w:val="004E3D78"/>
    <w:rsid w:val="00500F87"/>
    <w:rsid w:val="00564CFC"/>
    <w:rsid w:val="00595F16"/>
    <w:rsid w:val="005B31CB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867BE"/>
    <w:rsid w:val="0079351B"/>
    <w:rsid w:val="00794BF3"/>
    <w:rsid w:val="007E1C72"/>
    <w:rsid w:val="007F0F0C"/>
    <w:rsid w:val="008322E5"/>
    <w:rsid w:val="00836F71"/>
    <w:rsid w:val="00837742"/>
    <w:rsid w:val="008B702C"/>
    <w:rsid w:val="008C6644"/>
    <w:rsid w:val="008D2893"/>
    <w:rsid w:val="008F2060"/>
    <w:rsid w:val="00900034"/>
    <w:rsid w:val="00907E35"/>
    <w:rsid w:val="00925C49"/>
    <w:rsid w:val="009263EC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8389E"/>
    <w:rsid w:val="00A97D37"/>
    <w:rsid w:val="00AB3A66"/>
    <w:rsid w:val="00B222E7"/>
    <w:rsid w:val="00B26B2F"/>
    <w:rsid w:val="00B306E0"/>
    <w:rsid w:val="00B50AFC"/>
    <w:rsid w:val="00B50E61"/>
    <w:rsid w:val="00B50FD1"/>
    <w:rsid w:val="00BB0F3D"/>
    <w:rsid w:val="00BE05FE"/>
    <w:rsid w:val="00C454F6"/>
    <w:rsid w:val="00C625C4"/>
    <w:rsid w:val="00C62908"/>
    <w:rsid w:val="00C67495"/>
    <w:rsid w:val="00C714E3"/>
    <w:rsid w:val="00CD4034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1313F"/>
    <w:rsid w:val="00E30D1A"/>
    <w:rsid w:val="00E54EAC"/>
    <w:rsid w:val="00EA1EB3"/>
    <w:rsid w:val="00EB2BD7"/>
    <w:rsid w:val="00EB3875"/>
    <w:rsid w:val="00EE3549"/>
    <w:rsid w:val="00F042F4"/>
    <w:rsid w:val="00F105A1"/>
    <w:rsid w:val="00F10DE4"/>
    <w:rsid w:val="00F13005"/>
    <w:rsid w:val="00F5158F"/>
    <w:rsid w:val="00F53416"/>
    <w:rsid w:val="00F649A5"/>
    <w:rsid w:val="00F86EB9"/>
    <w:rsid w:val="00F920DB"/>
    <w:rsid w:val="00FA23E1"/>
    <w:rsid w:val="00FB1587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A1CA1-9D79-4336-8305-B7309F729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</TotalTime>
  <Pages>2</Pages>
  <Words>194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3</cp:revision>
  <cp:lastPrinted>2013-11-11T22:39:00Z</cp:lastPrinted>
  <dcterms:created xsi:type="dcterms:W3CDTF">2013-11-15T00:20:00Z</dcterms:created>
  <dcterms:modified xsi:type="dcterms:W3CDTF">2013-11-19T04:30:00Z</dcterms:modified>
</cp:coreProperties>
</file>