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7B485E">
        <w:tc>
          <w:tcPr>
            <w:tcW w:w="3237" w:type="dxa"/>
          </w:tcPr>
          <w:p w:rsidR="007B485E" w:rsidRDefault="007B485E" w:rsidP="002358D3">
            <w:pPr>
              <w:pStyle w:val="1"/>
              <w:spacing w:before="120" w:line="240" w:lineRule="auto"/>
              <w:ind w:right="-1374"/>
              <w:rPr>
                <w:spacing w:val="94"/>
              </w:rPr>
            </w:pPr>
          </w:p>
        </w:tc>
        <w:tc>
          <w:tcPr>
            <w:tcW w:w="3237" w:type="dxa"/>
            <w:vAlign w:val="bottom"/>
          </w:tcPr>
          <w:p w:rsidR="007B485E" w:rsidRDefault="007B485E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831B32" w:rsidRPr="00831B3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 xml:space="preserve">Проект подготовлен комитетом </w:t>
            </w:r>
          </w:p>
          <w:p w:rsidR="00831B32" w:rsidRPr="00831B3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 xml:space="preserve">Законодательного Собрания </w:t>
            </w:r>
          </w:p>
          <w:p w:rsidR="00831B32" w:rsidRPr="00831B3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>по продовольственной политике</w:t>
            </w:r>
          </w:p>
          <w:p w:rsidR="00682DF2" w:rsidRDefault="00831B32" w:rsidP="00831B32">
            <w:pPr>
              <w:jc w:val="both"/>
              <w:rPr>
                <w:sz w:val="20"/>
              </w:rPr>
            </w:pPr>
            <w:r w:rsidRPr="00831B32">
              <w:rPr>
                <w:sz w:val="20"/>
              </w:rPr>
              <w:t>и природопользованию</w:t>
            </w:r>
          </w:p>
        </w:tc>
      </w:tr>
    </w:tbl>
    <w:p w:rsidR="007B485E" w:rsidRDefault="007B485E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7B485E" w:rsidRDefault="007B48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7B485E" w:rsidRDefault="007B48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pPr w:leftFromText="180" w:rightFromText="180" w:vertAnchor="text" w:tblpY="1"/>
        <w:tblOverlap w:val="never"/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2835"/>
        <w:gridCol w:w="1701"/>
      </w:tblGrid>
      <w:tr w:rsidR="007B485E" w:rsidTr="00DB2802">
        <w:trPr>
          <w:cantSplit/>
        </w:trPr>
        <w:tc>
          <w:tcPr>
            <w:tcW w:w="2977" w:type="dxa"/>
          </w:tcPr>
          <w:p w:rsidR="007B485E" w:rsidRDefault="007B485E" w:rsidP="00DB2802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111" w:type="dxa"/>
            <w:gridSpan w:val="2"/>
          </w:tcPr>
          <w:p w:rsidR="007B485E" w:rsidRDefault="007B485E" w:rsidP="00DB2802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7B485E" w:rsidRDefault="007B485E" w:rsidP="00E9268D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831BAE">
              <w:t xml:space="preserve"> </w:t>
            </w:r>
          </w:p>
        </w:tc>
      </w:tr>
      <w:tr w:rsidR="007B485E" w:rsidTr="00DB2802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7B485E" w:rsidRDefault="007B485E" w:rsidP="00DB2802">
            <w:pPr>
              <w:jc w:val="both"/>
              <w:rPr>
                <w:sz w:val="24"/>
              </w:rPr>
            </w:pPr>
          </w:p>
        </w:tc>
      </w:tr>
      <w:tr w:rsidR="007B485E" w:rsidRPr="00342CA6" w:rsidTr="00DB2802">
        <w:trPr>
          <w:gridAfter w:val="2"/>
          <w:wAfter w:w="4536" w:type="dxa"/>
        </w:trPr>
        <w:tc>
          <w:tcPr>
            <w:tcW w:w="4253" w:type="dxa"/>
            <w:gridSpan w:val="2"/>
          </w:tcPr>
          <w:p w:rsidR="00355D51" w:rsidRPr="00B533E3" w:rsidRDefault="00104232" w:rsidP="006C6FA7">
            <w:pPr>
              <w:ind w:right="-108"/>
              <w:jc w:val="both"/>
              <w:rPr>
                <w:szCs w:val="28"/>
              </w:rPr>
            </w:pPr>
            <w:r w:rsidRPr="00104232">
              <w:rPr>
                <w:szCs w:val="28"/>
              </w:rPr>
              <w:t xml:space="preserve">О законодательной инициативе </w:t>
            </w:r>
            <w:r w:rsidR="006C6FA7">
              <w:rPr>
                <w:szCs w:val="28"/>
              </w:rPr>
              <w:t>Архангельского</w:t>
            </w:r>
            <w:r w:rsidR="00D16906">
              <w:rPr>
                <w:szCs w:val="28"/>
              </w:rPr>
              <w:t xml:space="preserve"> </w:t>
            </w:r>
            <w:r w:rsidR="006C6FA7">
              <w:rPr>
                <w:szCs w:val="28"/>
              </w:rPr>
              <w:t>областного</w:t>
            </w:r>
            <w:r w:rsidR="00D16906">
              <w:rPr>
                <w:szCs w:val="28"/>
              </w:rPr>
              <w:t xml:space="preserve"> </w:t>
            </w:r>
            <w:r w:rsidR="006C6FA7">
              <w:rPr>
                <w:szCs w:val="28"/>
              </w:rPr>
              <w:t>Собрания депутатов</w:t>
            </w:r>
            <w:r w:rsidR="00D16906">
              <w:rPr>
                <w:szCs w:val="28"/>
              </w:rPr>
              <w:t xml:space="preserve"> </w:t>
            </w:r>
            <w:r w:rsidRPr="00104232">
              <w:rPr>
                <w:szCs w:val="28"/>
              </w:rPr>
              <w:t xml:space="preserve">по внесению в Государственную Думу Федерального Собрания Российской Федерации проекта федерального закона "О внесении изменений </w:t>
            </w:r>
            <w:r w:rsidR="00587058" w:rsidRPr="00394D26">
              <w:t xml:space="preserve">в </w:t>
            </w:r>
            <w:r w:rsidR="006C6FA7">
              <w:t>Лесной кодекс Российской Федерации</w:t>
            </w:r>
            <w:r w:rsidR="00E9268D">
              <w:t>"</w:t>
            </w:r>
          </w:p>
        </w:tc>
      </w:tr>
    </w:tbl>
    <w:p w:rsidR="00355D51" w:rsidRDefault="00DB2802" w:rsidP="00355D51">
      <w:pPr>
        <w:jc w:val="both"/>
      </w:pPr>
      <w:r>
        <w:br w:type="textWrapping" w:clear="all"/>
      </w:r>
      <w:r w:rsidR="00D16906">
        <w:t xml:space="preserve"> </w:t>
      </w:r>
    </w:p>
    <w:p w:rsidR="00C652C7" w:rsidRDefault="00C652C7" w:rsidP="00355D51">
      <w:pPr>
        <w:ind w:firstLine="720"/>
        <w:jc w:val="both"/>
      </w:pPr>
      <w:r>
        <w:t xml:space="preserve">Рассмотрев и обсудив </w:t>
      </w:r>
      <w:r w:rsidR="00E93291">
        <w:t>законодательную инициативу</w:t>
      </w:r>
      <w:r w:rsidR="00D16906">
        <w:t xml:space="preserve"> </w:t>
      </w:r>
      <w:r w:rsidR="006C6FA7" w:rsidRPr="006C6FA7">
        <w:t xml:space="preserve">Архангельского областного Собрания депутатов </w:t>
      </w:r>
      <w:r w:rsidR="00D16906" w:rsidRPr="00394D26">
        <w:t>по внесению в Государственную Думу Федерального Собрания Российской Федерации проекта федерального закона</w:t>
      </w:r>
      <w:r w:rsidR="00E9268D">
        <w:t xml:space="preserve"> "</w:t>
      </w:r>
      <w:r w:rsidR="00E9268D" w:rsidRPr="00E9268D">
        <w:t xml:space="preserve">О внесении изменений в </w:t>
      </w:r>
      <w:r w:rsidR="006C6FA7">
        <w:t>Лесной кодекс Российской Федерации</w:t>
      </w:r>
      <w:r w:rsidR="00E9268D" w:rsidRPr="00E9268D">
        <w:t>"</w:t>
      </w:r>
      <w:r w:rsidR="0054594A">
        <w:t>,</w:t>
      </w:r>
      <w:r w:rsidR="00731307">
        <w:rPr>
          <w:szCs w:val="28"/>
        </w:rPr>
        <w:t xml:space="preserve"> Законодательное Собрание Приморского края</w:t>
      </w:r>
      <w:r>
        <w:t xml:space="preserve"> </w:t>
      </w:r>
    </w:p>
    <w:p w:rsidR="00C652C7" w:rsidRDefault="00C652C7" w:rsidP="00C652C7">
      <w:pPr>
        <w:ind w:firstLine="720"/>
        <w:jc w:val="both"/>
      </w:pPr>
    </w:p>
    <w:p w:rsidR="00C652C7" w:rsidRDefault="00411326" w:rsidP="00411326">
      <w:pPr>
        <w:jc w:val="both"/>
      </w:pPr>
      <w:r>
        <w:t>ПОСТАНОВЛЯЕТ:</w:t>
      </w:r>
    </w:p>
    <w:p w:rsidR="00C652C7" w:rsidRDefault="00C652C7" w:rsidP="00C652C7">
      <w:pPr>
        <w:ind w:firstLine="720"/>
        <w:jc w:val="both"/>
      </w:pPr>
    </w:p>
    <w:p w:rsidR="00E1386E" w:rsidRDefault="00C652C7" w:rsidP="00104232">
      <w:pPr>
        <w:ind w:firstLine="709"/>
        <w:jc w:val="both"/>
      </w:pPr>
      <w:r>
        <w:t>1.</w:t>
      </w:r>
      <w:r w:rsidRPr="00B533E3">
        <w:rPr>
          <w:szCs w:val="28"/>
        </w:rPr>
        <w:t xml:space="preserve">Поддержать </w:t>
      </w:r>
      <w:r w:rsidR="002F58C3">
        <w:t>законодательную</w:t>
      </w:r>
      <w:r w:rsidR="00972F4B">
        <w:t xml:space="preserve"> инициативу</w:t>
      </w:r>
      <w:r w:rsidR="002F58C3">
        <w:t xml:space="preserve"> </w:t>
      </w:r>
      <w:r w:rsidR="006C6FA7" w:rsidRPr="006C6FA7">
        <w:t xml:space="preserve">Архангельского областного Собрания депутатов </w:t>
      </w:r>
      <w:r w:rsidR="00D16906" w:rsidRPr="00394D26">
        <w:t xml:space="preserve">по внесению в Государственную Думу Федерального Собрания Российской Федерации проекта федерального закона </w:t>
      </w:r>
      <w:r w:rsidR="00E9268D" w:rsidRPr="00E9268D">
        <w:t xml:space="preserve">"О внесении изменений в </w:t>
      </w:r>
      <w:r w:rsidR="006C6FA7">
        <w:t>Лесной кодекс Российской Федерации</w:t>
      </w:r>
      <w:r w:rsidR="00D16906" w:rsidRPr="00394D26">
        <w:t>"</w:t>
      </w:r>
      <w:r w:rsidR="00104232">
        <w:rPr>
          <w:szCs w:val="28"/>
        </w:rPr>
        <w:t>.</w:t>
      </w:r>
      <w:r w:rsidR="00E1386E">
        <w:t xml:space="preserve"> </w:t>
      </w:r>
    </w:p>
    <w:p w:rsidR="007B2A6D" w:rsidRDefault="007B2A6D" w:rsidP="00C652C7">
      <w:pPr>
        <w:ind w:firstLine="720"/>
        <w:jc w:val="both"/>
      </w:pPr>
    </w:p>
    <w:p w:rsidR="002F5BF8" w:rsidRDefault="00C652C7" w:rsidP="00C652C7">
      <w:pPr>
        <w:ind w:firstLine="720"/>
        <w:jc w:val="both"/>
      </w:pPr>
      <w:r>
        <w:t xml:space="preserve">2.Направить настоящее постановление в </w:t>
      </w:r>
      <w:r w:rsidR="00731307">
        <w:rPr>
          <w:szCs w:val="28"/>
        </w:rPr>
        <w:t xml:space="preserve">Государственную Думу </w:t>
      </w:r>
      <w:r w:rsidR="000A1B34">
        <w:rPr>
          <w:szCs w:val="28"/>
        </w:rPr>
        <w:t xml:space="preserve">Федерального Собрания </w:t>
      </w:r>
      <w:r w:rsidR="00731307">
        <w:rPr>
          <w:szCs w:val="28"/>
        </w:rPr>
        <w:t>Российской Федерации</w:t>
      </w:r>
      <w:r w:rsidR="0054594A">
        <w:rPr>
          <w:szCs w:val="28"/>
        </w:rPr>
        <w:t xml:space="preserve"> и</w:t>
      </w:r>
      <w:r w:rsidR="006C6FA7" w:rsidRPr="006C6FA7">
        <w:t xml:space="preserve"> </w:t>
      </w:r>
      <w:r w:rsidR="006C6FA7" w:rsidRPr="006C6FA7">
        <w:rPr>
          <w:szCs w:val="28"/>
        </w:rPr>
        <w:t>Архангельско</w:t>
      </w:r>
      <w:r w:rsidR="00972F4B">
        <w:rPr>
          <w:szCs w:val="28"/>
        </w:rPr>
        <w:t>е</w:t>
      </w:r>
      <w:r w:rsidR="006C6FA7" w:rsidRPr="006C6FA7">
        <w:rPr>
          <w:szCs w:val="28"/>
        </w:rPr>
        <w:t xml:space="preserve"> областно</w:t>
      </w:r>
      <w:r w:rsidR="00972F4B">
        <w:rPr>
          <w:szCs w:val="28"/>
        </w:rPr>
        <w:t>е</w:t>
      </w:r>
      <w:r w:rsidR="006C6FA7" w:rsidRPr="006C6FA7">
        <w:rPr>
          <w:szCs w:val="28"/>
        </w:rPr>
        <w:t xml:space="preserve"> Собрани</w:t>
      </w:r>
      <w:r w:rsidR="00972F4B">
        <w:rPr>
          <w:szCs w:val="28"/>
        </w:rPr>
        <w:t>е</w:t>
      </w:r>
      <w:bookmarkStart w:id="0" w:name="_GoBack"/>
      <w:bookmarkEnd w:id="0"/>
      <w:r w:rsidR="006C6FA7" w:rsidRPr="006C6FA7">
        <w:rPr>
          <w:szCs w:val="28"/>
        </w:rPr>
        <w:t xml:space="preserve"> депутатов</w:t>
      </w:r>
      <w:r w:rsidR="00E1288D">
        <w:t>.</w:t>
      </w:r>
    </w:p>
    <w:p w:rsidR="002F58C3" w:rsidRDefault="002F58C3" w:rsidP="00C652C7">
      <w:pPr>
        <w:ind w:firstLine="720"/>
        <w:jc w:val="both"/>
      </w:pPr>
    </w:p>
    <w:p w:rsidR="00C652C7" w:rsidRDefault="00C652C7" w:rsidP="00C652C7">
      <w:pPr>
        <w:ind w:firstLine="720"/>
        <w:jc w:val="both"/>
      </w:pPr>
      <w:r>
        <w:t>3.Настоящее постановление вступает в силу со дня его принятия.</w:t>
      </w:r>
    </w:p>
    <w:p w:rsidR="00C652C7" w:rsidRDefault="00C652C7" w:rsidP="00C652C7">
      <w:pPr>
        <w:jc w:val="both"/>
      </w:pPr>
    </w:p>
    <w:p w:rsidR="004900B5" w:rsidRDefault="004900B5" w:rsidP="00C652C7">
      <w:pPr>
        <w:jc w:val="both"/>
      </w:pPr>
    </w:p>
    <w:p w:rsidR="00975918" w:rsidRDefault="00975918" w:rsidP="00C652C7">
      <w:pPr>
        <w:jc w:val="both"/>
      </w:pPr>
    </w:p>
    <w:p w:rsidR="00C652C7" w:rsidRDefault="00C652C7" w:rsidP="00C652C7">
      <w:pPr>
        <w:jc w:val="both"/>
      </w:pPr>
      <w:r>
        <w:t>Председатель</w:t>
      </w:r>
    </w:p>
    <w:p w:rsidR="00C652C7" w:rsidRDefault="00C652C7" w:rsidP="00C652C7">
      <w:pPr>
        <w:jc w:val="both"/>
      </w:pPr>
      <w:r>
        <w:t xml:space="preserve">Законодательного Собрания                                                          </w:t>
      </w:r>
      <w:r w:rsidR="00104232">
        <w:t>В</w:t>
      </w:r>
      <w:r>
        <w:t>.</w:t>
      </w:r>
      <w:r w:rsidR="00104232">
        <w:t>В</w:t>
      </w:r>
      <w:r>
        <w:t>.</w:t>
      </w:r>
      <w:r w:rsidR="002475BA">
        <w:t xml:space="preserve"> </w:t>
      </w:r>
      <w:r w:rsidR="00104232">
        <w:t>Горчаков</w:t>
      </w:r>
    </w:p>
    <w:sectPr w:rsidR="00C652C7" w:rsidSect="004900B5">
      <w:headerReference w:type="even" r:id="rId7"/>
      <w:headerReference w:type="default" r:id="rId8"/>
      <w:pgSz w:w="11906" w:h="16838"/>
      <w:pgMar w:top="851" w:right="851" w:bottom="709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66984" w:rsidRDefault="00966984">
      <w:r>
        <w:separator/>
      </w:r>
    </w:p>
  </w:endnote>
  <w:endnote w:type="continuationSeparator" w:id="0">
    <w:p w:rsidR="00966984" w:rsidRDefault="009669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66984" w:rsidRDefault="00966984">
      <w:r>
        <w:separator/>
      </w:r>
    </w:p>
  </w:footnote>
  <w:footnote w:type="continuationSeparator" w:id="0">
    <w:p w:rsidR="00966984" w:rsidRDefault="0096698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B32728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6009" w:rsidRDefault="00B16009" w:rsidP="00B16009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6009" w:rsidRDefault="00B32728" w:rsidP="00011DD7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6009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DF1299">
      <w:rPr>
        <w:rStyle w:val="a6"/>
        <w:noProof/>
      </w:rPr>
      <w:t>2</w:t>
    </w:r>
    <w:r>
      <w:rPr>
        <w:rStyle w:val="a6"/>
      </w:rPr>
      <w:fldChar w:fldCharType="end"/>
    </w:r>
  </w:p>
  <w:p w:rsidR="002A18F8" w:rsidRDefault="002A18F8" w:rsidP="00B16009">
    <w:pPr>
      <w:pStyle w:val="a3"/>
      <w:ind w:right="360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62267"/>
    <w:rsid w:val="00011CC2"/>
    <w:rsid w:val="00011DD7"/>
    <w:rsid w:val="0004614D"/>
    <w:rsid w:val="00055506"/>
    <w:rsid w:val="000A1B34"/>
    <w:rsid w:val="000C54BB"/>
    <w:rsid w:val="000E7DC7"/>
    <w:rsid w:val="00104232"/>
    <w:rsid w:val="00161BFD"/>
    <w:rsid w:val="00220109"/>
    <w:rsid w:val="002358D3"/>
    <w:rsid w:val="002475BA"/>
    <w:rsid w:val="00273F19"/>
    <w:rsid w:val="002A18F8"/>
    <w:rsid w:val="002F58C3"/>
    <w:rsid w:val="002F5BF8"/>
    <w:rsid w:val="00342CA6"/>
    <w:rsid w:val="0035006C"/>
    <w:rsid w:val="00355D51"/>
    <w:rsid w:val="0037113E"/>
    <w:rsid w:val="00375F89"/>
    <w:rsid w:val="003A1175"/>
    <w:rsid w:val="003A5456"/>
    <w:rsid w:val="003F750E"/>
    <w:rsid w:val="00411326"/>
    <w:rsid w:val="0044316D"/>
    <w:rsid w:val="00444025"/>
    <w:rsid w:val="00462267"/>
    <w:rsid w:val="004900B5"/>
    <w:rsid w:val="004F70D8"/>
    <w:rsid w:val="004F7ECD"/>
    <w:rsid w:val="005046FB"/>
    <w:rsid w:val="0054594A"/>
    <w:rsid w:val="00587058"/>
    <w:rsid w:val="005E06D9"/>
    <w:rsid w:val="005E4E1F"/>
    <w:rsid w:val="00682DF2"/>
    <w:rsid w:val="006A65A3"/>
    <w:rsid w:val="006B7CE4"/>
    <w:rsid w:val="006C6FA7"/>
    <w:rsid w:val="006D65B1"/>
    <w:rsid w:val="006E10A1"/>
    <w:rsid w:val="006F6270"/>
    <w:rsid w:val="00731307"/>
    <w:rsid w:val="00737624"/>
    <w:rsid w:val="00740FC0"/>
    <w:rsid w:val="007650B9"/>
    <w:rsid w:val="00772AD8"/>
    <w:rsid w:val="00774182"/>
    <w:rsid w:val="007B2A6D"/>
    <w:rsid w:val="007B485E"/>
    <w:rsid w:val="00831B32"/>
    <w:rsid w:val="00831BAE"/>
    <w:rsid w:val="008B632D"/>
    <w:rsid w:val="008C6C03"/>
    <w:rsid w:val="00910B77"/>
    <w:rsid w:val="00937532"/>
    <w:rsid w:val="00941D07"/>
    <w:rsid w:val="00956A16"/>
    <w:rsid w:val="00966984"/>
    <w:rsid w:val="00972F4B"/>
    <w:rsid w:val="009757C6"/>
    <w:rsid w:val="00975918"/>
    <w:rsid w:val="009A7E3D"/>
    <w:rsid w:val="009D4CFF"/>
    <w:rsid w:val="00A51954"/>
    <w:rsid w:val="00A74861"/>
    <w:rsid w:val="00A74BE2"/>
    <w:rsid w:val="00A968EE"/>
    <w:rsid w:val="00AA77AF"/>
    <w:rsid w:val="00B16009"/>
    <w:rsid w:val="00B32728"/>
    <w:rsid w:val="00B533E3"/>
    <w:rsid w:val="00B61D62"/>
    <w:rsid w:val="00BE4898"/>
    <w:rsid w:val="00C17812"/>
    <w:rsid w:val="00C201C6"/>
    <w:rsid w:val="00C652C7"/>
    <w:rsid w:val="00C916A1"/>
    <w:rsid w:val="00D0572F"/>
    <w:rsid w:val="00D13403"/>
    <w:rsid w:val="00D16906"/>
    <w:rsid w:val="00D2555E"/>
    <w:rsid w:val="00D27A8C"/>
    <w:rsid w:val="00D309AF"/>
    <w:rsid w:val="00D7776B"/>
    <w:rsid w:val="00D967D2"/>
    <w:rsid w:val="00DB2802"/>
    <w:rsid w:val="00DB7502"/>
    <w:rsid w:val="00DF1299"/>
    <w:rsid w:val="00E1288D"/>
    <w:rsid w:val="00E1386E"/>
    <w:rsid w:val="00E81447"/>
    <w:rsid w:val="00E851DF"/>
    <w:rsid w:val="00E9268D"/>
    <w:rsid w:val="00E93291"/>
    <w:rsid w:val="00E942BF"/>
    <w:rsid w:val="00EF7110"/>
    <w:rsid w:val="00F3655F"/>
    <w:rsid w:val="00F4190C"/>
    <w:rsid w:val="00F747AB"/>
    <w:rsid w:val="00FA06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74861"/>
    <w:rPr>
      <w:sz w:val="28"/>
    </w:rPr>
  </w:style>
  <w:style w:type="paragraph" w:styleId="1">
    <w:name w:val="heading 1"/>
    <w:basedOn w:val="a"/>
    <w:next w:val="a"/>
    <w:qFormat/>
    <w:rsid w:val="00A74861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A74861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A74861"/>
    <w:pPr>
      <w:widowControl w:val="0"/>
      <w:jc w:val="center"/>
    </w:pPr>
  </w:style>
  <w:style w:type="paragraph" w:styleId="a4">
    <w:name w:val="footer"/>
    <w:basedOn w:val="a"/>
    <w:rsid w:val="00A74861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37113E"/>
    <w:rPr>
      <w:rFonts w:ascii="Tahoma" w:hAnsi="Tahoma" w:cs="Tahoma"/>
      <w:sz w:val="16"/>
      <w:szCs w:val="16"/>
    </w:rPr>
  </w:style>
  <w:style w:type="character" w:styleId="a6">
    <w:name w:val="page number"/>
    <w:basedOn w:val="a0"/>
    <w:rsid w:val="00B160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060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13</TotalTime>
  <Pages>1</Pages>
  <Words>200</Words>
  <Characters>1145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1343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user</dc:creator>
  <cp:keywords/>
  <dc:description/>
  <cp:lastModifiedBy>Михайлова Елена Валентиновна</cp:lastModifiedBy>
  <cp:revision>6</cp:revision>
  <cp:lastPrinted>2012-06-14T06:02:00Z</cp:lastPrinted>
  <dcterms:created xsi:type="dcterms:W3CDTF">2012-11-21T05:13:00Z</dcterms:created>
  <dcterms:modified xsi:type="dcterms:W3CDTF">2013-11-15T00:18:00Z</dcterms:modified>
</cp:coreProperties>
</file>