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8" o:title=""/>
          </v:shape>
          <o:OLEObject Type="Embed" ProgID="Word.Picture.8" ShapeID="_x0000_i1025" DrawAspect="Content" ObjectID="_1446268481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D534D">
            <w:pPr>
              <w:widowControl w:val="0"/>
              <w:spacing w:after="120"/>
              <w:ind w:firstLine="34"/>
            </w:pPr>
            <w:r>
              <w:t>18.11.2013</w:t>
            </w:r>
            <w:bookmarkStart w:id="0" w:name="_GoBack"/>
            <w:bookmarkEnd w:id="0"/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D534D">
            <w:pPr>
              <w:ind w:hanging="107"/>
            </w:pPr>
            <w:r>
              <w:t>223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B306E0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Государственного Совета Удмуртской Республики</w:t>
            </w:r>
            <w:r w:rsidR="002D66E8">
              <w:t xml:space="preserve"> </w:t>
            </w:r>
            <w:r w:rsidRPr="00394D26">
              <w:t>по внесению 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>Федерации проекта федерального закона</w:t>
            </w:r>
            <w:r w:rsidR="00B306E0">
              <w:t xml:space="preserve"> </w:t>
            </w:r>
            <w:r w:rsidR="00B306E0" w:rsidRPr="00B306E0">
              <w:t>"О внесении изменений в Федеральный закон "О содействии развитию жилищного строительства"</w:t>
            </w:r>
            <w:r w:rsidRPr="00394D26">
              <w:t xml:space="preserve"> 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680ED4">
        <w:t xml:space="preserve">Государственного Совета Удмуртской Республики </w:t>
      </w:r>
      <w:r w:rsidR="0073130C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>"О внесении изменений в Федеральный закон "О содействии развитию жилищного строительства"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 w:rsidP="00001D00">
      <w:pPr>
        <w:ind w:firstLine="709"/>
      </w:pPr>
    </w:p>
    <w:p w:rsidR="00CD4034" w:rsidRPr="002F02CB" w:rsidRDefault="00CD4034" w:rsidP="00001D00">
      <w:pPr>
        <w:ind w:firstLine="709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>
        <w:t xml:space="preserve">"О законодательной инициативе </w:t>
      </w:r>
      <w:r w:rsidR="00680ED4">
        <w:t xml:space="preserve">Государственного Совета Удмуртской Республики </w:t>
      </w:r>
      <w:r w:rsidR="00680ED4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>"О внесении изменений в Федеральный закон "О содействии развитию жилищного строительства</w:t>
      </w:r>
      <w:r w:rsidR="00680ED4" w:rsidRPr="00394D26">
        <w:t>"</w:t>
      </w:r>
      <w:r w:rsidR="00680ED4">
        <w:t xml:space="preserve"> </w:t>
      </w:r>
      <w:r>
        <w:t xml:space="preserve">на очередном заседании Законодательного Собрания в </w:t>
      </w:r>
      <w:r w:rsidR="00E1313F">
        <w:t>декабре</w:t>
      </w:r>
      <w:r>
        <w:t xml:space="preserve"> 201</w:t>
      </w:r>
      <w:r w:rsidR="00B306E0">
        <w:t>3</w:t>
      </w:r>
      <w:r>
        <w:t xml:space="preserve"> года.</w:t>
      </w:r>
    </w:p>
    <w:p w:rsidR="00CD4034" w:rsidRDefault="00CD4034" w:rsidP="00001D00">
      <w:pPr>
        <w:ind w:firstLine="709"/>
        <w:jc w:val="both"/>
      </w:pPr>
      <w:r>
        <w:t xml:space="preserve"> </w:t>
      </w:r>
    </w:p>
    <w:p w:rsidR="00E54EAC" w:rsidRDefault="00CD4034" w:rsidP="00001D00">
      <w:pPr>
        <w:ind w:firstLine="709"/>
        <w:jc w:val="both"/>
      </w:pPr>
      <w:r>
        <w:t xml:space="preserve">2.Рекомендовать Законодательному Собранию поддержать законодательную инициативу </w:t>
      </w:r>
      <w:r w:rsidR="00680ED4">
        <w:t xml:space="preserve">Государственного Совета Удмуртской Республики </w:t>
      </w:r>
      <w:r w:rsidR="00680ED4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>"О внесении изменений в Федеральный закон "О содействии развитию жилищного строительства"</w:t>
      </w:r>
      <w:r w:rsidR="00680ED4">
        <w:t xml:space="preserve">. </w:t>
      </w:r>
    </w:p>
    <w:p w:rsidR="00680ED4" w:rsidRDefault="00680ED4" w:rsidP="00001D00">
      <w:pPr>
        <w:ind w:firstLine="709"/>
        <w:jc w:val="both"/>
      </w:pPr>
    </w:p>
    <w:p w:rsidR="002171D7" w:rsidRDefault="002171D7" w:rsidP="00001D00">
      <w:pPr>
        <w:ind w:firstLine="709"/>
        <w:jc w:val="both"/>
      </w:pPr>
      <w:r>
        <w:t xml:space="preserve">3.Поручить </w:t>
      </w:r>
      <w:r w:rsidR="00001D00">
        <w:t>Кушнырь Серге</w:t>
      </w:r>
      <w:r w:rsidR="00BB3D3E">
        <w:t>ю</w:t>
      </w:r>
      <w:r w:rsidR="00001D00">
        <w:t xml:space="preserve"> Михайловичу,  </w:t>
      </w:r>
      <w:r w:rsidR="00B306E0">
        <w:t>заместителю председателя комитета</w:t>
      </w:r>
      <w:r>
        <w:t xml:space="preserve"> Законодательного Собрания</w:t>
      </w:r>
      <w:r w:rsidR="00B306E0">
        <w:t xml:space="preserve"> по продовольственной политике и природопользованию</w:t>
      </w:r>
      <w:r w:rsidR="00001D00">
        <w:t>,</w:t>
      </w:r>
      <w:r>
        <w:t xml:space="preserve"> </w:t>
      </w:r>
      <w:r w:rsidR="00001D00">
        <w:t>выступить</w:t>
      </w:r>
      <w:r>
        <w:t xml:space="preserve"> на заседании Законодательного Собрания</w:t>
      </w:r>
      <w:r w:rsidR="00001D00">
        <w:t xml:space="preserve"> с докладом по указанному вопросу</w:t>
      </w:r>
      <w:r>
        <w:t>.</w:t>
      </w:r>
    </w:p>
    <w:p w:rsidR="002171D7" w:rsidRDefault="002171D7" w:rsidP="00001D00">
      <w:pPr>
        <w:ind w:firstLine="709"/>
        <w:jc w:val="both"/>
      </w:pPr>
    </w:p>
    <w:p w:rsidR="002171D7" w:rsidRDefault="002171D7" w:rsidP="00001D00">
      <w:pPr>
        <w:ind w:firstLine="709"/>
        <w:jc w:val="both"/>
      </w:pPr>
      <w:r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001D00">
      <w:pPr>
        <w:pStyle w:val="a5"/>
        <w:ind w:firstLine="709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09C" w:rsidRDefault="00B1209C">
      <w:r>
        <w:separator/>
      </w:r>
    </w:p>
  </w:endnote>
  <w:endnote w:type="continuationSeparator" w:id="0">
    <w:p w:rsidR="00B1209C" w:rsidRDefault="00B1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09C" w:rsidRDefault="00B1209C">
      <w:r>
        <w:separator/>
      </w:r>
    </w:p>
  </w:footnote>
  <w:footnote w:type="continuationSeparator" w:id="0">
    <w:p w:rsidR="00B1209C" w:rsidRDefault="00B12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117D97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117D97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D534D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01D00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4173A"/>
    <w:rsid w:val="00274D89"/>
    <w:rsid w:val="00291EFE"/>
    <w:rsid w:val="002A04AA"/>
    <w:rsid w:val="002C7C8F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6121A"/>
    <w:rsid w:val="004B30F2"/>
    <w:rsid w:val="004C102E"/>
    <w:rsid w:val="004E3D78"/>
    <w:rsid w:val="00500F87"/>
    <w:rsid w:val="00564CFC"/>
    <w:rsid w:val="00595F16"/>
    <w:rsid w:val="005B31CB"/>
    <w:rsid w:val="00644B73"/>
    <w:rsid w:val="00651DF6"/>
    <w:rsid w:val="006648AE"/>
    <w:rsid w:val="00667282"/>
    <w:rsid w:val="00680ED4"/>
    <w:rsid w:val="006A0FF4"/>
    <w:rsid w:val="006A5070"/>
    <w:rsid w:val="006D4B73"/>
    <w:rsid w:val="00726912"/>
    <w:rsid w:val="0073130C"/>
    <w:rsid w:val="00733319"/>
    <w:rsid w:val="007867BE"/>
    <w:rsid w:val="00794BF3"/>
    <w:rsid w:val="007E1C72"/>
    <w:rsid w:val="007F0F0C"/>
    <w:rsid w:val="008322E5"/>
    <w:rsid w:val="00836F71"/>
    <w:rsid w:val="00837742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D534D"/>
    <w:rsid w:val="009F78CD"/>
    <w:rsid w:val="00A05464"/>
    <w:rsid w:val="00A1056E"/>
    <w:rsid w:val="00A1748F"/>
    <w:rsid w:val="00A218C7"/>
    <w:rsid w:val="00A33F2F"/>
    <w:rsid w:val="00A8389E"/>
    <w:rsid w:val="00A97D37"/>
    <w:rsid w:val="00AB3A66"/>
    <w:rsid w:val="00B1209C"/>
    <w:rsid w:val="00B222E7"/>
    <w:rsid w:val="00B26B2F"/>
    <w:rsid w:val="00B306E0"/>
    <w:rsid w:val="00B50AFC"/>
    <w:rsid w:val="00B50E61"/>
    <w:rsid w:val="00B50FD1"/>
    <w:rsid w:val="00BB0F3D"/>
    <w:rsid w:val="00BB3D3E"/>
    <w:rsid w:val="00C454F6"/>
    <w:rsid w:val="00C625C4"/>
    <w:rsid w:val="00C62908"/>
    <w:rsid w:val="00C67495"/>
    <w:rsid w:val="00C714E3"/>
    <w:rsid w:val="00CD4034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1313F"/>
    <w:rsid w:val="00E30D1A"/>
    <w:rsid w:val="00E54EAC"/>
    <w:rsid w:val="00EA1EB3"/>
    <w:rsid w:val="00EB2BD7"/>
    <w:rsid w:val="00EB3875"/>
    <w:rsid w:val="00EE3549"/>
    <w:rsid w:val="00F042F4"/>
    <w:rsid w:val="00F105A1"/>
    <w:rsid w:val="00F10DE4"/>
    <w:rsid w:val="00F13005"/>
    <w:rsid w:val="00F5158F"/>
    <w:rsid w:val="00F53416"/>
    <w:rsid w:val="00F649A5"/>
    <w:rsid w:val="00F86EB9"/>
    <w:rsid w:val="00FA23E1"/>
    <w:rsid w:val="00FB1587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88B41-FD95-4B1B-A248-F9216C2C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23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Исакова</cp:lastModifiedBy>
  <cp:revision>9</cp:revision>
  <cp:lastPrinted>2013-11-14T04:02:00Z</cp:lastPrinted>
  <dcterms:created xsi:type="dcterms:W3CDTF">2012-11-07T07:02:00Z</dcterms:created>
  <dcterms:modified xsi:type="dcterms:W3CDTF">2013-11-17T21:28:00Z</dcterms:modified>
</cp:coreProperties>
</file>