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071BD" w:rsidRPr="00C9053C">
        <w:tc>
          <w:tcPr>
            <w:tcW w:w="9570" w:type="dxa"/>
          </w:tcPr>
          <w:p w:rsidR="00E071BD" w:rsidRPr="00C87799" w:rsidRDefault="00C530C9" w:rsidP="00886D24">
            <w:pPr>
              <w:pStyle w:val="1"/>
              <w:spacing w:line="240" w:lineRule="auto"/>
              <w:ind w:firstLine="720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390ED90" wp14:editId="49F68A39">
                      <wp:simplePos x="0" y="0"/>
                      <wp:positionH relativeFrom="page">
                        <wp:posOffset>3550920</wp:posOffset>
                      </wp:positionH>
                      <wp:positionV relativeFrom="page">
                        <wp:posOffset>33655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E5ECB" w:rsidRDefault="000E5ECB" w:rsidP="000E5E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0E5ECB" w:rsidRDefault="000E5ECB" w:rsidP="000E5E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E5ECB" w:rsidRDefault="000E5ECB" w:rsidP="000E5E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политике</w:t>
                                  </w:r>
                                </w:p>
                                <w:p w:rsidR="009E4F34" w:rsidRDefault="000E5ECB" w:rsidP="000E5E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79.6pt;margin-top:2.65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" stroked="f">
                      <v:textbox inset="0,0,0,0">
                        <w:txbxContent>
                          <w:p w:rsidR="000E5ECB" w:rsidRDefault="000E5ECB" w:rsidP="000E5E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0E5ECB" w:rsidRDefault="000E5ECB" w:rsidP="000E5E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E5ECB" w:rsidRDefault="000E5ECB" w:rsidP="000E5E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</w:t>
                            </w:r>
                          </w:p>
                          <w:p w:rsidR="009E4F34" w:rsidRDefault="000E5ECB" w:rsidP="000E5E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E071BD" w:rsidRPr="00C9053C" w:rsidRDefault="00E071BD" w:rsidP="00886D24">
            <w:pPr>
              <w:ind w:firstLine="720"/>
              <w:jc w:val="both"/>
              <w:rPr>
                <w:szCs w:val="28"/>
              </w:rPr>
            </w:pPr>
          </w:p>
          <w:p w:rsidR="00E071BD" w:rsidRPr="00C9053C" w:rsidRDefault="00E071BD" w:rsidP="00886D24">
            <w:pPr>
              <w:ind w:firstLine="720"/>
              <w:jc w:val="both"/>
              <w:rPr>
                <w:szCs w:val="28"/>
              </w:rPr>
            </w:pPr>
          </w:p>
        </w:tc>
      </w:tr>
      <w:tr w:rsidR="00E071BD" w:rsidRPr="00E9625C">
        <w:tc>
          <w:tcPr>
            <w:tcW w:w="9570" w:type="dxa"/>
          </w:tcPr>
          <w:p w:rsidR="00347EEA" w:rsidRDefault="00347EEA" w:rsidP="00347EEA">
            <w:pPr>
              <w:pStyle w:val="1"/>
              <w:spacing w:line="240" w:lineRule="auto"/>
              <w:ind w:firstLine="720"/>
              <w:jc w:val="center"/>
              <w:rPr>
                <w:spacing w:val="84"/>
                <w:sz w:val="32"/>
                <w:szCs w:val="32"/>
              </w:rPr>
            </w:pPr>
          </w:p>
          <w:p w:rsidR="00E071BD" w:rsidRPr="00E9625C" w:rsidRDefault="00E071BD" w:rsidP="00347EEA">
            <w:pPr>
              <w:pStyle w:val="1"/>
              <w:spacing w:line="240" w:lineRule="auto"/>
              <w:ind w:firstLine="720"/>
              <w:jc w:val="center"/>
              <w:rPr>
                <w:spacing w:val="84"/>
                <w:sz w:val="32"/>
                <w:szCs w:val="32"/>
              </w:rPr>
            </w:pPr>
            <w:r w:rsidRPr="00E9625C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A633D2" w:rsidRPr="00E9625C" w:rsidRDefault="00A633D2" w:rsidP="00347EEA">
      <w:pPr>
        <w:ind w:firstLine="720"/>
        <w:jc w:val="center"/>
        <w:rPr>
          <w:b/>
          <w:sz w:val="32"/>
          <w:szCs w:val="32"/>
        </w:rPr>
      </w:pPr>
    </w:p>
    <w:p w:rsidR="00347EEA" w:rsidRDefault="0075524E" w:rsidP="00347EEA">
      <w:pPr>
        <w:jc w:val="center"/>
        <w:rPr>
          <w:b/>
        </w:rPr>
      </w:pPr>
      <w:r>
        <w:rPr>
          <w:b/>
        </w:rPr>
        <w:t xml:space="preserve">О </w:t>
      </w:r>
      <w:r w:rsidR="00D259B0">
        <w:rPr>
          <w:b/>
        </w:rPr>
        <w:t xml:space="preserve">ПРИЗНАНИИ </w:t>
      </w:r>
      <w:proofErr w:type="gramStart"/>
      <w:r w:rsidR="00D259B0">
        <w:rPr>
          <w:b/>
        </w:rPr>
        <w:t>УТРАТИВШИМ</w:t>
      </w:r>
      <w:r w:rsidR="00E05FF1">
        <w:rPr>
          <w:b/>
        </w:rPr>
        <w:t>И</w:t>
      </w:r>
      <w:proofErr w:type="gramEnd"/>
      <w:r w:rsidR="00D259B0">
        <w:rPr>
          <w:b/>
        </w:rPr>
        <w:t xml:space="preserve"> СИЛУ</w:t>
      </w:r>
    </w:p>
    <w:p w:rsidR="00347EEA" w:rsidRDefault="00D259B0" w:rsidP="00347EEA">
      <w:pPr>
        <w:jc w:val="center"/>
        <w:rPr>
          <w:b/>
        </w:rPr>
      </w:pPr>
      <w:r>
        <w:rPr>
          <w:b/>
        </w:rPr>
        <w:t>ЗАКОН</w:t>
      </w:r>
      <w:r w:rsidR="00E05FF1">
        <w:rPr>
          <w:b/>
        </w:rPr>
        <w:t>ОДАТЕЛЬНЫХ АКТОВ</w:t>
      </w:r>
      <w:r>
        <w:rPr>
          <w:b/>
        </w:rPr>
        <w:t xml:space="preserve"> ПРИМОРСКОГО КРАЯ</w:t>
      </w:r>
    </w:p>
    <w:p w:rsidR="00DC6F84" w:rsidRPr="0075524E" w:rsidRDefault="00C530C9" w:rsidP="00347EEA">
      <w:pPr>
        <w:jc w:val="center"/>
        <w:rPr>
          <w:b/>
        </w:rPr>
      </w:pPr>
      <w:r w:rsidRPr="00C530C9">
        <w:rPr>
          <w:b/>
          <w:szCs w:val="28"/>
        </w:rPr>
        <w:t>О ПРЕДЕЛЬНЫХ МАКСИМАЛЬНЫХ</w:t>
      </w:r>
      <w:r w:rsidR="008C6703">
        <w:rPr>
          <w:b/>
          <w:szCs w:val="28"/>
        </w:rPr>
        <w:t xml:space="preserve"> </w:t>
      </w:r>
      <w:r w:rsidRPr="00C530C9">
        <w:rPr>
          <w:b/>
          <w:szCs w:val="28"/>
        </w:rPr>
        <w:t>ЦЕН</w:t>
      </w:r>
      <w:r w:rsidR="008C6703">
        <w:rPr>
          <w:b/>
          <w:szCs w:val="28"/>
        </w:rPr>
        <w:t>АХ</w:t>
      </w:r>
      <w:r w:rsidRPr="00C530C9">
        <w:rPr>
          <w:b/>
          <w:szCs w:val="28"/>
        </w:rPr>
        <w:t xml:space="preserve"> КАДАСТРОВЫХ РАБОТ В ПРИМОРСКОМ КРАЕ</w:t>
      </w:r>
    </w:p>
    <w:p w:rsidR="00DC6F84" w:rsidRPr="00C9053C" w:rsidRDefault="00DC6F84" w:rsidP="00886D24">
      <w:pPr>
        <w:ind w:firstLine="720"/>
        <w:jc w:val="both"/>
        <w:rPr>
          <w:b/>
        </w:rPr>
      </w:pPr>
    </w:p>
    <w:p w:rsidR="0075524E" w:rsidRDefault="00DC6F84" w:rsidP="00886D24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 w:rsidR="00906499">
        <w:rPr>
          <w:szCs w:val="28"/>
        </w:rPr>
        <w:t xml:space="preserve"> </w:t>
      </w:r>
    </w:p>
    <w:p w:rsidR="000E5ECB" w:rsidRPr="00941F19" w:rsidRDefault="000E5ECB" w:rsidP="00886D24">
      <w:pPr>
        <w:ind w:firstLine="720"/>
        <w:jc w:val="both"/>
        <w:rPr>
          <w:szCs w:val="28"/>
        </w:rPr>
      </w:pPr>
      <w:bookmarkStart w:id="0" w:name="_GoBack"/>
      <w:bookmarkEnd w:id="0"/>
    </w:p>
    <w:p w:rsidR="00AD5AD9" w:rsidRDefault="00AD5AD9" w:rsidP="00AD5AD9">
      <w:pPr>
        <w:pStyle w:val="a9"/>
        <w:spacing w:after="0"/>
        <w:ind w:firstLine="720"/>
      </w:pPr>
      <w:r w:rsidRPr="00413C83">
        <w:t>СТАТЬЯ 1.</w:t>
      </w:r>
    </w:p>
    <w:p w:rsidR="00E05FF1" w:rsidRDefault="00F508E3" w:rsidP="00F1080E">
      <w:pPr>
        <w:pStyle w:val="a9"/>
        <w:spacing w:after="0"/>
        <w:ind w:firstLine="720"/>
        <w:jc w:val="both"/>
      </w:pPr>
      <w:r>
        <w:t>Признать утратившим</w:t>
      </w:r>
      <w:r w:rsidR="00E05FF1">
        <w:t>и</w:t>
      </w:r>
      <w:r>
        <w:t xml:space="preserve"> силу</w:t>
      </w:r>
      <w:r w:rsidR="00E05FF1">
        <w:t>:</w:t>
      </w:r>
    </w:p>
    <w:p w:rsidR="00E05FF1" w:rsidRPr="008C6703" w:rsidRDefault="00E05FF1" w:rsidP="00F1080E">
      <w:pPr>
        <w:pStyle w:val="a9"/>
        <w:spacing w:after="0"/>
        <w:ind w:firstLine="720"/>
        <w:jc w:val="both"/>
        <w:rPr>
          <w:szCs w:val="28"/>
        </w:rPr>
      </w:pPr>
      <w:r w:rsidRPr="008C6703">
        <w:rPr>
          <w:szCs w:val="28"/>
        </w:rPr>
        <w:t>1)</w:t>
      </w:r>
      <w:r w:rsidR="00F508E3" w:rsidRPr="008C6703">
        <w:rPr>
          <w:szCs w:val="28"/>
        </w:rPr>
        <w:t xml:space="preserve">Закон Приморского края от </w:t>
      </w:r>
      <w:r w:rsidR="009D294E" w:rsidRPr="008C6703">
        <w:rPr>
          <w:szCs w:val="28"/>
        </w:rPr>
        <w:t>28 июня</w:t>
      </w:r>
      <w:r w:rsidR="00F508E3" w:rsidRPr="008C6703">
        <w:rPr>
          <w:szCs w:val="28"/>
        </w:rPr>
        <w:t xml:space="preserve"> 200</w:t>
      </w:r>
      <w:r w:rsidR="009D294E" w:rsidRPr="008C6703">
        <w:rPr>
          <w:szCs w:val="28"/>
        </w:rPr>
        <w:t>7</w:t>
      </w:r>
      <w:r w:rsidR="00F508E3" w:rsidRPr="008C6703">
        <w:rPr>
          <w:szCs w:val="28"/>
        </w:rPr>
        <w:t xml:space="preserve"> года № </w:t>
      </w:r>
      <w:r w:rsidR="009D294E" w:rsidRPr="008C6703">
        <w:rPr>
          <w:szCs w:val="28"/>
        </w:rPr>
        <w:t>101</w:t>
      </w:r>
      <w:r w:rsidR="00F508E3" w:rsidRPr="008C6703">
        <w:rPr>
          <w:szCs w:val="28"/>
        </w:rPr>
        <w:t xml:space="preserve">-КЗ </w:t>
      </w:r>
      <w:r w:rsidRPr="008C6703">
        <w:rPr>
          <w:szCs w:val="28"/>
        </w:rPr>
        <w:t xml:space="preserve">                  </w:t>
      </w:r>
      <w:r w:rsidR="008C6703" w:rsidRPr="008C6703">
        <w:rPr>
          <w:szCs w:val="28"/>
        </w:rPr>
        <w:t>"</w:t>
      </w:r>
      <w:r w:rsidR="008C6703" w:rsidRPr="008C6703">
        <w:rPr>
          <w:szCs w:val="28"/>
        </w:rPr>
        <w:t xml:space="preserve">О предельных максимальных ценах работ по проведению территориального землеустройства в Приморском крае" </w:t>
      </w:r>
      <w:r w:rsidR="00F04B30" w:rsidRPr="008C6703">
        <w:rPr>
          <w:szCs w:val="28"/>
        </w:rPr>
        <w:t>(Ведомости Законодательного Собрания Приморского края, 200</w:t>
      </w:r>
      <w:r w:rsidR="00CE3235" w:rsidRPr="008C6703">
        <w:rPr>
          <w:szCs w:val="28"/>
        </w:rPr>
        <w:t>7</w:t>
      </w:r>
      <w:r w:rsidR="00F04B30" w:rsidRPr="008C6703">
        <w:rPr>
          <w:szCs w:val="28"/>
        </w:rPr>
        <w:t xml:space="preserve">, № </w:t>
      </w:r>
      <w:r w:rsidR="00CE3235" w:rsidRPr="008C6703">
        <w:rPr>
          <w:szCs w:val="28"/>
        </w:rPr>
        <w:t>24</w:t>
      </w:r>
      <w:r w:rsidR="00F04B30" w:rsidRPr="008C6703">
        <w:rPr>
          <w:szCs w:val="28"/>
        </w:rPr>
        <w:t>,</w:t>
      </w:r>
      <w:r w:rsidRPr="008C6703">
        <w:rPr>
          <w:szCs w:val="28"/>
        </w:rPr>
        <w:t xml:space="preserve"> </w:t>
      </w:r>
      <w:r w:rsidR="00F04B30" w:rsidRPr="008C6703">
        <w:rPr>
          <w:szCs w:val="28"/>
        </w:rPr>
        <w:t>стр.</w:t>
      </w:r>
      <w:r w:rsidR="00C86861" w:rsidRPr="008C6703">
        <w:rPr>
          <w:szCs w:val="28"/>
        </w:rPr>
        <w:t xml:space="preserve"> </w:t>
      </w:r>
      <w:r w:rsidR="00CE3235" w:rsidRPr="008C6703">
        <w:rPr>
          <w:szCs w:val="28"/>
        </w:rPr>
        <w:t>14</w:t>
      </w:r>
      <w:r w:rsidRPr="008C6703">
        <w:rPr>
          <w:szCs w:val="28"/>
        </w:rPr>
        <w:t>);</w:t>
      </w:r>
    </w:p>
    <w:p w:rsidR="00F508E3" w:rsidRDefault="00E05FF1" w:rsidP="00F1080E">
      <w:pPr>
        <w:pStyle w:val="a9"/>
        <w:spacing w:after="0"/>
        <w:ind w:firstLine="720"/>
        <w:jc w:val="both"/>
      </w:pPr>
      <w:r>
        <w:t xml:space="preserve">2)Закон Приморского края от </w:t>
      </w:r>
      <w:r w:rsidR="00347EEA">
        <w:t>15 июня</w:t>
      </w:r>
      <w:r>
        <w:t xml:space="preserve"> 2010 года № 630-КЗ "О внесении изменений в Закон Приморского края "О предельных максимальных ценах работ по проведению территориального землеустройства в Приморском крае" (Ведомости Законодательного Собрания Приморского края, 2010,       </w:t>
      </w:r>
      <w:r w:rsidR="00CE3235">
        <w:t>№ 151, стр. 66</w:t>
      </w:r>
      <w:r>
        <w:t>).</w:t>
      </w:r>
    </w:p>
    <w:p w:rsidR="00F508E3" w:rsidRDefault="00F508E3" w:rsidP="00F1080E">
      <w:pPr>
        <w:pStyle w:val="a9"/>
        <w:spacing w:after="0"/>
        <w:ind w:firstLine="720"/>
        <w:jc w:val="both"/>
      </w:pPr>
    </w:p>
    <w:p w:rsidR="00AD5AD9" w:rsidRDefault="00AD5AD9" w:rsidP="00F1080E">
      <w:pPr>
        <w:pStyle w:val="a9"/>
        <w:spacing w:after="0"/>
        <w:ind w:firstLine="720"/>
        <w:jc w:val="both"/>
      </w:pPr>
      <w:r w:rsidRPr="00413C83">
        <w:t>СТАТЬЯ 2.</w:t>
      </w:r>
    </w:p>
    <w:p w:rsidR="00AD5AD9" w:rsidRPr="00413C83" w:rsidRDefault="00AD5AD9" w:rsidP="00F1080E">
      <w:pPr>
        <w:pStyle w:val="a9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F27C81" w:rsidRPr="00941F19" w:rsidRDefault="00F27C81" w:rsidP="00F27C81">
      <w:pPr>
        <w:shd w:val="clear" w:color="auto" w:fill="FFFFFF"/>
        <w:ind w:firstLine="720"/>
        <w:jc w:val="both"/>
        <w:rPr>
          <w:szCs w:val="28"/>
        </w:rPr>
      </w:pPr>
    </w:p>
    <w:p w:rsidR="00F27C81" w:rsidRPr="00941F19" w:rsidRDefault="00F27C81" w:rsidP="00F27C81">
      <w:pPr>
        <w:shd w:val="clear" w:color="auto" w:fill="FFFFFF"/>
        <w:ind w:firstLine="720"/>
        <w:jc w:val="both"/>
        <w:rPr>
          <w:szCs w:val="28"/>
        </w:rPr>
      </w:pPr>
    </w:p>
    <w:p w:rsidR="00F27C81" w:rsidRPr="00941F19" w:rsidRDefault="00F27C81" w:rsidP="00F27C81">
      <w:pPr>
        <w:shd w:val="clear" w:color="auto" w:fill="FFFFFF"/>
        <w:ind w:firstLine="720"/>
        <w:jc w:val="both"/>
        <w:rPr>
          <w:szCs w:val="28"/>
        </w:rPr>
      </w:pPr>
    </w:p>
    <w:p w:rsidR="005473C9" w:rsidRPr="00941F19" w:rsidRDefault="00671FCC" w:rsidP="00193B6D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A17359">
        <w:rPr>
          <w:szCs w:val="28"/>
        </w:rPr>
        <w:t xml:space="preserve">     </w:t>
      </w:r>
      <w:r w:rsidR="00DC01FD">
        <w:rPr>
          <w:szCs w:val="28"/>
        </w:rPr>
        <w:t xml:space="preserve"> </w:t>
      </w:r>
      <w:r>
        <w:rPr>
          <w:szCs w:val="28"/>
        </w:rPr>
        <w:t>В</w:t>
      </w:r>
      <w:r w:rsidR="00F27C81" w:rsidRPr="00941F19">
        <w:rPr>
          <w:szCs w:val="28"/>
        </w:rPr>
        <w:t>.</w:t>
      </w:r>
      <w:r>
        <w:rPr>
          <w:szCs w:val="28"/>
        </w:rPr>
        <w:t>В</w:t>
      </w:r>
      <w:r w:rsidR="00F27C81"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5473C9" w:rsidRPr="00941F19" w:rsidSect="00347EEA">
      <w:headerReference w:type="even" r:id="rId8"/>
      <w:headerReference w:type="default" r:id="rId9"/>
      <w:pgSz w:w="11906" w:h="16838"/>
      <w:pgMar w:top="851" w:right="851" w:bottom="68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F46" w:rsidRDefault="00E27F46">
      <w:r>
        <w:separator/>
      </w:r>
    </w:p>
  </w:endnote>
  <w:endnote w:type="continuationSeparator" w:id="0">
    <w:p w:rsidR="00E27F46" w:rsidRDefault="00E27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F46" w:rsidRDefault="00E27F46">
      <w:r>
        <w:separator/>
      </w:r>
    </w:p>
  </w:footnote>
  <w:footnote w:type="continuationSeparator" w:id="0">
    <w:p w:rsidR="00E27F46" w:rsidRDefault="00E27F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96D" w:rsidRDefault="00D9796D" w:rsidP="00E071B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796D" w:rsidRDefault="00D9796D" w:rsidP="00D9796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96D" w:rsidRDefault="00D9796D" w:rsidP="00E071B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5489">
      <w:rPr>
        <w:rStyle w:val="a5"/>
        <w:noProof/>
      </w:rPr>
      <w:t>2</w:t>
    </w:r>
    <w:r>
      <w:rPr>
        <w:rStyle w:val="a5"/>
      </w:rPr>
      <w:fldChar w:fldCharType="end"/>
    </w:r>
  </w:p>
  <w:p w:rsidR="00E071BD" w:rsidRDefault="00E071BD" w:rsidP="00D9796D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2A78"/>
    <w:multiLevelType w:val="hybridMultilevel"/>
    <w:tmpl w:val="B0C02152"/>
    <w:lvl w:ilvl="0" w:tplc="88CC8D7E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81545FF"/>
    <w:multiLevelType w:val="hybridMultilevel"/>
    <w:tmpl w:val="04B03656"/>
    <w:lvl w:ilvl="0" w:tplc="BF9EC422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553E37"/>
    <w:multiLevelType w:val="hybridMultilevel"/>
    <w:tmpl w:val="9FE6ABD8"/>
    <w:lvl w:ilvl="0" w:tplc="8A5C523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50E813F0"/>
    <w:multiLevelType w:val="singleLevel"/>
    <w:tmpl w:val="C7441D48"/>
    <w:lvl w:ilvl="0">
      <w:start w:val="1"/>
      <w:numFmt w:val="decimal"/>
      <w:lvlText w:val="%1. "/>
      <w:legacy w:legacy="1" w:legacySpace="0" w:legacyIndent="283"/>
      <w:lvlJc w:val="left"/>
      <w:pPr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</w:abstractNum>
  <w:abstractNum w:abstractNumId="4">
    <w:nsid w:val="66D0785F"/>
    <w:multiLevelType w:val="singleLevel"/>
    <w:tmpl w:val="44501CE6"/>
    <w:lvl w:ilvl="0">
      <w:start w:val="9"/>
      <w:numFmt w:val="decimal"/>
      <w:lvlText w:val="%1)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5E"/>
    <w:rsid w:val="00013A3B"/>
    <w:rsid w:val="000166C8"/>
    <w:rsid w:val="00016910"/>
    <w:rsid w:val="00020FD3"/>
    <w:rsid w:val="000243E6"/>
    <w:rsid w:val="000269EC"/>
    <w:rsid w:val="00032430"/>
    <w:rsid w:val="00032994"/>
    <w:rsid w:val="000339CB"/>
    <w:rsid w:val="00034B86"/>
    <w:rsid w:val="0003503E"/>
    <w:rsid w:val="00036365"/>
    <w:rsid w:val="00036ADA"/>
    <w:rsid w:val="00040992"/>
    <w:rsid w:val="0004401B"/>
    <w:rsid w:val="00045128"/>
    <w:rsid w:val="000454D2"/>
    <w:rsid w:val="00046241"/>
    <w:rsid w:val="000507DD"/>
    <w:rsid w:val="0005287A"/>
    <w:rsid w:val="00062A6F"/>
    <w:rsid w:val="0006428D"/>
    <w:rsid w:val="000712FD"/>
    <w:rsid w:val="00072418"/>
    <w:rsid w:val="000759C7"/>
    <w:rsid w:val="000840CA"/>
    <w:rsid w:val="00086A3E"/>
    <w:rsid w:val="00092CF0"/>
    <w:rsid w:val="000944A0"/>
    <w:rsid w:val="0009588E"/>
    <w:rsid w:val="00096120"/>
    <w:rsid w:val="000A2B00"/>
    <w:rsid w:val="000A6134"/>
    <w:rsid w:val="000B1577"/>
    <w:rsid w:val="000B5921"/>
    <w:rsid w:val="000C0C6E"/>
    <w:rsid w:val="000C23D5"/>
    <w:rsid w:val="000C3A07"/>
    <w:rsid w:val="000C618D"/>
    <w:rsid w:val="000C682F"/>
    <w:rsid w:val="000C700B"/>
    <w:rsid w:val="000C72AA"/>
    <w:rsid w:val="000D329F"/>
    <w:rsid w:val="000D636B"/>
    <w:rsid w:val="000D6DA7"/>
    <w:rsid w:val="000E1FDA"/>
    <w:rsid w:val="000E5ECB"/>
    <w:rsid w:val="000F1B2B"/>
    <w:rsid w:val="000F1B34"/>
    <w:rsid w:val="000F24C0"/>
    <w:rsid w:val="000F2B7F"/>
    <w:rsid w:val="000F558F"/>
    <w:rsid w:val="00100222"/>
    <w:rsid w:val="00101951"/>
    <w:rsid w:val="00104C6D"/>
    <w:rsid w:val="001059CE"/>
    <w:rsid w:val="00105F02"/>
    <w:rsid w:val="00110DD7"/>
    <w:rsid w:val="0011143A"/>
    <w:rsid w:val="00111516"/>
    <w:rsid w:val="00115435"/>
    <w:rsid w:val="00116661"/>
    <w:rsid w:val="00116D6F"/>
    <w:rsid w:val="001205D6"/>
    <w:rsid w:val="00120C9C"/>
    <w:rsid w:val="00122FE5"/>
    <w:rsid w:val="00123305"/>
    <w:rsid w:val="001248AE"/>
    <w:rsid w:val="001323D1"/>
    <w:rsid w:val="00132ED0"/>
    <w:rsid w:val="001339B5"/>
    <w:rsid w:val="001443D1"/>
    <w:rsid w:val="00147EA9"/>
    <w:rsid w:val="00151C0C"/>
    <w:rsid w:val="0015299A"/>
    <w:rsid w:val="00154A89"/>
    <w:rsid w:val="001551AB"/>
    <w:rsid w:val="00157ABB"/>
    <w:rsid w:val="00160B90"/>
    <w:rsid w:val="00164CD4"/>
    <w:rsid w:val="0016723D"/>
    <w:rsid w:val="00167A9F"/>
    <w:rsid w:val="00167BA4"/>
    <w:rsid w:val="0017220F"/>
    <w:rsid w:val="00172555"/>
    <w:rsid w:val="0017449C"/>
    <w:rsid w:val="00174E59"/>
    <w:rsid w:val="001758A5"/>
    <w:rsid w:val="00175E51"/>
    <w:rsid w:val="00176819"/>
    <w:rsid w:val="001777AA"/>
    <w:rsid w:val="0018275F"/>
    <w:rsid w:val="0018356C"/>
    <w:rsid w:val="00185C36"/>
    <w:rsid w:val="00191A43"/>
    <w:rsid w:val="00193857"/>
    <w:rsid w:val="00193B6D"/>
    <w:rsid w:val="001945EF"/>
    <w:rsid w:val="001A08A6"/>
    <w:rsid w:val="001A15B3"/>
    <w:rsid w:val="001A1F49"/>
    <w:rsid w:val="001A2DF8"/>
    <w:rsid w:val="001A37AD"/>
    <w:rsid w:val="001B43EF"/>
    <w:rsid w:val="001B51DA"/>
    <w:rsid w:val="001B7BA2"/>
    <w:rsid w:val="001C65C0"/>
    <w:rsid w:val="001C6D48"/>
    <w:rsid w:val="001D0D2A"/>
    <w:rsid w:val="001D2F5E"/>
    <w:rsid w:val="001E20BE"/>
    <w:rsid w:val="001F66DB"/>
    <w:rsid w:val="00201BAC"/>
    <w:rsid w:val="00214753"/>
    <w:rsid w:val="00214892"/>
    <w:rsid w:val="00215ED7"/>
    <w:rsid w:val="00220788"/>
    <w:rsid w:val="002239B1"/>
    <w:rsid w:val="00223B50"/>
    <w:rsid w:val="00225F28"/>
    <w:rsid w:val="002263BC"/>
    <w:rsid w:val="00233101"/>
    <w:rsid w:val="00236100"/>
    <w:rsid w:val="00237BE9"/>
    <w:rsid w:val="00256589"/>
    <w:rsid w:val="00257378"/>
    <w:rsid w:val="0026114E"/>
    <w:rsid w:val="0026379B"/>
    <w:rsid w:val="00266B13"/>
    <w:rsid w:val="00267956"/>
    <w:rsid w:val="00273896"/>
    <w:rsid w:val="00273E2A"/>
    <w:rsid w:val="00274312"/>
    <w:rsid w:val="00275DF6"/>
    <w:rsid w:val="00283889"/>
    <w:rsid w:val="00292039"/>
    <w:rsid w:val="00294FD1"/>
    <w:rsid w:val="002A2684"/>
    <w:rsid w:val="002A2E32"/>
    <w:rsid w:val="002A2F3C"/>
    <w:rsid w:val="002A36BD"/>
    <w:rsid w:val="002A4F01"/>
    <w:rsid w:val="002A5206"/>
    <w:rsid w:val="002A584E"/>
    <w:rsid w:val="002A7BDB"/>
    <w:rsid w:val="002B0EA0"/>
    <w:rsid w:val="002B5175"/>
    <w:rsid w:val="002B58C9"/>
    <w:rsid w:val="002B6987"/>
    <w:rsid w:val="002C30B2"/>
    <w:rsid w:val="002C34A4"/>
    <w:rsid w:val="002C3A33"/>
    <w:rsid w:val="002C6FCB"/>
    <w:rsid w:val="002C7AE5"/>
    <w:rsid w:val="002D50E7"/>
    <w:rsid w:val="002D5F55"/>
    <w:rsid w:val="002D7DEB"/>
    <w:rsid w:val="002E4B93"/>
    <w:rsid w:val="002E6374"/>
    <w:rsid w:val="002E6D90"/>
    <w:rsid w:val="002F0540"/>
    <w:rsid w:val="002F273F"/>
    <w:rsid w:val="002F3D03"/>
    <w:rsid w:val="002F656A"/>
    <w:rsid w:val="00300846"/>
    <w:rsid w:val="00301BCD"/>
    <w:rsid w:val="003023EB"/>
    <w:rsid w:val="00303090"/>
    <w:rsid w:val="00305480"/>
    <w:rsid w:val="0031399F"/>
    <w:rsid w:val="003139FE"/>
    <w:rsid w:val="00314E12"/>
    <w:rsid w:val="00321C77"/>
    <w:rsid w:val="003226EF"/>
    <w:rsid w:val="00322956"/>
    <w:rsid w:val="0032697F"/>
    <w:rsid w:val="003279F2"/>
    <w:rsid w:val="003329ED"/>
    <w:rsid w:val="00335210"/>
    <w:rsid w:val="003365F3"/>
    <w:rsid w:val="003377D6"/>
    <w:rsid w:val="00337D63"/>
    <w:rsid w:val="00340DF5"/>
    <w:rsid w:val="00340F1A"/>
    <w:rsid w:val="00341013"/>
    <w:rsid w:val="003410DB"/>
    <w:rsid w:val="00341615"/>
    <w:rsid w:val="00341F53"/>
    <w:rsid w:val="00346732"/>
    <w:rsid w:val="00347EEA"/>
    <w:rsid w:val="00360379"/>
    <w:rsid w:val="003617EE"/>
    <w:rsid w:val="00366B04"/>
    <w:rsid w:val="00373694"/>
    <w:rsid w:val="003760A9"/>
    <w:rsid w:val="00377CC9"/>
    <w:rsid w:val="003842DB"/>
    <w:rsid w:val="003845AE"/>
    <w:rsid w:val="00385D89"/>
    <w:rsid w:val="00387F74"/>
    <w:rsid w:val="003932DE"/>
    <w:rsid w:val="003976E5"/>
    <w:rsid w:val="003A0E57"/>
    <w:rsid w:val="003A5555"/>
    <w:rsid w:val="003A6B9F"/>
    <w:rsid w:val="003A782B"/>
    <w:rsid w:val="003B274F"/>
    <w:rsid w:val="003B448A"/>
    <w:rsid w:val="003B665F"/>
    <w:rsid w:val="003C0426"/>
    <w:rsid w:val="003C3FEE"/>
    <w:rsid w:val="003C4AFF"/>
    <w:rsid w:val="003C4DAB"/>
    <w:rsid w:val="003D11E2"/>
    <w:rsid w:val="003D3CB0"/>
    <w:rsid w:val="003D793D"/>
    <w:rsid w:val="003E12B6"/>
    <w:rsid w:val="003E26EE"/>
    <w:rsid w:val="003E4578"/>
    <w:rsid w:val="003E491A"/>
    <w:rsid w:val="00400503"/>
    <w:rsid w:val="00402861"/>
    <w:rsid w:val="004038AF"/>
    <w:rsid w:val="00405E3B"/>
    <w:rsid w:val="0041459B"/>
    <w:rsid w:val="0041463D"/>
    <w:rsid w:val="0041486C"/>
    <w:rsid w:val="00417F5B"/>
    <w:rsid w:val="00422550"/>
    <w:rsid w:val="00424B59"/>
    <w:rsid w:val="00433449"/>
    <w:rsid w:val="00433879"/>
    <w:rsid w:val="00436709"/>
    <w:rsid w:val="004414B0"/>
    <w:rsid w:val="004423AD"/>
    <w:rsid w:val="00442E4D"/>
    <w:rsid w:val="00444035"/>
    <w:rsid w:val="004461FC"/>
    <w:rsid w:val="0045191F"/>
    <w:rsid w:val="00454783"/>
    <w:rsid w:val="00461D15"/>
    <w:rsid w:val="00463F1B"/>
    <w:rsid w:val="0047302E"/>
    <w:rsid w:val="00474FAE"/>
    <w:rsid w:val="00476D00"/>
    <w:rsid w:val="00480310"/>
    <w:rsid w:val="004819C1"/>
    <w:rsid w:val="004819EC"/>
    <w:rsid w:val="00482F07"/>
    <w:rsid w:val="00483E8D"/>
    <w:rsid w:val="00492259"/>
    <w:rsid w:val="00496C8F"/>
    <w:rsid w:val="004A1D32"/>
    <w:rsid w:val="004A51F3"/>
    <w:rsid w:val="004B0A35"/>
    <w:rsid w:val="004B0FEA"/>
    <w:rsid w:val="004B45E9"/>
    <w:rsid w:val="004C0FFD"/>
    <w:rsid w:val="004C2697"/>
    <w:rsid w:val="004C4500"/>
    <w:rsid w:val="004C47A3"/>
    <w:rsid w:val="004D335F"/>
    <w:rsid w:val="004D6917"/>
    <w:rsid w:val="004E18CF"/>
    <w:rsid w:val="004E286B"/>
    <w:rsid w:val="004E2DAF"/>
    <w:rsid w:val="004E5A6A"/>
    <w:rsid w:val="004F3DCE"/>
    <w:rsid w:val="004F4542"/>
    <w:rsid w:val="004F5B64"/>
    <w:rsid w:val="004F7589"/>
    <w:rsid w:val="0050145D"/>
    <w:rsid w:val="00505220"/>
    <w:rsid w:val="00507F01"/>
    <w:rsid w:val="00510340"/>
    <w:rsid w:val="005108F8"/>
    <w:rsid w:val="00516919"/>
    <w:rsid w:val="005217A8"/>
    <w:rsid w:val="00523CB1"/>
    <w:rsid w:val="00525374"/>
    <w:rsid w:val="005301C1"/>
    <w:rsid w:val="0053086B"/>
    <w:rsid w:val="00533035"/>
    <w:rsid w:val="00533DA3"/>
    <w:rsid w:val="005350AA"/>
    <w:rsid w:val="0053748A"/>
    <w:rsid w:val="00537F8F"/>
    <w:rsid w:val="00541226"/>
    <w:rsid w:val="005431E0"/>
    <w:rsid w:val="005452DA"/>
    <w:rsid w:val="005473C9"/>
    <w:rsid w:val="00550026"/>
    <w:rsid w:val="00550843"/>
    <w:rsid w:val="00550E8A"/>
    <w:rsid w:val="0055198B"/>
    <w:rsid w:val="005535C4"/>
    <w:rsid w:val="00554313"/>
    <w:rsid w:val="00556AA6"/>
    <w:rsid w:val="00560C13"/>
    <w:rsid w:val="005614CB"/>
    <w:rsid w:val="00562842"/>
    <w:rsid w:val="00566200"/>
    <w:rsid w:val="00567B0F"/>
    <w:rsid w:val="00570046"/>
    <w:rsid w:val="00571F25"/>
    <w:rsid w:val="00572E98"/>
    <w:rsid w:val="00577A85"/>
    <w:rsid w:val="005809EF"/>
    <w:rsid w:val="00582972"/>
    <w:rsid w:val="005842EE"/>
    <w:rsid w:val="00585ACF"/>
    <w:rsid w:val="00586C27"/>
    <w:rsid w:val="00595EEF"/>
    <w:rsid w:val="005A1933"/>
    <w:rsid w:val="005A3EB6"/>
    <w:rsid w:val="005A48CC"/>
    <w:rsid w:val="005A6482"/>
    <w:rsid w:val="005A7A48"/>
    <w:rsid w:val="005B34D4"/>
    <w:rsid w:val="005C0492"/>
    <w:rsid w:val="005C07FC"/>
    <w:rsid w:val="005C223D"/>
    <w:rsid w:val="005C457D"/>
    <w:rsid w:val="005C641B"/>
    <w:rsid w:val="005D1415"/>
    <w:rsid w:val="005D150C"/>
    <w:rsid w:val="005D1E95"/>
    <w:rsid w:val="005D74DE"/>
    <w:rsid w:val="005E2310"/>
    <w:rsid w:val="005E3D75"/>
    <w:rsid w:val="005E5905"/>
    <w:rsid w:val="005E6BCB"/>
    <w:rsid w:val="005F30DF"/>
    <w:rsid w:val="005F3309"/>
    <w:rsid w:val="005F57FC"/>
    <w:rsid w:val="005F634D"/>
    <w:rsid w:val="005F6D92"/>
    <w:rsid w:val="005F7C4E"/>
    <w:rsid w:val="00600A5A"/>
    <w:rsid w:val="00601354"/>
    <w:rsid w:val="00603B21"/>
    <w:rsid w:val="006074E1"/>
    <w:rsid w:val="00612F0F"/>
    <w:rsid w:val="0061355C"/>
    <w:rsid w:val="0061501E"/>
    <w:rsid w:val="0062059E"/>
    <w:rsid w:val="0062581C"/>
    <w:rsid w:val="00631B15"/>
    <w:rsid w:val="00631FBF"/>
    <w:rsid w:val="00634745"/>
    <w:rsid w:val="00634765"/>
    <w:rsid w:val="0064132D"/>
    <w:rsid w:val="00641B57"/>
    <w:rsid w:val="006447B5"/>
    <w:rsid w:val="00645471"/>
    <w:rsid w:val="006464CE"/>
    <w:rsid w:val="00650833"/>
    <w:rsid w:val="0065099C"/>
    <w:rsid w:val="0065220C"/>
    <w:rsid w:val="00652A88"/>
    <w:rsid w:val="00652D96"/>
    <w:rsid w:val="00653885"/>
    <w:rsid w:val="006561EA"/>
    <w:rsid w:val="00657E74"/>
    <w:rsid w:val="00657F54"/>
    <w:rsid w:val="00661680"/>
    <w:rsid w:val="0066326F"/>
    <w:rsid w:val="006637A5"/>
    <w:rsid w:val="00671F63"/>
    <w:rsid w:val="00671FCC"/>
    <w:rsid w:val="00672DD4"/>
    <w:rsid w:val="00673A06"/>
    <w:rsid w:val="0067437A"/>
    <w:rsid w:val="00676040"/>
    <w:rsid w:val="006800CB"/>
    <w:rsid w:val="00680CED"/>
    <w:rsid w:val="00681535"/>
    <w:rsid w:val="006839D9"/>
    <w:rsid w:val="00684163"/>
    <w:rsid w:val="00685805"/>
    <w:rsid w:val="00695489"/>
    <w:rsid w:val="00695A11"/>
    <w:rsid w:val="00697DD1"/>
    <w:rsid w:val="006A19A3"/>
    <w:rsid w:val="006A2F5D"/>
    <w:rsid w:val="006A590E"/>
    <w:rsid w:val="006A6653"/>
    <w:rsid w:val="006C006B"/>
    <w:rsid w:val="006C2C45"/>
    <w:rsid w:val="006C60F2"/>
    <w:rsid w:val="006D0F6E"/>
    <w:rsid w:val="006D5E8A"/>
    <w:rsid w:val="006D710E"/>
    <w:rsid w:val="006D7F3B"/>
    <w:rsid w:val="006E1AE7"/>
    <w:rsid w:val="006F1F4E"/>
    <w:rsid w:val="006F40C0"/>
    <w:rsid w:val="006F7BCB"/>
    <w:rsid w:val="007047E2"/>
    <w:rsid w:val="00704FF6"/>
    <w:rsid w:val="00706D2A"/>
    <w:rsid w:val="00710A09"/>
    <w:rsid w:val="0071121F"/>
    <w:rsid w:val="00714396"/>
    <w:rsid w:val="00716237"/>
    <w:rsid w:val="0072147B"/>
    <w:rsid w:val="00724E6A"/>
    <w:rsid w:val="007358EE"/>
    <w:rsid w:val="00736611"/>
    <w:rsid w:val="0074452D"/>
    <w:rsid w:val="007455C4"/>
    <w:rsid w:val="007473A3"/>
    <w:rsid w:val="007474AF"/>
    <w:rsid w:val="00751982"/>
    <w:rsid w:val="00754B15"/>
    <w:rsid w:val="0075524E"/>
    <w:rsid w:val="00756807"/>
    <w:rsid w:val="00757392"/>
    <w:rsid w:val="007613F9"/>
    <w:rsid w:val="007649A5"/>
    <w:rsid w:val="00767ABC"/>
    <w:rsid w:val="00767D7B"/>
    <w:rsid w:val="00772853"/>
    <w:rsid w:val="007764FF"/>
    <w:rsid w:val="00777CDB"/>
    <w:rsid w:val="007817BB"/>
    <w:rsid w:val="007817E2"/>
    <w:rsid w:val="00782217"/>
    <w:rsid w:val="007837BE"/>
    <w:rsid w:val="0078629C"/>
    <w:rsid w:val="0078704D"/>
    <w:rsid w:val="00787727"/>
    <w:rsid w:val="00791D59"/>
    <w:rsid w:val="007921E3"/>
    <w:rsid w:val="007955B2"/>
    <w:rsid w:val="00795676"/>
    <w:rsid w:val="0079580E"/>
    <w:rsid w:val="007972A8"/>
    <w:rsid w:val="007A0F09"/>
    <w:rsid w:val="007A6BC4"/>
    <w:rsid w:val="007B4462"/>
    <w:rsid w:val="007B5286"/>
    <w:rsid w:val="007B7575"/>
    <w:rsid w:val="007C4315"/>
    <w:rsid w:val="007C451C"/>
    <w:rsid w:val="007C47B5"/>
    <w:rsid w:val="007C47CB"/>
    <w:rsid w:val="007C5371"/>
    <w:rsid w:val="007C5437"/>
    <w:rsid w:val="007D31E2"/>
    <w:rsid w:val="007D4786"/>
    <w:rsid w:val="007D6F58"/>
    <w:rsid w:val="007D7341"/>
    <w:rsid w:val="007E13FE"/>
    <w:rsid w:val="007E399C"/>
    <w:rsid w:val="007E463C"/>
    <w:rsid w:val="007E5291"/>
    <w:rsid w:val="007F09C8"/>
    <w:rsid w:val="007F0DAC"/>
    <w:rsid w:val="007F1CD2"/>
    <w:rsid w:val="007F1D2A"/>
    <w:rsid w:val="007F2C2A"/>
    <w:rsid w:val="007F4AC5"/>
    <w:rsid w:val="007F4AF5"/>
    <w:rsid w:val="007F51F6"/>
    <w:rsid w:val="007F6729"/>
    <w:rsid w:val="008012F5"/>
    <w:rsid w:val="00801A65"/>
    <w:rsid w:val="00801E5B"/>
    <w:rsid w:val="00804241"/>
    <w:rsid w:val="0080661F"/>
    <w:rsid w:val="00806F92"/>
    <w:rsid w:val="0080786A"/>
    <w:rsid w:val="00812B5B"/>
    <w:rsid w:val="00813483"/>
    <w:rsid w:val="00816FEC"/>
    <w:rsid w:val="00826D39"/>
    <w:rsid w:val="008275A6"/>
    <w:rsid w:val="008323FC"/>
    <w:rsid w:val="008352CA"/>
    <w:rsid w:val="008377F5"/>
    <w:rsid w:val="00837A77"/>
    <w:rsid w:val="008417F3"/>
    <w:rsid w:val="00841E8C"/>
    <w:rsid w:val="00842FC3"/>
    <w:rsid w:val="00845DF6"/>
    <w:rsid w:val="0084647A"/>
    <w:rsid w:val="00850700"/>
    <w:rsid w:val="00850773"/>
    <w:rsid w:val="008525A6"/>
    <w:rsid w:val="00852A9D"/>
    <w:rsid w:val="00852F9C"/>
    <w:rsid w:val="008539DC"/>
    <w:rsid w:val="00853AD6"/>
    <w:rsid w:val="0086044B"/>
    <w:rsid w:val="00860A4E"/>
    <w:rsid w:val="00862EB8"/>
    <w:rsid w:val="00864A7B"/>
    <w:rsid w:val="0086596D"/>
    <w:rsid w:val="00866621"/>
    <w:rsid w:val="008678B1"/>
    <w:rsid w:val="00870681"/>
    <w:rsid w:val="0087340E"/>
    <w:rsid w:val="0087652E"/>
    <w:rsid w:val="00876F12"/>
    <w:rsid w:val="00877AAD"/>
    <w:rsid w:val="00880778"/>
    <w:rsid w:val="00883E78"/>
    <w:rsid w:val="008859AA"/>
    <w:rsid w:val="00886D24"/>
    <w:rsid w:val="00887B37"/>
    <w:rsid w:val="00892679"/>
    <w:rsid w:val="0089295C"/>
    <w:rsid w:val="00895844"/>
    <w:rsid w:val="0089681D"/>
    <w:rsid w:val="008A39AC"/>
    <w:rsid w:val="008A7D1B"/>
    <w:rsid w:val="008B0501"/>
    <w:rsid w:val="008B2D0B"/>
    <w:rsid w:val="008B7C43"/>
    <w:rsid w:val="008C6703"/>
    <w:rsid w:val="008D53F4"/>
    <w:rsid w:val="008D78CD"/>
    <w:rsid w:val="008F0353"/>
    <w:rsid w:val="008F31BF"/>
    <w:rsid w:val="008F3AE3"/>
    <w:rsid w:val="008F7706"/>
    <w:rsid w:val="00900587"/>
    <w:rsid w:val="00906499"/>
    <w:rsid w:val="00906B8F"/>
    <w:rsid w:val="00907ABC"/>
    <w:rsid w:val="009104EA"/>
    <w:rsid w:val="00915DDF"/>
    <w:rsid w:val="00916728"/>
    <w:rsid w:val="009211FC"/>
    <w:rsid w:val="00926603"/>
    <w:rsid w:val="009348B8"/>
    <w:rsid w:val="00940077"/>
    <w:rsid w:val="00941DDD"/>
    <w:rsid w:val="00941F19"/>
    <w:rsid w:val="00943EB7"/>
    <w:rsid w:val="009444AA"/>
    <w:rsid w:val="00944569"/>
    <w:rsid w:val="00945050"/>
    <w:rsid w:val="0094546A"/>
    <w:rsid w:val="0095127C"/>
    <w:rsid w:val="00957C4A"/>
    <w:rsid w:val="00961C9A"/>
    <w:rsid w:val="009628C8"/>
    <w:rsid w:val="00964152"/>
    <w:rsid w:val="009665AD"/>
    <w:rsid w:val="00966B48"/>
    <w:rsid w:val="00971110"/>
    <w:rsid w:val="009712AF"/>
    <w:rsid w:val="009741C1"/>
    <w:rsid w:val="00976775"/>
    <w:rsid w:val="009958C9"/>
    <w:rsid w:val="00995CA6"/>
    <w:rsid w:val="00996CBC"/>
    <w:rsid w:val="009A07EB"/>
    <w:rsid w:val="009A0B96"/>
    <w:rsid w:val="009A138A"/>
    <w:rsid w:val="009A297A"/>
    <w:rsid w:val="009A38B8"/>
    <w:rsid w:val="009A4F12"/>
    <w:rsid w:val="009A6BD8"/>
    <w:rsid w:val="009A7A27"/>
    <w:rsid w:val="009A7F4B"/>
    <w:rsid w:val="009B0A20"/>
    <w:rsid w:val="009B31BB"/>
    <w:rsid w:val="009B3C32"/>
    <w:rsid w:val="009B3EF5"/>
    <w:rsid w:val="009B516B"/>
    <w:rsid w:val="009B7AD5"/>
    <w:rsid w:val="009C0F0C"/>
    <w:rsid w:val="009C2230"/>
    <w:rsid w:val="009C2460"/>
    <w:rsid w:val="009C3CC0"/>
    <w:rsid w:val="009C4FB4"/>
    <w:rsid w:val="009C61D4"/>
    <w:rsid w:val="009C6751"/>
    <w:rsid w:val="009D0851"/>
    <w:rsid w:val="009D0DEF"/>
    <w:rsid w:val="009D1501"/>
    <w:rsid w:val="009D294E"/>
    <w:rsid w:val="009D46C6"/>
    <w:rsid w:val="009D4D82"/>
    <w:rsid w:val="009D6E47"/>
    <w:rsid w:val="009E3628"/>
    <w:rsid w:val="009E4F34"/>
    <w:rsid w:val="009E5AE4"/>
    <w:rsid w:val="009F1A9A"/>
    <w:rsid w:val="009F5BB5"/>
    <w:rsid w:val="009F60CE"/>
    <w:rsid w:val="009F6E10"/>
    <w:rsid w:val="00A01BE3"/>
    <w:rsid w:val="00A02967"/>
    <w:rsid w:val="00A048BD"/>
    <w:rsid w:val="00A04E63"/>
    <w:rsid w:val="00A05D7F"/>
    <w:rsid w:val="00A10B6B"/>
    <w:rsid w:val="00A14357"/>
    <w:rsid w:val="00A153DB"/>
    <w:rsid w:val="00A156B0"/>
    <w:rsid w:val="00A16D5D"/>
    <w:rsid w:val="00A17359"/>
    <w:rsid w:val="00A20FAB"/>
    <w:rsid w:val="00A2327F"/>
    <w:rsid w:val="00A23955"/>
    <w:rsid w:val="00A24309"/>
    <w:rsid w:val="00A24610"/>
    <w:rsid w:val="00A24851"/>
    <w:rsid w:val="00A25B8A"/>
    <w:rsid w:val="00A26F57"/>
    <w:rsid w:val="00A31B1B"/>
    <w:rsid w:val="00A32380"/>
    <w:rsid w:val="00A33AC7"/>
    <w:rsid w:val="00A34576"/>
    <w:rsid w:val="00A367DB"/>
    <w:rsid w:val="00A36992"/>
    <w:rsid w:val="00A40CAD"/>
    <w:rsid w:val="00A42679"/>
    <w:rsid w:val="00A458A2"/>
    <w:rsid w:val="00A462A9"/>
    <w:rsid w:val="00A464CD"/>
    <w:rsid w:val="00A46DA5"/>
    <w:rsid w:val="00A51A03"/>
    <w:rsid w:val="00A55B65"/>
    <w:rsid w:val="00A56CE9"/>
    <w:rsid w:val="00A633D2"/>
    <w:rsid w:val="00A66686"/>
    <w:rsid w:val="00A81ABD"/>
    <w:rsid w:val="00A84ED6"/>
    <w:rsid w:val="00A86FD2"/>
    <w:rsid w:val="00A917E8"/>
    <w:rsid w:val="00AA20D7"/>
    <w:rsid w:val="00AA4418"/>
    <w:rsid w:val="00AA4911"/>
    <w:rsid w:val="00AA6F19"/>
    <w:rsid w:val="00AA7662"/>
    <w:rsid w:val="00AA7ADB"/>
    <w:rsid w:val="00AA7D83"/>
    <w:rsid w:val="00AB0B86"/>
    <w:rsid w:val="00AB359C"/>
    <w:rsid w:val="00AC2062"/>
    <w:rsid w:val="00AC24EA"/>
    <w:rsid w:val="00AC2BFA"/>
    <w:rsid w:val="00AC2FDE"/>
    <w:rsid w:val="00AC708E"/>
    <w:rsid w:val="00AD0296"/>
    <w:rsid w:val="00AD0C71"/>
    <w:rsid w:val="00AD5AD9"/>
    <w:rsid w:val="00AE20C7"/>
    <w:rsid w:val="00AE5886"/>
    <w:rsid w:val="00AE59F4"/>
    <w:rsid w:val="00AF09C6"/>
    <w:rsid w:val="00AF0B3E"/>
    <w:rsid w:val="00AF557F"/>
    <w:rsid w:val="00AF5CC2"/>
    <w:rsid w:val="00AF741A"/>
    <w:rsid w:val="00B0195A"/>
    <w:rsid w:val="00B02A13"/>
    <w:rsid w:val="00B03FAA"/>
    <w:rsid w:val="00B05BDF"/>
    <w:rsid w:val="00B157F3"/>
    <w:rsid w:val="00B16E90"/>
    <w:rsid w:val="00B20380"/>
    <w:rsid w:val="00B21262"/>
    <w:rsid w:val="00B21EF4"/>
    <w:rsid w:val="00B22755"/>
    <w:rsid w:val="00B22D1E"/>
    <w:rsid w:val="00B23A0A"/>
    <w:rsid w:val="00B24DB5"/>
    <w:rsid w:val="00B26211"/>
    <w:rsid w:val="00B354F1"/>
    <w:rsid w:val="00B35AB0"/>
    <w:rsid w:val="00B37643"/>
    <w:rsid w:val="00B37AC7"/>
    <w:rsid w:val="00B37B27"/>
    <w:rsid w:val="00B41641"/>
    <w:rsid w:val="00B41BD6"/>
    <w:rsid w:val="00B47EB9"/>
    <w:rsid w:val="00B51253"/>
    <w:rsid w:val="00B51A14"/>
    <w:rsid w:val="00B52CC4"/>
    <w:rsid w:val="00B56805"/>
    <w:rsid w:val="00B56EE1"/>
    <w:rsid w:val="00B57430"/>
    <w:rsid w:val="00B60AE7"/>
    <w:rsid w:val="00B62749"/>
    <w:rsid w:val="00B64C2F"/>
    <w:rsid w:val="00B67A84"/>
    <w:rsid w:val="00B729E9"/>
    <w:rsid w:val="00B731CA"/>
    <w:rsid w:val="00B73212"/>
    <w:rsid w:val="00B85F49"/>
    <w:rsid w:val="00B86D11"/>
    <w:rsid w:val="00B872AB"/>
    <w:rsid w:val="00B87EAC"/>
    <w:rsid w:val="00B90376"/>
    <w:rsid w:val="00B90579"/>
    <w:rsid w:val="00B9065E"/>
    <w:rsid w:val="00B9342E"/>
    <w:rsid w:val="00B949F7"/>
    <w:rsid w:val="00B96B0D"/>
    <w:rsid w:val="00B96C1A"/>
    <w:rsid w:val="00BA1175"/>
    <w:rsid w:val="00BA6BA3"/>
    <w:rsid w:val="00BA7126"/>
    <w:rsid w:val="00BB3C75"/>
    <w:rsid w:val="00BB4026"/>
    <w:rsid w:val="00BB6D95"/>
    <w:rsid w:val="00BC0261"/>
    <w:rsid w:val="00BC0DC2"/>
    <w:rsid w:val="00BC0EFC"/>
    <w:rsid w:val="00BC11C5"/>
    <w:rsid w:val="00BC14A7"/>
    <w:rsid w:val="00BC1572"/>
    <w:rsid w:val="00BC45A7"/>
    <w:rsid w:val="00BC7BCA"/>
    <w:rsid w:val="00BD286D"/>
    <w:rsid w:val="00BD2A2C"/>
    <w:rsid w:val="00BD7676"/>
    <w:rsid w:val="00BD7756"/>
    <w:rsid w:val="00BE12AB"/>
    <w:rsid w:val="00BE19E7"/>
    <w:rsid w:val="00BF0D21"/>
    <w:rsid w:val="00BF0DBD"/>
    <w:rsid w:val="00BF0F43"/>
    <w:rsid w:val="00BF35AD"/>
    <w:rsid w:val="00BF38C2"/>
    <w:rsid w:val="00BF4732"/>
    <w:rsid w:val="00BF4CBA"/>
    <w:rsid w:val="00BF4D47"/>
    <w:rsid w:val="00BF545E"/>
    <w:rsid w:val="00C002ED"/>
    <w:rsid w:val="00C1289C"/>
    <w:rsid w:val="00C130B9"/>
    <w:rsid w:val="00C13FF0"/>
    <w:rsid w:val="00C1548F"/>
    <w:rsid w:val="00C15BD9"/>
    <w:rsid w:val="00C26142"/>
    <w:rsid w:val="00C268FC"/>
    <w:rsid w:val="00C34D6C"/>
    <w:rsid w:val="00C354E2"/>
    <w:rsid w:val="00C422BB"/>
    <w:rsid w:val="00C449A6"/>
    <w:rsid w:val="00C50E9D"/>
    <w:rsid w:val="00C5252F"/>
    <w:rsid w:val="00C530C9"/>
    <w:rsid w:val="00C56D86"/>
    <w:rsid w:val="00C61412"/>
    <w:rsid w:val="00C620AE"/>
    <w:rsid w:val="00C66AF2"/>
    <w:rsid w:val="00C7044B"/>
    <w:rsid w:val="00C71B35"/>
    <w:rsid w:val="00C7360C"/>
    <w:rsid w:val="00C73EDB"/>
    <w:rsid w:val="00C73FBC"/>
    <w:rsid w:val="00C75773"/>
    <w:rsid w:val="00C80E26"/>
    <w:rsid w:val="00C825BD"/>
    <w:rsid w:val="00C84B7A"/>
    <w:rsid w:val="00C863DE"/>
    <w:rsid w:val="00C86861"/>
    <w:rsid w:val="00C8701C"/>
    <w:rsid w:val="00C87262"/>
    <w:rsid w:val="00C87799"/>
    <w:rsid w:val="00C9053C"/>
    <w:rsid w:val="00C92075"/>
    <w:rsid w:val="00C94BC9"/>
    <w:rsid w:val="00CA42FB"/>
    <w:rsid w:val="00CA5E66"/>
    <w:rsid w:val="00CA70C7"/>
    <w:rsid w:val="00CA7B1B"/>
    <w:rsid w:val="00CB19C1"/>
    <w:rsid w:val="00CB53AA"/>
    <w:rsid w:val="00CB54B5"/>
    <w:rsid w:val="00CB5E39"/>
    <w:rsid w:val="00CC0031"/>
    <w:rsid w:val="00CC00CB"/>
    <w:rsid w:val="00CC0577"/>
    <w:rsid w:val="00CC1D00"/>
    <w:rsid w:val="00CC2FE7"/>
    <w:rsid w:val="00CD1B38"/>
    <w:rsid w:val="00CD2BB3"/>
    <w:rsid w:val="00CD2C42"/>
    <w:rsid w:val="00CD4472"/>
    <w:rsid w:val="00CD7A2C"/>
    <w:rsid w:val="00CE0FE7"/>
    <w:rsid w:val="00CE193A"/>
    <w:rsid w:val="00CE3235"/>
    <w:rsid w:val="00CE4CF9"/>
    <w:rsid w:val="00CF0DDD"/>
    <w:rsid w:val="00CF4181"/>
    <w:rsid w:val="00CF460D"/>
    <w:rsid w:val="00CF4C72"/>
    <w:rsid w:val="00CF76B4"/>
    <w:rsid w:val="00D00A95"/>
    <w:rsid w:val="00D041B8"/>
    <w:rsid w:val="00D0619A"/>
    <w:rsid w:val="00D112AB"/>
    <w:rsid w:val="00D223F8"/>
    <w:rsid w:val="00D259B0"/>
    <w:rsid w:val="00D27719"/>
    <w:rsid w:val="00D27C45"/>
    <w:rsid w:val="00D32A01"/>
    <w:rsid w:val="00D42B09"/>
    <w:rsid w:val="00D433F3"/>
    <w:rsid w:val="00D43BEF"/>
    <w:rsid w:val="00D47B21"/>
    <w:rsid w:val="00D513A5"/>
    <w:rsid w:val="00D5744D"/>
    <w:rsid w:val="00D57D64"/>
    <w:rsid w:val="00D708AB"/>
    <w:rsid w:val="00D73417"/>
    <w:rsid w:val="00D74F7A"/>
    <w:rsid w:val="00D770D0"/>
    <w:rsid w:val="00D7734D"/>
    <w:rsid w:val="00D81B8A"/>
    <w:rsid w:val="00D83298"/>
    <w:rsid w:val="00D8390A"/>
    <w:rsid w:val="00D856F8"/>
    <w:rsid w:val="00D92FEE"/>
    <w:rsid w:val="00D93751"/>
    <w:rsid w:val="00D942A7"/>
    <w:rsid w:val="00D9657E"/>
    <w:rsid w:val="00D967CB"/>
    <w:rsid w:val="00D96E6E"/>
    <w:rsid w:val="00D9796D"/>
    <w:rsid w:val="00DA0CE0"/>
    <w:rsid w:val="00DA318B"/>
    <w:rsid w:val="00DA5604"/>
    <w:rsid w:val="00DA6EEC"/>
    <w:rsid w:val="00DA7314"/>
    <w:rsid w:val="00DA7E45"/>
    <w:rsid w:val="00DB386C"/>
    <w:rsid w:val="00DB38EB"/>
    <w:rsid w:val="00DB4A5B"/>
    <w:rsid w:val="00DC01FD"/>
    <w:rsid w:val="00DC1909"/>
    <w:rsid w:val="00DC2431"/>
    <w:rsid w:val="00DC3BFC"/>
    <w:rsid w:val="00DC47FC"/>
    <w:rsid w:val="00DC527D"/>
    <w:rsid w:val="00DC5814"/>
    <w:rsid w:val="00DC5BE9"/>
    <w:rsid w:val="00DC6F84"/>
    <w:rsid w:val="00DD336D"/>
    <w:rsid w:val="00DD713A"/>
    <w:rsid w:val="00DE30AD"/>
    <w:rsid w:val="00DE5922"/>
    <w:rsid w:val="00DF003D"/>
    <w:rsid w:val="00DF01A6"/>
    <w:rsid w:val="00DF0F6F"/>
    <w:rsid w:val="00DF719D"/>
    <w:rsid w:val="00E00847"/>
    <w:rsid w:val="00E0273B"/>
    <w:rsid w:val="00E0336B"/>
    <w:rsid w:val="00E05FF1"/>
    <w:rsid w:val="00E071BD"/>
    <w:rsid w:val="00E07BC0"/>
    <w:rsid w:val="00E10C41"/>
    <w:rsid w:val="00E11FEB"/>
    <w:rsid w:val="00E1566F"/>
    <w:rsid w:val="00E15CB9"/>
    <w:rsid w:val="00E1671F"/>
    <w:rsid w:val="00E16D76"/>
    <w:rsid w:val="00E176ED"/>
    <w:rsid w:val="00E17BA3"/>
    <w:rsid w:val="00E202BA"/>
    <w:rsid w:val="00E22480"/>
    <w:rsid w:val="00E225AD"/>
    <w:rsid w:val="00E2390E"/>
    <w:rsid w:val="00E24AAD"/>
    <w:rsid w:val="00E24E1C"/>
    <w:rsid w:val="00E2613C"/>
    <w:rsid w:val="00E27F46"/>
    <w:rsid w:val="00E331F2"/>
    <w:rsid w:val="00E33265"/>
    <w:rsid w:val="00E35088"/>
    <w:rsid w:val="00E35634"/>
    <w:rsid w:val="00E414AF"/>
    <w:rsid w:val="00E42992"/>
    <w:rsid w:val="00E43DE9"/>
    <w:rsid w:val="00E46B35"/>
    <w:rsid w:val="00E5049E"/>
    <w:rsid w:val="00E50EDC"/>
    <w:rsid w:val="00E526F6"/>
    <w:rsid w:val="00E55557"/>
    <w:rsid w:val="00E56AF3"/>
    <w:rsid w:val="00E577DB"/>
    <w:rsid w:val="00E67F24"/>
    <w:rsid w:val="00E81634"/>
    <w:rsid w:val="00E82D7A"/>
    <w:rsid w:val="00E851B6"/>
    <w:rsid w:val="00E86830"/>
    <w:rsid w:val="00E87333"/>
    <w:rsid w:val="00E90E1A"/>
    <w:rsid w:val="00E915D5"/>
    <w:rsid w:val="00E91677"/>
    <w:rsid w:val="00E917ED"/>
    <w:rsid w:val="00E9271A"/>
    <w:rsid w:val="00E9625C"/>
    <w:rsid w:val="00E977E8"/>
    <w:rsid w:val="00EA09D4"/>
    <w:rsid w:val="00EA581C"/>
    <w:rsid w:val="00EB09E0"/>
    <w:rsid w:val="00EB292B"/>
    <w:rsid w:val="00EB6E63"/>
    <w:rsid w:val="00EC490F"/>
    <w:rsid w:val="00EC5549"/>
    <w:rsid w:val="00EC6C25"/>
    <w:rsid w:val="00ED1738"/>
    <w:rsid w:val="00ED23E7"/>
    <w:rsid w:val="00ED29C4"/>
    <w:rsid w:val="00ED478B"/>
    <w:rsid w:val="00ED4EFA"/>
    <w:rsid w:val="00ED4F26"/>
    <w:rsid w:val="00ED5004"/>
    <w:rsid w:val="00ED5F75"/>
    <w:rsid w:val="00ED7C37"/>
    <w:rsid w:val="00EE0C04"/>
    <w:rsid w:val="00EE2321"/>
    <w:rsid w:val="00EE2583"/>
    <w:rsid w:val="00EE5DBD"/>
    <w:rsid w:val="00EE6065"/>
    <w:rsid w:val="00EE7856"/>
    <w:rsid w:val="00EF0536"/>
    <w:rsid w:val="00EF0D5C"/>
    <w:rsid w:val="00EF20DB"/>
    <w:rsid w:val="00EF432F"/>
    <w:rsid w:val="00EF460C"/>
    <w:rsid w:val="00EF69B6"/>
    <w:rsid w:val="00EF6ECD"/>
    <w:rsid w:val="00EF754F"/>
    <w:rsid w:val="00F0239D"/>
    <w:rsid w:val="00F04B30"/>
    <w:rsid w:val="00F065ED"/>
    <w:rsid w:val="00F107B1"/>
    <w:rsid w:val="00F1080E"/>
    <w:rsid w:val="00F128BF"/>
    <w:rsid w:val="00F14093"/>
    <w:rsid w:val="00F27C81"/>
    <w:rsid w:val="00F31E1E"/>
    <w:rsid w:val="00F33E22"/>
    <w:rsid w:val="00F3577B"/>
    <w:rsid w:val="00F36008"/>
    <w:rsid w:val="00F37DC3"/>
    <w:rsid w:val="00F40F90"/>
    <w:rsid w:val="00F41DFD"/>
    <w:rsid w:val="00F47D32"/>
    <w:rsid w:val="00F50844"/>
    <w:rsid w:val="00F508E3"/>
    <w:rsid w:val="00F50CA6"/>
    <w:rsid w:val="00F5192F"/>
    <w:rsid w:val="00F5213A"/>
    <w:rsid w:val="00F5313D"/>
    <w:rsid w:val="00F5417A"/>
    <w:rsid w:val="00F54D43"/>
    <w:rsid w:val="00F636EE"/>
    <w:rsid w:val="00F64C6B"/>
    <w:rsid w:val="00F7038B"/>
    <w:rsid w:val="00F70449"/>
    <w:rsid w:val="00F7097A"/>
    <w:rsid w:val="00F70A5E"/>
    <w:rsid w:val="00F71941"/>
    <w:rsid w:val="00F71E5E"/>
    <w:rsid w:val="00F71F92"/>
    <w:rsid w:val="00F721EE"/>
    <w:rsid w:val="00F73E41"/>
    <w:rsid w:val="00F8041D"/>
    <w:rsid w:val="00F80952"/>
    <w:rsid w:val="00F81CDC"/>
    <w:rsid w:val="00F83253"/>
    <w:rsid w:val="00F924FD"/>
    <w:rsid w:val="00F952D2"/>
    <w:rsid w:val="00F9608D"/>
    <w:rsid w:val="00F96B5A"/>
    <w:rsid w:val="00FA33DA"/>
    <w:rsid w:val="00FA3791"/>
    <w:rsid w:val="00FA3C71"/>
    <w:rsid w:val="00FB285F"/>
    <w:rsid w:val="00FB2C33"/>
    <w:rsid w:val="00FB471F"/>
    <w:rsid w:val="00FB535A"/>
    <w:rsid w:val="00FB5FAE"/>
    <w:rsid w:val="00FC086D"/>
    <w:rsid w:val="00FC0DC9"/>
    <w:rsid w:val="00FC4999"/>
    <w:rsid w:val="00FD089A"/>
    <w:rsid w:val="00FD2FEB"/>
    <w:rsid w:val="00FD55C9"/>
    <w:rsid w:val="00FD79C6"/>
    <w:rsid w:val="00FE0085"/>
    <w:rsid w:val="00FE0426"/>
    <w:rsid w:val="00FE04EA"/>
    <w:rsid w:val="00FE35E8"/>
    <w:rsid w:val="00FE3C0D"/>
    <w:rsid w:val="00FE4031"/>
    <w:rsid w:val="00FE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5DF6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886D2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9796D"/>
  </w:style>
  <w:style w:type="paragraph" w:customStyle="1" w:styleId="10">
    <w:name w:val="Ñòèëü1"/>
    <w:basedOn w:val="a"/>
    <w:rsid w:val="00886D24"/>
    <w:pPr>
      <w:autoSpaceDE w:val="0"/>
      <w:autoSpaceDN w:val="0"/>
      <w:adjustRightInd w:val="0"/>
      <w:jc w:val="center"/>
    </w:pPr>
    <w:rPr>
      <w:b/>
      <w:bCs/>
      <w:sz w:val="26"/>
      <w:szCs w:val="26"/>
    </w:rPr>
  </w:style>
  <w:style w:type="paragraph" w:customStyle="1" w:styleId="20">
    <w:name w:val="Ñòèëü2"/>
    <w:basedOn w:val="a"/>
    <w:rsid w:val="00886D24"/>
    <w:pPr>
      <w:autoSpaceDE w:val="0"/>
      <w:autoSpaceDN w:val="0"/>
      <w:adjustRightInd w:val="0"/>
      <w:spacing w:line="360" w:lineRule="auto"/>
      <w:ind w:firstLine="709"/>
      <w:jc w:val="both"/>
    </w:pPr>
    <w:rPr>
      <w:sz w:val="26"/>
      <w:szCs w:val="26"/>
    </w:rPr>
  </w:style>
  <w:style w:type="paragraph" w:customStyle="1" w:styleId="3">
    <w:name w:val="Ñòèëü3"/>
    <w:basedOn w:val="20"/>
    <w:rsid w:val="00886D24"/>
    <w:pPr>
      <w:spacing w:line="240" w:lineRule="auto"/>
      <w:ind w:firstLine="0"/>
    </w:pPr>
    <w:rPr>
      <w:b/>
      <w:bCs/>
    </w:rPr>
  </w:style>
  <w:style w:type="paragraph" w:customStyle="1" w:styleId="4">
    <w:name w:val="Ñòèëü4"/>
    <w:basedOn w:val="3"/>
    <w:rsid w:val="00886D24"/>
    <w:rPr>
      <w:b w:val="0"/>
      <w:bCs w:val="0"/>
      <w:sz w:val="20"/>
      <w:szCs w:val="20"/>
    </w:rPr>
  </w:style>
  <w:style w:type="paragraph" w:customStyle="1" w:styleId="5">
    <w:name w:val="Ñòèëü5"/>
    <w:basedOn w:val="a"/>
    <w:rsid w:val="00886D24"/>
    <w:pPr>
      <w:tabs>
        <w:tab w:val="left" w:pos="945"/>
      </w:tabs>
      <w:autoSpaceDE w:val="0"/>
      <w:autoSpaceDN w:val="0"/>
      <w:adjustRightInd w:val="0"/>
      <w:ind w:firstLine="947"/>
      <w:jc w:val="both"/>
    </w:pPr>
    <w:rPr>
      <w:szCs w:val="28"/>
    </w:rPr>
  </w:style>
  <w:style w:type="paragraph" w:customStyle="1" w:styleId="6">
    <w:name w:val="Ñòèëü6"/>
    <w:basedOn w:val="a"/>
    <w:rsid w:val="00886D24"/>
    <w:pPr>
      <w:autoSpaceDE w:val="0"/>
      <w:autoSpaceDN w:val="0"/>
      <w:adjustRightInd w:val="0"/>
      <w:ind w:firstLine="709"/>
      <w:jc w:val="both"/>
    </w:pPr>
    <w:rPr>
      <w:sz w:val="26"/>
      <w:szCs w:val="26"/>
    </w:rPr>
  </w:style>
  <w:style w:type="paragraph" w:styleId="a6">
    <w:name w:val="Body Text Indent"/>
    <w:basedOn w:val="a"/>
    <w:rsid w:val="00886D24"/>
    <w:pPr>
      <w:widowControl w:val="0"/>
      <w:autoSpaceDE w:val="0"/>
      <w:autoSpaceDN w:val="0"/>
      <w:adjustRightInd w:val="0"/>
      <w:ind w:firstLine="709"/>
      <w:jc w:val="both"/>
    </w:pPr>
    <w:rPr>
      <w:szCs w:val="28"/>
    </w:rPr>
  </w:style>
  <w:style w:type="paragraph" w:styleId="21">
    <w:name w:val="Body Text Indent 2"/>
    <w:basedOn w:val="a"/>
    <w:rsid w:val="00886D24"/>
    <w:pPr>
      <w:widowControl w:val="0"/>
      <w:autoSpaceDE w:val="0"/>
      <w:autoSpaceDN w:val="0"/>
      <w:adjustRightInd w:val="0"/>
      <w:ind w:firstLine="709"/>
      <w:jc w:val="both"/>
    </w:pPr>
    <w:rPr>
      <w:b/>
      <w:bCs/>
      <w:szCs w:val="28"/>
    </w:rPr>
  </w:style>
  <w:style w:type="paragraph" w:styleId="30">
    <w:name w:val="Body Text Indent 3"/>
    <w:basedOn w:val="a"/>
    <w:rsid w:val="00886D24"/>
    <w:pPr>
      <w:widowControl w:val="0"/>
      <w:autoSpaceDE w:val="0"/>
      <w:autoSpaceDN w:val="0"/>
      <w:adjustRightInd w:val="0"/>
      <w:ind w:firstLine="720"/>
      <w:jc w:val="both"/>
    </w:pPr>
    <w:rPr>
      <w:b/>
      <w:bCs/>
      <w:spacing w:val="-2"/>
      <w:szCs w:val="28"/>
    </w:rPr>
  </w:style>
  <w:style w:type="paragraph" w:customStyle="1" w:styleId="ConsPlusNonformat">
    <w:name w:val="ConsPlusNonformat"/>
    <w:rsid w:val="00886D2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Normal (Web)"/>
    <w:basedOn w:val="a"/>
    <w:rsid w:val="00237BE9"/>
    <w:pPr>
      <w:spacing w:before="150" w:after="100" w:afterAutospacing="1"/>
      <w:ind w:left="150" w:right="150" w:firstLine="150"/>
    </w:pPr>
    <w:rPr>
      <w:rFonts w:ascii="Arial" w:hAnsi="Arial" w:cs="Arial"/>
      <w:color w:val="000000"/>
      <w:sz w:val="21"/>
      <w:szCs w:val="21"/>
    </w:rPr>
  </w:style>
  <w:style w:type="paragraph" w:styleId="a8">
    <w:name w:val="Balloon Text"/>
    <w:basedOn w:val="a"/>
    <w:semiHidden/>
    <w:rsid w:val="009B31B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AD5AD9"/>
    <w:pPr>
      <w:spacing w:after="120"/>
    </w:pPr>
  </w:style>
  <w:style w:type="character" w:customStyle="1" w:styleId="aa">
    <w:name w:val="Основной текст Знак"/>
    <w:basedOn w:val="a0"/>
    <w:link w:val="a9"/>
    <w:rsid w:val="00AD5AD9"/>
    <w:rPr>
      <w:sz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5DF6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886D2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9796D"/>
  </w:style>
  <w:style w:type="paragraph" w:customStyle="1" w:styleId="10">
    <w:name w:val="Ñòèëü1"/>
    <w:basedOn w:val="a"/>
    <w:rsid w:val="00886D24"/>
    <w:pPr>
      <w:autoSpaceDE w:val="0"/>
      <w:autoSpaceDN w:val="0"/>
      <w:adjustRightInd w:val="0"/>
      <w:jc w:val="center"/>
    </w:pPr>
    <w:rPr>
      <w:b/>
      <w:bCs/>
      <w:sz w:val="26"/>
      <w:szCs w:val="26"/>
    </w:rPr>
  </w:style>
  <w:style w:type="paragraph" w:customStyle="1" w:styleId="20">
    <w:name w:val="Ñòèëü2"/>
    <w:basedOn w:val="a"/>
    <w:rsid w:val="00886D24"/>
    <w:pPr>
      <w:autoSpaceDE w:val="0"/>
      <w:autoSpaceDN w:val="0"/>
      <w:adjustRightInd w:val="0"/>
      <w:spacing w:line="360" w:lineRule="auto"/>
      <w:ind w:firstLine="709"/>
      <w:jc w:val="both"/>
    </w:pPr>
    <w:rPr>
      <w:sz w:val="26"/>
      <w:szCs w:val="26"/>
    </w:rPr>
  </w:style>
  <w:style w:type="paragraph" w:customStyle="1" w:styleId="3">
    <w:name w:val="Ñòèëü3"/>
    <w:basedOn w:val="20"/>
    <w:rsid w:val="00886D24"/>
    <w:pPr>
      <w:spacing w:line="240" w:lineRule="auto"/>
      <w:ind w:firstLine="0"/>
    </w:pPr>
    <w:rPr>
      <w:b/>
      <w:bCs/>
    </w:rPr>
  </w:style>
  <w:style w:type="paragraph" w:customStyle="1" w:styleId="4">
    <w:name w:val="Ñòèëü4"/>
    <w:basedOn w:val="3"/>
    <w:rsid w:val="00886D24"/>
    <w:rPr>
      <w:b w:val="0"/>
      <w:bCs w:val="0"/>
      <w:sz w:val="20"/>
      <w:szCs w:val="20"/>
    </w:rPr>
  </w:style>
  <w:style w:type="paragraph" w:customStyle="1" w:styleId="5">
    <w:name w:val="Ñòèëü5"/>
    <w:basedOn w:val="a"/>
    <w:rsid w:val="00886D24"/>
    <w:pPr>
      <w:tabs>
        <w:tab w:val="left" w:pos="945"/>
      </w:tabs>
      <w:autoSpaceDE w:val="0"/>
      <w:autoSpaceDN w:val="0"/>
      <w:adjustRightInd w:val="0"/>
      <w:ind w:firstLine="947"/>
      <w:jc w:val="both"/>
    </w:pPr>
    <w:rPr>
      <w:szCs w:val="28"/>
    </w:rPr>
  </w:style>
  <w:style w:type="paragraph" w:customStyle="1" w:styleId="6">
    <w:name w:val="Ñòèëü6"/>
    <w:basedOn w:val="a"/>
    <w:rsid w:val="00886D24"/>
    <w:pPr>
      <w:autoSpaceDE w:val="0"/>
      <w:autoSpaceDN w:val="0"/>
      <w:adjustRightInd w:val="0"/>
      <w:ind w:firstLine="709"/>
      <w:jc w:val="both"/>
    </w:pPr>
    <w:rPr>
      <w:sz w:val="26"/>
      <w:szCs w:val="26"/>
    </w:rPr>
  </w:style>
  <w:style w:type="paragraph" w:styleId="a6">
    <w:name w:val="Body Text Indent"/>
    <w:basedOn w:val="a"/>
    <w:rsid w:val="00886D24"/>
    <w:pPr>
      <w:widowControl w:val="0"/>
      <w:autoSpaceDE w:val="0"/>
      <w:autoSpaceDN w:val="0"/>
      <w:adjustRightInd w:val="0"/>
      <w:ind w:firstLine="709"/>
      <w:jc w:val="both"/>
    </w:pPr>
    <w:rPr>
      <w:szCs w:val="28"/>
    </w:rPr>
  </w:style>
  <w:style w:type="paragraph" w:styleId="21">
    <w:name w:val="Body Text Indent 2"/>
    <w:basedOn w:val="a"/>
    <w:rsid w:val="00886D24"/>
    <w:pPr>
      <w:widowControl w:val="0"/>
      <w:autoSpaceDE w:val="0"/>
      <w:autoSpaceDN w:val="0"/>
      <w:adjustRightInd w:val="0"/>
      <w:ind w:firstLine="709"/>
      <w:jc w:val="both"/>
    </w:pPr>
    <w:rPr>
      <w:b/>
      <w:bCs/>
      <w:szCs w:val="28"/>
    </w:rPr>
  </w:style>
  <w:style w:type="paragraph" w:styleId="30">
    <w:name w:val="Body Text Indent 3"/>
    <w:basedOn w:val="a"/>
    <w:rsid w:val="00886D24"/>
    <w:pPr>
      <w:widowControl w:val="0"/>
      <w:autoSpaceDE w:val="0"/>
      <w:autoSpaceDN w:val="0"/>
      <w:adjustRightInd w:val="0"/>
      <w:ind w:firstLine="720"/>
      <w:jc w:val="both"/>
    </w:pPr>
    <w:rPr>
      <w:b/>
      <w:bCs/>
      <w:spacing w:val="-2"/>
      <w:szCs w:val="28"/>
    </w:rPr>
  </w:style>
  <w:style w:type="paragraph" w:customStyle="1" w:styleId="ConsPlusNonformat">
    <w:name w:val="ConsPlusNonformat"/>
    <w:rsid w:val="00886D2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Normal (Web)"/>
    <w:basedOn w:val="a"/>
    <w:rsid w:val="00237BE9"/>
    <w:pPr>
      <w:spacing w:before="150" w:after="100" w:afterAutospacing="1"/>
      <w:ind w:left="150" w:right="150" w:firstLine="150"/>
    </w:pPr>
    <w:rPr>
      <w:rFonts w:ascii="Arial" w:hAnsi="Arial" w:cs="Arial"/>
      <w:color w:val="000000"/>
      <w:sz w:val="21"/>
      <w:szCs w:val="21"/>
    </w:rPr>
  </w:style>
  <w:style w:type="paragraph" w:styleId="a8">
    <w:name w:val="Balloon Text"/>
    <w:basedOn w:val="a"/>
    <w:semiHidden/>
    <w:rsid w:val="009B31B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AD5AD9"/>
    <w:pPr>
      <w:spacing w:after="120"/>
    </w:pPr>
  </w:style>
  <w:style w:type="character" w:customStyle="1" w:styleId="aa">
    <w:name w:val="Основной текст Знак"/>
    <w:basedOn w:val="a0"/>
    <w:link w:val="a9"/>
    <w:rsid w:val="00AD5AD9"/>
    <w:rPr>
      <w:sz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Application%20Data\Microsoft\&#1064;&#1072;&#1073;&#1083;&#1086;&#1085;&#1099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59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Баранов Леонид Леонидович</cp:lastModifiedBy>
  <cp:revision>7</cp:revision>
  <cp:lastPrinted>2013-10-29T01:24:00Z</cp:lastPrinted>
  <dcterms:created xsi:type="dcterms:W3CDTF">2013-09-26T23:41:00Z</dcterms:created>
  <dcterms:modified xsi:type="dcterms:W3CDTF">2013-10-31T23:18:00Z</dcterms:modified>
</cp:coreProperties>
</file>