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CB6" w:rsidRDefault="00DB2CB6">
      <w:pPr>
        <w:ind w:left="567"/>
        <w:jc w:val="center"/>
      </w:pPr>
      <w:r w:rsidRPr="00A61062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9pt;height:52.9pt" o:ole="" fillcolor="window">
            <v:imagedata r:id="rId8" o:title=""/>
          </v:shape>
          <o:OLEObject Type="Embed" ProgID="Word.Picture.8" ShapeID="_x0000_i1025" DrawAspect="Content" ObjectID="_1445260363" r:id="rId9"/>
        </w:object>
      </w:r>
    </w:p>
    <w:p w:rsidR="00E371A6" w:rsidRPr="00E371A6" w:rsidRDefault="00E371A6" w:rsidP="00EB648B">
      <w:pPr>
        <w:ind w:left="567"/>
        <w:jc w:val="center"/>
        <w:rPr>
          <w:sz w:val="24"/>
          <w:szCs w:val="24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DB2CB6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DB2CB6" w:rsidRDefault="00DB2CB6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B2CB6" w:rsidRDefault="00DB2CB6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B2CB6" w:rsidRDefault="00DB2CB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B2CB6" w:rsidRDefault="00DB2CB6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DB2CB6">
        <w:trPr>
          <w:cantSplit/>
        </w:trPr>
        <w:tc>
          <w:tcPr>
            <w:tcW w:w="2977" w:type="dxa"/>
            <w:gridSpan w:val="2"/>
          </w:tcPr>
          <w:p w:rsidR="00DB2CB6" w:rsidRPr="005048D8" w:rsidRDefault="005F0F3F" w:rsidP="002D320B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0</w:t>
            </w:r>
            <w:bookmarkStart w:id="0" w:name="_GoBack"/>
            <w:bookmarkEnd w:id="0"/>
            <w:r w:rsidR="002D320B">
              <w:rPr>
                <w:szCs w:val="28"/>
              </w:rPr>
              <w:t>6</w:t>
            </w:r>
            <w:r w:rsidR="00C139E8">
              <w:rPr>
                <w:szCs w:val="28"/>
              </w:rPr>
              <w:t>.</w:t>
            </w:r>
            <w:r w:rsidR="002D320B">
              <w:rPr>
                <w:szCs w:val="28"/>
              </w:rPr>
              <w:t>11</w:t>
            </w:r>
            <w:r w:rsidR="00C139E8">
              <w:rPr>
                <w:szCs w:val="28"/>
              </w:rPr>
              <w:t>.201</w:t>
            </w:r>
            <w:r w:rsidR="00CF1CB8">
              <w:rPr>
                <w:szCs w:val="28"/>
              </w:rPr>
              <w:t>3</w:t>
            </w:r>
          </w:p>
        </w:tc>
        <w:tc>
          <w:tcPr>
            <w:tcW w:w="4253" w:type="dxa"/>
            <w:gridSpan w:val="2"/>
          </w:tcPr>
          <w:p w:rsidR="00DB2CB6" w:rsidRPr="006E7B50" w:rsidRDefault="00DB2CB6">
            <w:pPr>
              <w:ind w:left="1311"/>
              <w:jc w:val="center"/>
              <w:rPr>
                <w:szCs w:val="28"/>
                <w:lang w:val="en-US"/>
              </w:rPr>
            </w:pPr>
          </w:p>
        </w:tc>
        <w:tc>
          <w:tcPr>
            <w:tcW w:w="709" w:type="dxa"/>
          </w:tcPr>
          <w:p w:rsidR="00DB2CB6" w:rsidRPr="006E7B50" w:rsidRDefault="00DB2CB6">
            <w:pPr>
              <w:jc w:val="right"/>
              <w:rPr>
                <w:szCs w:val="28"/>
              </w:rPr>
            </w:pPr>
            <w:r w:rsidRPr="006E7B50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5D132D" w:rsidRPr="006E7B50" w:rsidRDefault="00D54374" w:rsidP="002D320B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214</w:t>
            </w:r>
          </w:p>
        </w:tc>
      </w:tr>
      <w:tr w:rsidR="00DB2CB6">
        <w:trPr>
          <w:cantSplit/>
        </w:trPr>
        <w:tc>
          <w:tcPr>
            <w:tcW w:w="8789" w:type="dxa"/>
            <w:gridSpan w:val="6"/>
          </w:tcPr>
          <w:p w:rsidR="00DB2CB6" w:rsidRDefault="00DB2CB6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B2CB6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2D320B" w:rsidRDefault="00CC639A" w:rsidP="002D320B">
            <w:pPr>
              <w:jc w:val="both"/>
              <w:rPr>
                <w:szCs w:val="28"/>
              </w:rPr>
            </w:pPr>
            <w:r w:rsidRPr="00CC639A">
              <w:rPr>
                <w:snapToGrid w:val="0"/>
                <w:szCs w:val="28"/>
              </w:rPr>
              <w:t xml:space="preserve">О </w:t>
            </w:r>
            <w:r w:rsidR="00D9031B">
              <w:rPr>
                <w:snapToGrid w:val="0"/>
                <w:szCs w:val="28"/>
              </w:rPr>
              <w:t>проекте з</w:t>
            </w:r>
            <w:r w:rsidRPr="00CC639A">
              <w:rPr>
                <w:szCs w:val="28"/>
              </w:rPr>
              <w:t>акон</w:t>
            </w:r>
            <w:r w:rsidR="00D9031B">
              <w:rPr>
                <w:szCs w:val="28"/>
              </w:rPr>
              <w:t>а</w:t>
            </w:r>
            <w:r w:rsidRPr="00CC639A">
              <w:rPr>
                <w:szCs w:val="28"/>
              </w:rPr>
              <w:t xml:space="preserve"> Приморского края</w:t>
            </w:r>
            <w:r w:rsidRPr="00CC639A">
              <w:rPr>
                <w:bCs/>
                <w:szCs w:val="28"/>
              </w:rPr>
              <w:t xml:space="preserve"> </w:t>
            </w:r>
            <w:r w:rsidR="006F2268">
              <w:rPr>
                <w:szCs w:val="28"/>
              </w:rPr>
              <w:t xml:space="preserve">"О </w:t>
            </w:r>
            <w:r w:rsidR="002D320B">
              <w:rPr>
                <w:szCs w:val="28"/>
              </w:rPr>
              <w:t>внесении</w:t>
            </w:r>
            <w:r w:rsidR="003076AF">
              <w:rPr>
                <w:szCs w:val="28"/>
              </w:rPr>
              <w:t xml:space="preserve"> </w:t>
            </w:r>
            <w:r w:rsidR="002D320B">
              <w:rPr>
                <w:szCs w:val="28"/>
              </w:rPr>
              <w:t>изменени</w:t>
            </w:r>
            <w:r w:rsidR="004C56CD">
              <w:rPr>
                <w:szCs w:val="28"/>
              </w:rPr>
              <w:t>я</w:t>
            </w:r>
            <w:r w:rsidR="002D320B">
              <w:rPr>
                <w:szCs w:val="28"/>
              </w:rPr>
              <w:t xml:space="preserve"> в статью 3</w:t>
            </w:r>
            <w:r w:rsidR="003076AF">
              <w:rPr>
                <w:szCs w:val="28"/>
              </w:rPr>
              <w:t xml:space="preserve"> </w:t>
            </w:r>
            <w:r w:rsidR="002D320B">
              <w:rPr>
                <w:szCs w:val="28"/>
              </w:rPr>
              <w:t>Закона Приморского края "Об обороте земель сельскохозяйственного назначения на территории Приморского края"</w:t>
            </w:r>
          </w:p>
          <w:p w:rsidR="00DB2CB6" w:rsidRPr="00CC639A" w:rsidRDefault="00D9031B" w:rsidP="002D320B">
            <w:pPr>
              <w:jc w:val="both"/>
            </w:pPr>
            <w:r>
              <w:rPr>
                <w:szCs w:val="28"/>
              </w:rPr>
              <w:t xml:space="preserve"> </w:t>
            </w:r>
            <w:r>
              <w:t>(второе, третье чтения)</w:t>
            </w:r>
          </w:p>
        </w:tc>
      </w:tr>
    </w:tbl>
    <w:p w:rsidR="00DB2CB6" w:rsidRDefault="00DB2CB6">
      <w:pPr>
        <w:jc w:val="right"/>
      </w:pPr>
    </w:p>
    <w:p w:rsidR="00CC639A" w:rsidRPr="00E71872" w:rsidRDefault="00CC639A" w:rsidP="00984AD0">
      <w:pPr>
        <w:pStyle w:val="a3"/>
        <w:tabs>
          <w:tab w:val="clear" w:pos="4153"/>
          <w:tab w:val="clear" w:pos="8306"/>
        </w:tabs>
        <w:ind w:firstLine="720"/>
        <w:jc w:val="both"/>
        <w:rPr>
          <w:b/>
        </w:rPr>
      </w:pPr>
      <w:r w:rsidRPr="00A41960">
        <w:t>Рассмотрев и обсудив проект закона Приморского края</w:t>
      </w:r>
      <w:r w:rsidR="002D320B">
        <w:t xml:space="preserve"> </w:t>
      </w:r>
      <w:r w:rsidR="002D320B" w:rsidRPr="002D320B">
        <w:t>"О внесении изменени</w:t>
      </w:r>
      <w:r w:rsidR="004C56CD">
        <w:t>я</w:t>
      </w:r>
      <w:r w:rsidR="002D320B" w:rsidRPr="002D320B">
        <w:t xml:space="preserve"> в статью 3 Закона Приморского края "Об обороте земель сельскохозяйственного назначения на территории Приморского края"</w:t>
      </w:r>
      <w:r w:rsidR="001C0AC3">
        <w:rPr>
          <w:szCs w:val="28"/>
        </w:rPr>
        <w:t xml:space="preserve">, </w:t>
      </w:r>
      <w:r w:rsidRPr="00A41960">
        <w:t>комитет</w:t>
      </w:r>
    </w:p>
    <w:p w:rsidR="00CC639A" w:rsidRPr="00E71872" w:rsidRDefault="00CC639A" w:rsidP="00CC639A"/>
    <w:p w:rsidR="00CC639A" w:rsidRDefault="00CC639A" w:rsidP="00CC639A">
      <w:r>
        <w:t>РЕШИЛ:</w:t>
      </w:r>
    </w:p>
    <w:p w:rsidR="00CC639A" w:rsidRDefault="00CC639A" w:rsidP="00CC639A"/>
    <w:p w:rsidR="009718CF" w:rsidRDefault="00004234" w:rsidP="009718CF">
      <w:pPr>
        <w:pStyle w:val="a3"/>
        <w:tabs>
          <w:tab w:val="clear" w:pos="4153"/>
          <w:tab w:val="clear" w:pos="8306"/>
        </w:tabs>
        <w:ind w:firstLine="720"/>
        <w:jc w:val="both"/>
      </w:pPr>
      <w:r>
        <w:t>1</w:t>
      </w:r>
      <w:r w:rsidR="007C42DF">
        <w:t>.</w:t>
      </w:r>
      <w:r w:rsidR="009718CF">
        <w:t xml:space="preserve">Рассмотреть </w:t>
      </w:r>
      <w:r w:rsidR="009718CF" w:rsidRPr="00A41960">
        <w:t xml:space="preserve">проект закона Приморского края </w:t>
      </w:r>
      <w:r w:rsidR="002D320B" w:rsidRPr="002D320B">
        <w:t>"О внесении изменени</w:t>
      </w:r>
      <w:r w:rsidR="004C56CD">
        <w:t>я</w:t>
      </w:r>
      <w:r w:rsidR="002D320B" w:rsidRPr="002D320B">
        <w:t xml:space="preserve"> в статью 3 Закона Приморского края "Об обороте земель сельскохозяйственного назначения на территории Приморского края"</w:t>
      </w:r>
      <w:r w:rsidR="008A689D">
        <w:rPr>
          <w:szCs w:val="28"/>
        </w:rPr>
        <w:t xml:space="preserve"> </w:t>
      </w:r>
      <w:r w:rsidR="002D320B">
        <w:rPr>
          <w:szCs w:val="28"/>
        </w:rPr>
        <w:t xml:space="preserve">          </w:t>
      </w:r>
      <w:r w:rsidRPr="0015191D">
        <w:t>в</w:t>
      </w:r>
      <w:r>
        <w:t>о</w:t>
      </w:r>
      <w:r w:rsidRPr="0015191D">
        <w:t xml:space="preserve"> </w:t>
      </w:r>
      <w:r>
        <w:t>втором и третьем чтениях</w:t>
      </w:r>
      <w:r w:rsidRPr="000B1A03">
        <w:t xml:space="preserve"> на </w:t>
      </w:r>
      <w:r>
        <w:t xml:space="preserve">очередном </w:t>
      </w:r>
      <w:r w:rsidRPr="0015191D">
        <w:t>заседании Законодательного Собрания</w:t>
      </w:r>
      <w:r>
        <w:t xml:space="preserve"> в </w:t>
      </w:r>
      <w:r w:rsidR="002D320B">
        <w:t>ноябре</w:t>
      </w:r>
      <w:r>
        <w:t xml:space="preserve"> 2013 года.</w:t>
      </w:r>
    </w:p>
    <w:p w:rsidR="009718CF" w:rsidRDefault="009718CF" w:rsidP="009718CF"/>
    <w:p w:rsidR="00004234" w:rsidRDefault="00004234" w:rsidP="00004234">
      <w:pPr>
        <w:pStyle w:val="a3"/>
        <w:tabs>
          <w:tab w:val="left" w:pos="708"/>
        </w:tabs>
        <w:ind w:firstLine="720"/>
        <w:jc w:val="both"/>
      </w:pPr>
      <w:r>
        <w:t>2</w:t>
      </w:r>
      <w:r w:rsidR="00CF1CB8">
        <w:t>.</w:t>
      </w:r>
      <w:r>
        <w:t>Рекомендовать Законодательному Собранию принять данный законопроект во втором и третьем чтениях.</w:t>
      </w:r>
    </w:p>
    <w:p w:rsidR="00CF1CB8" w:rsidRDefault="00CF1CB8" w:rsidP="00CF1CB8">
      <w:pPr>
        <w:ind w:firstLine="720"/>
        <w:jc w:val="both"/>
      </w:pPr>
    </w:p>
    <w:p w:rsidR="00CF1CB8" w:rsidRDefault="00004234" w:rsidP="00CF1CB8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r w:rsidR="00CF1CB8">
        <w:t xml:space="preserve">.Поручить </w:t>
      </w:r>
      <w:r w:rsidR="002D320B">
        <w:t>Кушнырь</w:t>
      </w:r>
      <w:r w:rsidR="00A47176">
        <w:t xml:space="preserve"> Сергею </w:t>
      </w:r>
      <w:r w:rsidR="002D320B">
        <w:t>Михайловичу</w:t>
      </w:r>
      <w:r w:rsidR="00CF1CB8">
        <w:t xml:space="preserve">, </w:t>
      </w:r>
      <w:r w:rsidR="00A47176">
        <w:t>депутату Законодательного Собрания</w:t>
      </w:r>
      <w:r w:rsidR="00CF1CB8">
        <w:t xml:space="preserve"> выступить на заседании Законодательного Собрания с </w:t>
      </w:r>
      <w:r w:rsidR="00A47176">
        <w:t>докладом по указанному вопросу.</w:t>
      </w:r>
    </w:p>
    <w:p w:rsidR="00CF1CB8" w:rsidRDefault="00CF1CB8" w:rsidP="00CF1CB8">
      <w:pPr>
        <w:ind w:firstLine="720"/>
        <w:jc w:val="both"/>
      </w:pPr>
    </w:p>
    <w:p w:rsidR="00004234" w:rsidRDefault="00004234" w:rsidP="00004234">
      <w:pPr>
        <w:ind w:firstLine="720"/>
        <w:jc w:val="both"/>
      </w:pPr>
      <w:r>
        <w:t>4.Определить время для рассмотрения указанного вопроса на заседании Законодательного Собрания - 5 минут, в том числе для доклада -    3 минуты.</w:t>
      </w:r>
    </w:p>
    <w:p w:rsidR="009718CF" w:rsidRDefault="009718CF" w:rsidP="00CC639A"/>
    <w:p w:rsidR="00CC639A" w:rsidRDefault="00CC639A" w:rsidP="00CC639A"/>
    <w:p w:rsidR="008A689D" w:rsidRDefault="008A689D" w:rsidP="00CC639A"/>
    <w:p w:rsidR="00DB2CB6" w:rsidRDefault="001C0AC3" w:rsidP="00CC639A">
      <w:pPr>
        <w:pStyle w:val="a3"/>
        <w:tabs>
          <w:tab w:val="clear" w:pos="4153"/>
          <w:tab w:val="clear" w:pos="8306"/>
        </w:tabs>
      </w:pPr>
      <w:r>
        <w:t>П</w:t>
      </w:r>
      <w:r w:rsidR="00CC639A">
        <w:t>редседател</w:t>
      </w:r>
      <w:r>
        <w:t>ь</w:t>
      </w:r>
      <w:r w:rsidR="00A47176">
        <w:t xml:space="preserve"> комитета </w:t>
      </w:r>
      <w:r w:rsidR="00A47176">
        <w:tab/>
      </w:r>
      <w:r w:rsidR="00A47176">
        <w:tab/>
      </w:r>
      <w:r w:rsidR="00A47176">
        <w:tab/>
      </w:r>
      <w:r w:rsidR="00A47176">
        <w:tab/>
      </w:r>
      <w:r w:rsidR="00A47176">
        <w:tab/>
      </w:r>
      <w:r w:rsidR="004C56CD">
        <w:t xml:space="preserve">   </w:t>
      </w:r>
      <w:r w:rsidR="00A47176">
        <w:tab/>
      </w:r>
      <w:r w:rsidR="00A47176">
        <w:tab/>
      </w:r>
      <w:r w:rsidR="00A47176">
        <w:tab/>
      </w:r>
      <w:r w:rsidR="004C56CD">
        <w:t xml:space="preserve">  </w:t>
      </w:r>
      <w:r w:rsidR="00A47176">
        <w:t>Е</w:t>
      </w:r>
      <w:r w:rsidR="00CC639A">
        <w:t>.</w:t>
      </w:r>
      <w:r w:rsidR="00A47176">
        <w:t>А</w:t>
      </w:r>
      <w:r w:rsidR="00CC639A">
        <w:t xml:space="preserve">. </w:t>
      </w:r>
      <w:r w:rsidR="00A47176">
        <w:t>Зотов</w:t>
      </w:r>
    </w:p>
    <w:sectPr w:rsidR="00DB2CB6" w:rsidSect="007C42DF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186E" w:rsidRDefault="0067186E" w:rsidP="00DB2CB6">
      <w:r>
        <w:separator/>
      </w:r>
    </w:p>
  </w:endnote>
  <w:endnote w:type="continuationSeparator" w:id="0">
    <w:p w:rsidR="0067186E" w:rsidRDefault="0067186E" w:rsidP="00DB2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186E" w:rsidRDefault="0067186E" w:rsidP="00DB2CB6">
      <w:r>
        <w:separator/>
      </w:r>
    </w:p>
  </w:footnote>
  <w:footnote w:type="continuationSeparator" w:id="0">
    <w:p w:rsidR="0067186E" w:rsidRDefault="0067186E" w:rsidP="00DB2C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42DF" w:rsidRDefault="00AE6EA0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6035B">
      <w:rPr>
        <w:noProof/>
      </w:rPr>
      <w:t>2</w:t>
    </w:r>
    <w:r>
      <w:rPr>
        <w:noProof/>
      </w:rPr>
      <w:fldChar w:fldCharType="end"/>
    </w:r>
  </w:p>
  <w:p w:rsidR="00005741" w:rsidRDefault="00005741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7181"/>
    <w:rsid w:val="00004234"/>
    <w:rsid w:val="00005741"/>
    <w:rsid w:val="0000609B"/>
    <w:rsid w:val="00015C17"/>
    <w:rsid w:val="00097C04"/>
    <w:rsid w:val="000A54E4"/>
    <w:rsid w:val="00193006"/>
    <w:rsid w:val="001C0AC3"/>
    <w:rsid w:val="001E360B"/>
    <w:rsid w:val="002C683E"/>
    <w:rsid w:val="002D320B"/>
    <w:rsid w:val="003076AF"/>
    <w:rsid w:val="00322613"/>
    <w:rsid w:val="00370468"/>
    <w:rsid w:val="00386649"/>
    <w:rsid w:val="003A6002"/>
    <w:rsid w:val="003B13E7"/>
    <w:rsid w:val="003B6CA8"/>
    <w:rsid w:val="004B2B40"/>
    <w:rsid w:val="004C56CD"/>
    <w:rsid w:val="005048D8"/>
    <w:rsid w:val="00520C14"/>
    <w:rsid w:val="00545DC0"/>
    <w:rsid w:val="0055567F"/>
    <w:rsid w:val="005D132D"/>
    <w:rsid w:val="005F0F3F"/>
    <w:rsid w:val="00606A88"/>
    <w:rsid w:val="00620E59"/>
    <w:rsid w:val="0067186E"/>
    <w:rsid w:val="006B1B7C"/>
    <w:rsid w:val="006C52C5"/>
    <w:rsid w:val="006E7B50"/>
    <w:rsid w:val="006F15AD"/>
    <w:rsid w:val="006F2268"/>
    <w:rsid w:val="00724E16"/>
    <w:rsid w:val="0075125A"/>
    <w:rsid w:val="007C42DF"/>
    <w:rsid w:val="007E4C8A"/>
    <w:rsid w:val="008132FA"/>
    <w:rsid w:val="008A689D"/>
    <w:rsid w:val="008D0C56"/>
    <w:rsid w:val="008E5DDB"/>
    <w:rsid w:val="0092661C"/>
    <w:rsid w:val="00927B8A"/>
    <w:rsid w:val="0096035B"/>
    <w:rsid w:val="00970CD8"/>
    <w:rsid w:val="009718CF"/>
    <w:rsid w:val="00974DDC"/>
    <w:rsid w:val="00984AD0"/>
    <w:rsid w:val="009C2207"/>
    <w:rsid w:val="00A47176"/>
    <w:rsid w:val="00A47E8F"/>
    <w:rsid w:val="00A61062"/>
    <w:rsid w:val="00AB7B01"/>
    <w:rsid w:val="00AD361D"/>
    <w:rsid w:val="00AE6EA0"/>
    <w:rsid w:val="00B675AD"/>
    <w:rsid w:val="00B83052"/>
    <w:rsid w:val="00BA06C1"/>
    <w:rsid w:val="00BB3612"/>
    <w:rsid w:val="00BD6974"/>
    <w:rsid w:val="00BD739F"/>
    <w:rsid w:val="00BE4D55"/>
    <w:rsid w:val="00BE61ED"/>
    <w:rsid w:val="00C139E8"/>
    <w:rsid w:val="00C43D0C"/>
    <w:rsid w:val="00C709D6"/>
    <w:rsid w:val="00CB3906"/>
    <w:rsid w:val="00CC639A"/>
    <w:rsid w:val="00CF1CB8"/>
    <w:rsid w:val="00CF21D2"/>
    <w:rsid w:val="00D00B5B"/>
    <w:rsid w:val="00D024BD"/>
    <w:rsid w:val="00D3206B"/>
    <w:rsid w:val="00D37181"/>
    <w:rsid w:val="00D54374"/>
    <w:rsid w:val="00D9031B"/>
    <w:rsid w:val="00DB2CB6"/>
    <w:rsid w:val="00E371A6"/>
    <w:rsid w:val="00EA34E7"/>
    <w:rsid w:val="00EB4442"/>
    <w:rsid w:val="00EB648B"/>
    <w:rsid w:val="00EC4514"/>
    <w:rsid w:val="00EE71F0"/>
    <w:rsid w:val="00F07BE0"/>
    <w:rsid w:val="00F106D6"/>
    <w:rsid w:val="00F66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1062"/>
    <w:rPr>
      <w:sz w:val="28"/>
    </w:rPr>
  </w:style>
  <w:style w:type="paragraph" w:styleId="2">
    <w:name w:val="heading 2"/>
    <w:basedOn w:val="a"/>
    <w:next w:val="a"/>
    <w:qFormat/>
    <w:rsid w:val="00A6106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6106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6106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1062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61062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CC639A"/>
    <w:pPr>
      <w:ind w:firstLine="720"/>
      <w:jc w:val="both"/>
    </w:pPr>
    <w:rPr>
      <w:szCs w:val="28"/>
    </w:rPr>
  </w:style>
  <w:style w:type="paragraph" w:styleId="a6">
    <w:name w:val="Body Text"/>
    <w:basedOn w:val="a"/>
    <w:rsid w:val="00CC639A"/>
    <w:pPr>
      <w:spacing w:after="120"/>
    </w:pPr>
  </w:style>
  <w:style w:type="paragraph" w:styleId="a7">
    <w:name w:val="Balloon Text"/>
    <w:basedOn w:val="a"/>
    <w:semiHidden/>
    <w:rsid w:val="006E7B50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F1CB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25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-a2\Desktop\&#1064;&#1072;&#1073;&#1083;&#1086;&#1085;&#1099;%201%20&#1089;&#1077;&#1085;&#1090;&#1103;&#1073;&#1088;&#1103;%20&#1080;&#1079;&#1084;&#1077;&#1085;&#1077;&#1085;&#1085;&#1099;&#1081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43A2EF-29F4-4A2D-B7CC-57A2CFDD4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</Template>
  <TotalTime>8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Исакова</cp:lastModifiedBy>
  <cp:revision>6</cp:revision>
  <cp:lastPrinted>2013-11-06T05:26:00Z</cp:lastPrinted>
  <dcterms:created xsi:type="dcterms:W3CDTF">2013-07-16T21:20:00Z</dcterms:created>
  <dcterms:modified xsi:type="dcterms:W3CDTF">2013-11-06T05:26:00Z</dcterms:modified>
</cp:coreProperties>
</file>