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7" o:title=""/>
                </v:shape>
                <o:OLEObject Type="Embed" ProgID="Word.Picture.8" ShapeID="_x0000_i1025" DrawAspect="Content" ObjectID="_144163788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1990" w:rsidRDefault="00B81990" w:rsidP="00B81990">
      <w:pPr>
        <w:jc w:val="center"/>
        <w:rPr>
          <w:b/>
        </w:rPr>
      </w:pPr>
      <w:r w:rsidRPr="00765A84">
        <w:rPr>
          <w:b/>
        </w:rPr>
        <w:t>О ВНЕСЕНИИ ИЗМЕНЕНИЙ</w:t>
      </w:r>
      <w:r>
        <w:rPr>
          <w:b/>
        </w:rPr>
        <w:t xml:space="preserve"> </w:t>
      </w:r>
    </w:p>
    <w:p w:rsidR="00B81990" w:rsidRPr="00765A84" w:rsidRDefault="00B81990" w:rsidP="00B81990">
      <w:pPr>
        <w:jc w:val="center"/>
        <w:rPr>
          <w:b/>
        </w:rPr>
      </w:pPr>
      <w:r w:rsidRPr="00765A84">
        <w:rPr>
          <w:b/>
        </w:rPr>
        <w:t xml:space="preserve">В </w:t>
      </w:r>
      <w:r>
        <w:rPr>
          <w:b/>
        </w:rPr>
        <w:t xml:space="preserve">ИЗБИРАТЕЛЬНЫЙ КОДЕКС </w:t>
      </w:r>
      <w:r w:rsidRPr="00765A84">
        <w:rPr>
          <w:b/>
        </w:rPr>
        <w:t>ПРИМОРСКОГО КРАЯ</w:t>
      </w:r>
    </w:p>
    <w:p w:rsidR="00B81990" w:rsidRPr="000469D1" w:rsidRDefault="00B81990" w:rsidP="00B81990">
      <w:pPr>
        <w:rPr>
          <w:szCs w:val="28"/>
        </w:rPr>
      </w:pPr>
    </w:p>
    <w:p w:rsidR="00B81990" w:rsidRPr="00101F43" w:rsidRDefault="00B81990" w:rsidP="00B81990">
      <w:pPr>
        <w:ind w:firstLine="709"/>
        <w:jc w:val="both"/>
        <w:rPr>
          <w:szCs w:val="28"/>
        </w:rPr>
      </w:pPr>
      <w:proofErr w:type="gramStart"/>
      <w:r w:rsidRPr="00101F43">
        <w:rPr>
          <w:szCs w:val="28"/>
        </w:rPr>
        <w:t>Принят</w:t>
      </w:r>
      <w:proofErr w:type="gramEnd"/>
      <w:r w:rsidRPr="00101F43">
        <w:rPr>
          <w:szCs w:val="28"/>
        </w:rPr>
        <w:t xml:space="preserve"> Законодательным Собранием Приморского края 25 сентября</w:t>
      </w:r>
      <w:r w:rsidRPr="00101F43">
        <w:rPr>
          <w:szCs w:val="28"/>
        </w:rPr>
        <w:br/>
        <w:t>2013 года в первом чтении</w:t>
      </w:r>
    </w:p>
    <w:p w:rsidR="00B81990" w:rsidRPr="00101F43" w:rsidRDefault="00B81990" w:rsidP="00B81990">
      <w:pPr>
        <w:rPr>
          <w:szCs w:val="28"/>
        </w:rPr>
      </w:pPr>
    </w:p>
    <w:p w:rsidR="00B81990" w:rsidRPr="00101F43" w:rsidRDefault="00B81990" w:rsidP="00B81990">
      <w:pPr>
        <w:ind w:firstLine="709"/>
        <w:rPr>
          <w:szCs w:val="28"/>
        </w:rPr>
      </w:pPr>
      <w:r w:rsidRPr="00101F43">
        <w:rPr>
          <w:szCs w:val="28"/>
        </w:rPr>
        <w:t>СТАТЬЯ 1.</w:t>
      </w:r>
    </w:p>
    <w:p w:rsidR="00B81990" w:rsidRPr="00101F43" w:rsidRDefault="00B81990" w:rsidP="00B81990">
      <w:pPr>
        <w:ind w:firstLine="709"/>
        <w:jc w:val="both"/>
        <w:rPr>
          <w:szCs w:val="28"/>
        </w:rPr>
      </w:pPr>
      <w:proofErr w:type="gramStart"/>
      <w:r w:rsidRPr="00101F43">
        <w:rPr>
          <w:szCs w:val="28"/>
        </w:rPr>
        <w:t xml:space="preserve">Внести в Избирательный кодекс Приморского края (в редакции Закона Приморского края от 14 июня 2006 года № 376-КЗ) (Ведомости Законодательного Собрания Приморского края, 2006, № 132, </w:t>
      </w:r>
      <w:r w:rsidRPr="00101F43">
        <w:rPr>
          <w:szCs w:val="28"/>
        </w:rPr>
        <w:br/>
        <w:t xml:space="preserve">стр. 2; 2007, № 21, стр. 2, № 29, стр. 137, № 47, стр. 14, № 49, стр. 17; </w:t>
      </w:r>
      <w:r w:rsidRPr="00101F43">
        <w:rPr>
          <w:szCs w:val="28"/>
        </w:rPr>
        <w:br/>
        <w:t>2008, № 68, стр. 59; 2009, № 107, стр. 22, № 110, стр. 3, № 120, стр. 10, № 132, стр. 46;</w:t>
      </w:r>
      <w:proofErr w:type="gramEnd"/>
      <w:r w:rsidRPr="00101F43">
        <w:rPr>
          <w:szCs w:val="28"/>
        </w:rPr>
        <w:t xml:space="preserve"> </w:t>
      </w:r>
      <w:proofErr w:type="gramStart"/>
      <w:r w:rsidRPr="00101F43">
        <w:rPr>
          <w:szCs w:val="28"/>
        </w:rPr>
        <w:t xml:space="preserve">2010, № 148, стр. 20, № 158, стр. 13, № 167, стр. 7; 2011, № 188, </w:t>
      </w:r>
      <w:r w:rsidRPr="00101F43">
        <w:rPr>
          <w:szCs w:val="28"/>
        </w:rPr>
        <w:br/>
        <w:t>стр. 2, № 197, стр. 30, стр. 48; 2012, № 5, стр. 59, № 16, стр. 46, № 35, стр. 26; 2013, № 41, стр. 19, № 48, часть 1, стр. 2; № 55, стр. 41) следующие изменения:</w:t>
      </w:r>
      <w:proofErr w:type="gramEnd"/>
    </w:p>
    <w:p w:rsidR="00B81990" w:rsidRPr="00101F43" w:rsidRDefault="00B81990" w:rsidP="00B81990">
      <w:pPr>
        <w:ind w:firstLine="709"/>
        <w:jc w:val="both"/>
        <w:rPr>
          <w:szCs w:val="28"/>
        </w:rPr>
      </w:pPr>
      <w:r w:rsidRPr="00101F43">
        <w:rPr>
          <w:szCs w:val="28"/>
        </w:rPr>
        <w:t>1)в части 11 статьи 31 слово "профессиональное" исключить;</w:t>
      </w:r>
    </w:p>
    <w:p w:rsidR="00B81990" w:rsidRPr="00101F43" w:rsidRDefault="00B81990" w:rsidP="00B81990">
      <w:pPr>
        <w:ind w:firstLine="709"/>
        <w:jc w:val="both"/>
        <w:rPr>
          <w:szCs w:val="28"/>
        </w:rPr>
      </w:pPr>
      <w:r w:rsidRPr="00101F43">
        <w:rPr>
          <w:szCs w:val="28"/>
        </w:rPr>
        <w:t>2)в части 2 статьи 50 слова "образовательного учреждения" заменить словами "образовательной организации".</w:t>
      </w:r>
    </w:p>
    <w:p w:rsidR="00B81990" w:rsidRPr="00101F43" w:rsidRDefault="00B81990" w:rsidP="00B81990">
      <w:pPr>
        <w:jc w:val="both"/>
        <w:rPr>
          <w:szCs w:val="28"/>
        </w:rPr>
      </w:pPr>
    </w:p>
    <w:p w:rsidR="00B81990" w:rsidRPr="00101F43" w:rsidRDefault="00B81990" w:rsidP="00B81990">
      <w:pPr>
        <w:ind w:firstLine="709"/>
        <w:jc w:val="both"/>
        <w:rPr>
          <w:szCs w:val="28"/>
        </w:rPr>
      </w:pPr>
      <w:r w:rsidRPr="00101F43">
        <w:rPr>
          <w:szCs w:val="28"/>
        </w:rPr>
        <w:t>СТАТЬЯ 2.</w:t>
      </w:r>
    </w:p>
    <w:p w:rsidR="00B81990" w:rsidRPr="00101F43" w:rsidRDefault="00B81990" w:rsidP="00B81990">
      <w:pPr>
        <w:ind w:firstLine="709"/>
        <w:jc w:val="both"/>
        <w:rPr>
          <w:szCs w:val="28"/>
        </w:rPr>
      </w:pPr>
      <w:r w:rsidRPr="00101F43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F34DB5" w:rsidRPr="00214CF3" w:rsidRDefault="00F34DB5" w:rsidP="00F34DB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bookmarkStart w:id="0" w:name="_GoBack"/>
      <w:bookmarkEnd w:id="0"/>
    </w:p>
    <w:p w:rsidR="00624FCA" w:rsidRDefault="00624FCA" w:rsidP="00624FCA">
      <w:pPr>
        <w:jc w:val="both"/>
      </w:pPr>
    </w:p>
    <w:p w:rsidR="00204E31" w:rsidRPr="00624FCA" w:rsidRDefault="00204E31" w:rsidP="00624FCA">
      <w:pPr>
        <w:jc w:val="both"/>
      </w:pPr>
    </w:p>
    <w:p w:rsidR="00624FCA" w:rsidRPr="00624FCA" w:rsidRDefault="00624FCA" w:rsidP="00624FCA">
      <w:pPr>
        <w:jc w:val="both"/>
      </w:pPr>
    </w:p>
    <w:p w:rsidR="00624FCA" w:rsidRPr="00624FCA" w:rsidRDefault="00624FCA" w:rsidP="00624FCA">
      <w:pPr>
        <w:jc w:val="both"/>
      </w:pPr>
      <w:r w:rsidRPr="00624FCA">
        <w:rPr>
          <w:szCs w:val="28"/>
        </w:rPr>
        <w:t>Губернатор края</w:t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  <w:t xml:space="preserve">       В.В. </w:t>
      </w:r>
      <w:proofErr w:type="spellStart"/>
      <w:r w:rsidRPr="00624FCA">
        <w:rPr>
          <w:szCs w:val="28"/>
        </w:rPr>
        <w:t>Миклушевский</w:t>
      </w:r>
      <w:proofErr w:type="spellEnd"/>
    </w:p>
    <w:sectPr w:rsidR="00624FCA" w:rsidRPr="00624FC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AA1" w:rsidRDefault="004C2AA1">
      <w:r>
        <w:separator/>
      </w:r>
    </w:p>
  </w:endnote>
  <w:endnote w:type="continuationSeparator" w:id="0">
    <w:p w:rsidR="004C2AA1" w:rsidRDefault="004C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AA1" w:rsidRDefault="004C2AA1">
      <w:r>
        <w:separator/>
      </w:r>
    </w:p>
  </w:footnote>
  <w:footnote w:type="continuationSeparator" w:id="0">
    <w:p w:rsidR="004C2AA1" w:rsidRDefault="004C2A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FCA"/>
    <w:rsid w:val="00024F79"/>
    <w:rsid w:val="0003291F"/>
    <w:rsid w:val="00146EA7"/>
    <w:rsid w:val="00171D64"/>
    <w:rsid w:val="00204E31"/>
    <w:rsid w:val="002471AC"/>
    <w:rsid w:val="002730D1"/>
    <w:rsid w:val="00303CBA"/>
    <w:rsid w:val="003107F7"/>
    <w:rsid w:val="00380EE1"/>
    <w:rsid w:val="003B26E7"/>
    <w:rsid w:val="003F351A"/>
    <w:rsid w:val="0047435B"/>
    <w:rsid w:val="004B72B2"/>
    <w:rsid w:val="004C2AA1"/>
    <w:rsid w:val="005474CC"/>
    <w:rsid w:val="005A2827"/>
    <w:rsid w:val="005B0D95"/>
    <w:rsid w:val="00624FCA"/>
    <w:rsid w:val="006C106D"/>
    <w:rsid w:val="00726C56"/>
    <w:rsid w:val="009517B8"/>
    <w:rsid w:val="00A511B8"/>
    <w:rsid w:val="00AB70F9"/>
    <w:rsid w:val="00AC31EC"/>
    <w:rsid w:val="00AD398B"/>
    <w:rsid w:val="00B14397"/>
    <w:rsid w:val="00B25D18"/>
    <w:rsid w:val="00B81990"/>
    <w:rsid w:val="00BC0BBB"/>
    <w:rsid w:val="00BE0544"/>
    <w:rsid w:val="00BE62C9"/>
    <w:rsid w:val="00C31AAC"/>
    <w:rsid w:val="00E34273"/>
    <w:rsid w:val="00E34AF7"/>
    <w:rsid w:val="00E60B2A"/>
    <w:rsid w:val="00F23036"/>
    <w:rsid w:val="00F34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2</cp:revision>
  <cp:lastPrinted>2013-09-25T07:11:00Z</cp:lastPrinted>
  <dcterms:created xsi:type="dcterms:W3CDTF">2013-09-25T07:12:00Z</dcterms:created>
  <dcterms:modified xsi:type="dcterms:W3CDTF">2013-09-25T07:12:00Z</dcterms:modified>
</cp:coreProperties>
</file>