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44641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4534006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Pr="000A6FFA" w:rsidRDefault="00357541" w:rsidP="00CF2EDF">
            <w:pPr>
              <w:pStyle w:val="8"/>
              <w:widowControl w:val="0"/>
              <w:rPr>
                <w:szCs w:val="24"/>
              </w:rPr>
            </w:pPr>
            <w:r w:rsidRPr="000A6FFA">
              <w:rPr>
                <w:szCs w:val="24"/>
              </w:rPr>
              <w:t xml:space="preserve">Комитет по </w:t>
            </w:r>
            <w:r w:rsidR="00CF2EDF" w:rsidRPr="000A6FFA">
              <w:rPr>
                <w:szCs w:val="24"/>
              </w:rPr>
              <w:t>продовольственной политике и</w:t>
            </w:r>
          </w:p>
          <w:p w:rsidR="00CF2EDF" w:rsidRPr="000A6FFA" w:rsidRDefault="00CF2EDF" w:rsidP="00CF2EDF">
            <w:pPr>
              <w:jc w:val="center"/>
              <w:rPr>
                <w:b/>
                <w:sz w:val="24"/>
                <w:szCs w:val="24"/>
              </w:rPr>
            </w:pPr>
            <w:r w:rsidRPr="000A6FF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5245F" w:rsidRDefault="0035245F" w:rsidP="00CF2EDF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06.10</w:t>
            </w:r>
            <w:r w:rsidR="00CF2EDF" w:rsidRPr="00CF2EDF">
              <w:rPr>
                <w:szCs w:val="28"/>
              </w:rPr>
              <w:t>.2013</w:t>
            </w:r>
          </w:p>
        </w:tc>
        <w:tc>
          <w:tcPr>
            <w:tcW w:w="4253" w:type="dxa"/>
            <w:gridSpan w:val="2"/>
          </w:tcPr>
          <w:p w:rsidR="00357541" w:rsidRPr="0035245F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CF2EDF" w:rsidRDefault="00357541">
            <w:pPr>
              <w:jc w:val="right"/>
              <w:rPr>
                <w:szCs w:val="28"/>
              </w:rPr>
            </w:pPr>
            <w:r w:rsidRPr="00CF2EDF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35B8A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135B8A" w:rsidRPr="00135B8A">
              <w:rPr>
                <w:szCs w:val="28"/>
              </w:rPr>
              <w:t>210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3C6643" w:rsidP="003C6643">
            <w:pPr>
              <w:jc w:val="both"/>
            </w:pPr>
            <w:r>
              <w:t xml:space="preserve">О </w:t>
            </w:r>
            <w:r w:rsidR="00B03065">
              <w:t>проекте закона</w:t>
            </w:r>
            <w:r>
              <w:t xml:space="preserve"> Приморского края "</w:t>
            </w:r>
            <w:r w:rsidR="00CF2EDF">
              <w:t>О</w:t>
            </w:r>
            <w:r>
              <w:t xml:space="preserve"> пчеловодстве в Приморском крае"</w:t>
            </w:r>
            <w:r w:rsidR="00CF2EDF">
              <w:t xml:space="preserve"> (третье чтение)</w:t>
            </w:r>
          </w:p>
        </w:tc>
      </w:tr>
      <w:tr w:rsidR="000A6FF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A6FFA" w:rsidRDefault="000A6FFA" w:rsidP="003C6643">
            <w:pPr>
              <w:jc w:val="both"/>
            </w:pPr>
          </w:p>
        </w:tc>
      </w:tr>
    </w:tbl>
    <w:p w:rsidR="000A6FFA" w:rsidRDefault="000A6FFA" w:rsidP="000A6FFA">
      <w:pPr>
        <w:ind w:firstLine="720"/>
        <w:jc w:val="both"/>
      </w:pPr>
      <w:r>
        <w:t xml:space="preserve">Рассмотрев </w:t>
      </w:r>
      <w:r>
        <w:rPr>
          <w:snapToGrid w:val="0"/>
        </w:rPr>
        <w:t>проект</w:t>
      </w:r>
      <w:r>
        <w:rPr>
          <w:bCs/>
        </w:rPr>
        <w:t xml:space="preserve"> </w:t>
      </w:r>
      <w:r>
        <w:t>закона Приморского края</w:t>
      </w:r>
      <w:r>
        <w:rPr>
          <w:bCs/>
        </w:rPr>
        <w:t xml:space="preserve"> </w:t>
      </w:r>
      <w:r>
        <w:t>"О пчеловодстве в  Приморском крае", комитет</w:t>
      </w:r>
    </w:p>
    <w:p w:rsidR="000A6FFA" w:rsidRDefault="000A6FFA" w:rsidP="000A6FFA"/>
    <w:p w:rsidR="000A6FFA" w:rsidRDefault="000A6FFA" w:rsidP="000A6FFA">
      <w:r>
        <w:t>РЕШИЛ:</w:t>
      </w:r>
    </w:p>
    <w:p w:rsidR="000A6FFA" w:rsidRDefault="000A6FFA" w:rsidP="000A6FFA"/>
    <w:p w:rsidR="000A6FFA" w:rsidRDefault="000A6FFA" w:rsidP="000A6FFA">
      <w:pPr>
        <w:pStyle w:val="a3"/>
        <w:tabs>
          <w:tab w:val="left" w:pos="708"/>
        </w:tabs>
        <w:ind w:firstLine="720"/>
        <w:jc w:val="both"/>
      </w:pPr>
      <w:r>
        <w:t xml:space="preserve">1.Рассмотреть </w:t>
      </w:r>
      <w:r>
        <w:rPr>
          <w:snapToGrid w:val="0"/>
        </w:rPr>
        <w:t>проект</w:t>
      </w:r>
      <w:r>
        <w:rPr>
          <w:bCs/>
        </w:rPr>
        <w:t xml:space="preserve"> </w:t>
      </w:r>
      <w:r>
        <w:t>закона Приморского края</w:t>
      </w:r>
      <w:r>
        <w:rPr>
          <w:bCs/>
        </w:rPr>
        <w:t xml:space="preserve"> </w:t>
      </w:r>
      <w:r w:rsidR="00B03065">
        <w:t>"О пчеловодстве в Приморском крае</w:t>
      </w:r>
      <w:r>
        <w:t xml:space="preserve">" на очередном заседании Законодательного Собрания </w:t>
      </w:r>
      <w:r w:rsidR="0035245F">
        <w:t xml:space="preserve">в октябре 2013 года </w:t>
      </w:r>
      <w:r>
        <w:t>в третьем чтении.</w:t>
      </w:r>
    </w:p>
    <w:p w:rsidR="000A6FFA" w:rsidRDefault="000A6FFA" w:rsidP="000A6FFA"/>
    <w:p w:rsidR="000A6FFA" w:rsidRDefault="000A6FFA" w:rsidP="000A6FFA">
      <w:pPr>
        <w:ind w:firstLine="720"/>
        <w:jc w:val="both"/>
      </w:pPr>
      <w:r>
        <w:t xml:space="preserve">2.Рекомендовать Законодательному Собранию принять </w:t>
      </w:r>
      <w:proofErr w:type="gramStart"/>
      <w:r>
        <w:t>указанный</w:t>
      </w:r>
      <w:proofErr w:type="gramEnd"/>
      <w:r>
        <w:t xml:space="preserve"> законопрое</w:t>
      </w:r>
      <w:proofErr w:type="gramStart"/>
      <w:r>
        <w:t>кт в тр</w:t>
      </w:r>
      <w:proofErr w:type="gramEnd"/>
      <w:r>
        <w:t>етьем чтении.</w:t>
      </w:r>
    </w:p>
    <w:p w:rsidR="000A6FFA" w:rsidRDefault="000A6FFA" w:rsidP="000A6FFA">
      <w:pPr>
        <w:ind w:firstLine="720"/>
        <w:jc w:val="both"/>
      </w:pPr>
    </w:p>
    <w:p w:rsidR="000A6FFA" w:rsidRDefault="00B03065" w:rsidP="000A6FFA">
      <w:pPr>
        <w:pStyle w:val="20"/>
      </w:pPr>
      <w:r>
        <w:t>3.Поручить заместителю председател</w:t>
      </w:r>
      <w:r w:rsidR="00135B8A">
        <w:t>я</w:t>
      </w:r>
      <w:r>
        <w:t xml:space="preserve"> комитета Корнееву Ю.А.</w:t>
      </w:r>
      <w:r w:rsidR="000A6FFA">
        <w:t xml:space="preserve"> выступить с докладом по данному вопросу</w:t>
      </w:r>
      <w:r w:rsidR="002800CA">
        <w:t xml:space="preserve"> на заседании Законодательного Собрания</w:t>
      </w:r>
      <w:r w:rsidR="000A6FFA">
        <w:t>.</w:t>
      </w:r>
    </w:p>
    <w:p w:rsidR="000A6FFA" w:rsidRDefault="000A6FFA" w:rsidP="000A6FFA">
      <w:pPr>
        <w:pStyle w:val="a3"/>
        <w:tabs>
          <w:tab w:val="left" w:pos="708"/>
        </w:tabs>
        <w:jc w:val="both"/>
      </w:pPr>
    </w:p>
    <w:p w:rsidR="000A6FFA" w:rsidRDefault="000A6FFA" w:rsidP="000A6FFA">
      <w:pPr>
        <w:ind w:firstLine="720"/>
        <w:jc w:val="both"/>
      </w:pPr>
      <w:r>
        <w:t>4.Определить время для рассмотрения вопроса - 5 ми</w:t>
      </w:r>
      <w:r w:rsidR="002800CA">
        <w:t>нут, в том числе для доклада - 2</w:t>
      </w:r>
      <w:r>
        <w:t xml:space="preserve"> минуты.</w:t>
      </w:r>
    </w:p>
    <w:p w:rsidR="002800CA" w:rsidRDefault="002800CA" w:rsidP="000A6FFA">
      <w:pPr>
        <w:pStyle w:val="a3"/>
        <w:tabs>
          <w:tab w:val="left" w:pos="708"/>
        </w:tabs>
        <w:jc w:val="both"/>
      </w:pPr>
    </w:p>
    <w:p w:rsidR="002800CA" w:rsidRDefault="002800CA" w:rsidP="000A6FFA">
      <w:pPr>
        <w:pStyle w:val="a3"/>
        <w:tabs>
          <w:tab w:val="left" w:pos="708"/>
        </w:tabs>
        <w:jc w:val="both"/>
      </w:pPr>
    </w:p>
    <w:p w:rsidR="002800CA" w:rsidRDefault="002800CA" w:rsidP="000A6FFA">
      <w:pPr>
        <w:pStyle w:val="a3"/>
        <w:tabs>
          <w:tab w:val="left" w:pos="708"/>
        </w:tabs>
        <w:jc w:val="both"/>
      </w:pPr>
    </w:p>
    <w:p w:rsidR="000A6FFA" w:rsidRDefault="000A6FFA" w:rsidP="000A6FFA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 Е.А. Зотов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4641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8A8" w:rsidRDefault="00DD38A8">
      <w:r>
        <w:separator/>
      </w:r>
    </w:p>
  </w:endnote>
  <w:endnote w:type="continuationSeparator" w:id="0">
    <w:p w:rsidR="00DD38A8" w:rsidRDefault="00DD3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8A8" w:rsidRDefault="00DD38A8">
      <w:r>
        <w:separator/>
      </w:r>
    </w:p>
  </w:footnote>
  <w:footnote w:type="continuationSeparator" w:id="0">
    <w:p w:rsidR="00DD38A8" w:rsidRDefault="00DD38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6958"/>
    <w:rsid w:val="00022B36"/>
    <w:rsid w:val="00042F98"/>
    <w:rsid w:val="00053C61"/>
    <w:rsid w:val="000A6FFA"/>
    <w:rsid w:val="00135B8A"/>
    <w:rsid w:val="00160F97"/>
    <w:rsid w:val="001C437C"/>
    <w:rsid w:val="0020003C"/>
    <w:rsid w:val="002800CA"/>
    <w:rsid w:val="002A4A65"/>
    <w:rsid w:val="0035245F"/>
    <w:rsid w:val="0035423A"/>
    <w:rsid w:val="00357541"/>
    <w:rsid w:val="00360DCA"/>
    <w:rsid w:val="0036621D"/>
    <w:rsid w:val="003C6643"/>
    <w:rsid w:val="003F2358"/>
    <w:rsid w:val="00446419"/>
    <w:rsid w:val="00461E2B"/>
    <w:rsid w:val="004D6103"/>
    <w:rsid w:val="0056186C"/>
    <w:rsid w:val="00642364"/>
    <w:rsid w:val="007128C1"/>
    <w:rsid w:val="00761C0F"/>
    <w:rsid w:val="00856958"/>
    <w:rsid w:val="008A07D1"/>
    <w:rsid w:val="009E5CD9"/>
    <w:rsid w:val="00AF7C38"/>
    <w:rsid w:val="00B03065"/>
    <w:rsid w:val="00B52D03"/>
    <w:rsid w:val="00B803DE"/>
    <w:rsid w:val="00B91E40"/>
    <w:rsid w:val="00BE16C2"/>
    <w:rsid w:val="00C9335B"/>
    <w:rsid w:val="00C958B6"/>
    <w:rsid w:val="00CE6D2A"/>
    <w:rsid w:val="00CF2EDF"/>
    <w:rsid w:val="00DD38A8"/>
    <w:rsid w:val="00EE2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6419"/>
    <w:rPr>
      <w:sz w:val="28"/>
    </w:rPr>
  </w:style>
  <w:style w:type="paragraph" w:styleId="2">
    <w:name w:val="heading 2"/>
    <w:basedOn w:val="a"/>
    <w:next w:val="a"/>
    <w:qFormat/>
    <w:rsid w:val="0044641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4641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4641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41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4641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A6FFA"/>
    <w:rPr>
      <w:sz w:val="28"/>
    </w:rPr>
  </w:style>
  <w:style w:type="paragraph" w:styleId="20">
    <w:name w:val="Body Text 2"/>
    <w:basedOn w:val="a"/>
    <w:link w:val="21"/>
    <w:unhideWhenUsed/>
    <w:rsid w:val="000A6FF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0A6F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</TotalTime>
  <Pages>1</Pages>
  <Words>107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2007-12-18T10:25:00Z</cp:lastPrinted>
  <dcterms:created xsi:type="dcterms:W3CDTF">2013-11-01T04:01:00Z</dcterms:created>
  <dcterms:modified xsi:type="dcterms:W3CDTF">2013-11-07T03:35:00Z</dcterms:modified>
</cp:coreProperties>
</file>