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4201E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6" o:title=""/>
          </v:shape>
          <o:OLEObject Type="Embed" ProgID="Word.Picture.8" ShapeID="_x0000_i1025" DrawAspect="Content" ObjectID="_144533998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Pr="00437794" w:rsidRDefault="00357541" w:rsidP="005E2211">
            <w:pPr>
              <w:pStyle w:val="8"/>
              <w:widowControl w:val="0"/>
              <w:rPr>
                <w:szCs w:val="24"/>
              </w:rPr>
            </w:pPr>
            <w:r w:rsidRPr="00437794">
              <w:rPr>
                <w:szCs w:val="24"/>
              </w:rPr>
              <w:t xml:space="preserve">Комитет по </w:t>
            </w:r>
            <w:r w:rsidR="005E2211" w:rsidRPr="00437794">
              <w:rPr>
                <w:szCs w:val="24"/>
              </w:rPr>
              <w:t>продовольственной политике и</w:t>
            </w:r>
          </w:p>
          <w:p w:rsidR="005E2211" w:rsidRPr="00437794" w:rsidRDefault="005E2211" w:rsidP="005E2211">
            <w:pPr>
              <w:jc w:val="center"/>
              <w:rPr>
                <w:b/>
                <w:sz w:val="24"/>
                <w:szCs w:val="24"/>
              </w:rPr>
            </w:pPr>
            <w:r w:rsidRPr="00437794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F4E82" w:rsidRDefault="00DF4E82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06.10</w:t>
            </w:r>
            <w:r w:rsidR="005E2211" w:rsidRPr="005E2211">
              <w:rPr>
                <w:szCs w:val="28"/>
              </w:rPr>
              <w:t>.2013</w:t>
            </w:r>
          </w:p>
        </w:tc>
        <w:tc>
          <w:tcPr>
            <w:tcW w:w="4253" w:type="dxa"/>
            <w:gridSpan w:val="2"/>
          </w:tcPr>
          <w:p w:rsidR="00357541" w:rsidRPr="00DF4E82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5E2211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5E2211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0300B6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0300B6" w:rsidRPr="000300B6">
              <w:rPr>
                <w:szCs w:val="28"/>
              </w:rPr>
              <w:t>209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5E2211" w:rsidP="00437794">
            <w:pPr>
              <w:jc w:val="both"/>
            </w:pPr>
            <w:r>
              <w:t>О п</w:t>
            </w:r>
            <w:r w:rsidR="00025A2A">
              <w:t>роекте закона Приморского края "</w:t>
            </w:r>
            <w:r>
              <w:t>О</w:t>
            </w:r>
            <w:r w:rsidR="00025A2A">
              <w:t xml:space="preserve"> пчеловодстве в Приморском крае"</w:t>
            </w:r>
            <w:r>
              <w:t xml:space="preserve"> (второе чтение)</w:t>
            </w:r>
          </w:p>
        </w:tc>
      </w:tr>
      <w:tr w:rsidR="005931F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931F5" w:rsidRDefault="005931F5"/>
        </w:tc>
      </w:tr>
    </w:tbl>
    <w:p w:rsidR="005931F5" w:rsidRDefault="005931F5" w:rsidP="005931F5">
      <w:pPr>
        <w:ind w:firstLine="720"/>
        <w:jc w:val="both"/>
      </w:pPr>
      <w:r>
        <w:t>Рассмотрев и обсудив проект закона Приморского края</w:t>
      </w:r>
      <w:r>
        <w:rPr>
          <w:bCs/>
        </w:rPr>
        <w:t xml:space="preserve"> </w:t>
      </w:r>
      <w:r>
        <w:t>"О пчеловодстве в  Приморском крае", принятый Законодательным Соб</w:t>
      </w:r>
      <w:r w:rsidR="00414B1F">
        <w:t>ранием в первом чтении 26 июня</w:t>
      </w:r>
      <w:r>
        <w:t xml:space="preserve"> 2013 года,</w:t>
      </w:r>
      <w:r w:rsidR="003F47FC">
        <w:t xml:space="preserve"> с учетом поступивших поправок,</w:t>
      </w:r>
      <w:r>
        <w:t xml:space="preserve"> комитет</w:t>
      </w:r>
    </w:p>
    <w:p w:rsidR="005931F5" w:rsidRDefault="005931F5" w:rsidP="005931F5"/>
    <w:p w:rsidR="005931F5" w:rsidRDefault="005931F5" w:rsidP="005931F5">
      <w:r>
        <w:t>РЕШИЛ:</w:t>
      </w:r>
    </w:p>
    <w:p w:rsidR="005931F5" w:rsidRDefault="005931F5" w:rsidP="005931F5"/>
    <w:p w:rsidR="005931F5" w:rsidRDefault="005931F5" w:rsidP="005931F5">
      <w:pPr>
        <w:autoSpaceDE w:val="0"/>
        <w:autoSpaceDN w:val="0"/>
        <w:adjustRightInd w:val="0"/>
        <w:ind w:firstLine="720"/>
        <w:jc w:val="both"/>
      </w:pPr>
      <w:r>
        <w:t>1.Рассмотреть проект закона Приморского края</w:t>
      </w:r>
      <w:r>
        <w:rPr>
          <w:bCs/>
        </w:rPr>
        <w:t xml:space="preserve"> </w:t>
      </w:r>
      <w:r>
        <w:t xml:space="preserve">"О пчеловодстве в  Приморском крае" </w:t>
      </w:r>
      <w:r w:rsidR="003F47FC">
        <w:t xml:space="preserve">во втором чтении </w:t>
      </w:r>
      <w:r>
        <w:t>на очередном заседании Законодате</w:t>
      </w:r>
      <w:r w:rsidR="003F47FC">
        <w:t>льного Собрания в октябре 2013 года</w:t>
      </w:r>
      <w:r>
        <w:t xml:space="preserve">. </w:t>
      </w:r>
    </w:p>
    <w:p w:rsidR="005931F5" w:rsidRDefault="005931F5" w:rsidP="005931F5"/>
    <w:p w:rsidR="005931F5" w:rsidRDefault="005931F5" w:rsidP="005931F5">
      <w:pPr>
        <w:ind w:firstLine="720"/>
        <w:jc w:val="both"/>
      </w:pPr>
      <w:r>
        <w:t>2.Рекомендовать Законодательному Собранию принять указанный законопроект во</w:t>
      </w:r>
      <w:r w:rsidR="003F47FC">
        <w:t xml:space="preserve"> втором чтении с учетом поправок, рекомендуемых</w:t>
      </w:r>
      <w:r>
        <w:t xml:space="preserve"> комитетом к</w:t>
      </w:r>
      <w:r w:rsidR="003F47FC">
        <w:t xml:space="preserve"> принятию (прилагаю</w:t>
      </w:r>
      <w:r>
        <w:t>тся).</w:t>
      </w:r>
    </w:p>
    <w:p w:rsidR="005931F5" w:rsidRDefault="005931F5" w:rsidP="005931F5">
      <w:pPr>
        <w:ind w:firstLine="720"/>
        <w:jc w:val="both"/>
      </w:pPr>
    </w:p>
    <w:p w:rsidR="005931F5" w:rsidRDefault="005931F5" w:rsidP="005931F5">
      <w:pPr>
        <w:ind w:firstLine="720"/>
        <w:jc w:val="both"/>
      </w:pPr>
      <w:r>
        <w:t>3.Поручить заместителю председателя комитета Корнееву Ю.А. выступить с докладом по данному вопросу</w:t>
      </w:r>
      <w:r w:rsidR="003F47FC">
        <w:t xml:space="preserve"> на заседании Законодательного Собрания</w:t>
      </w:r>
      <w:r>
        <w:t>.</w:t>
      </w:r>
    </w:p>
    <w:p w:rsidR="005931F5" w:rsidRDefault="005931F5" w:rsidP="005931F5">
      <w:pPr>
        <w:ind w:firstLine="720"/>
        <w:jc w:val="both"/>
      </w:pPr>
    </w:p>
    <w:p w:rsidR="005931F5" w:rsidRDefault="005931F5" w:rsidP="005931F5">
      <w:pPr>
        <w:ind w:firstLine="720"/>
        <w:jc w:val="both"/>
      </w:pPr>
      <w:r>
        <w:t>4.Определить время для рассмотрения указанного вопроса на заседании  Законодательного Собрания - 5 минут, в  том числе  для  доклада - 3 минуты.</w:t>
      </w:r>
    </w:p>
    <w:p w:rsidR="003F47FC" w:rsidRDefault="003F47FC" w:rsidP="005931F5"/>
    <w:p w:rsidR="003F47FC" w:rsidRDefault="003F47FC" w:rsidP="005931F5"/>
    <w:p w:rsidR="003F47FC" w:rsidRDefault="003F47FC" w:rsidP="005931F5"/>
    <w:p w:rsidR="005931F5" w:rsidRDefault="005931F5" w:rsidP="005931F5">
      <w:r>
        <w:t>Председатель комитета                                                                           Е.А. Зотов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4201E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6B9" w:rsidRDefault="000556B9">
      <w:r>
        <w:separator/>
      </w:r>
    </w:p>
  </w:endnote>
  <w:endnote w:type="continuationSeparator" w:id="0">
    <w:p w:rsidR="000556B9" w:rsidRDefault="00055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6B9" w:rsidRDefault="000556B9">
      <w:r>
        <w:separator/>
      </w:r>
    </w:p>
  </w:footnote>
  <w:footnote w:type="continuationSeparator" w:id="0">
    <w:p w:rsidR="000556B9" w:rsidRDefault="000556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1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2211"/>
    <w:rsid w:val="00022B36"/>
    <w:rsid w:val="00025A2A"/>
    <w:rsid w:val="000300B6"/>
    <w:rsid w:val="00034E16"/>
    <w:rsid w:val="00053C61"/>
    <w:rsid w:val="000556B9"/>
    <w:rsid w:val="00072C67"/>
    <w:rsid w:val="00160F97"/>
    <w:rsid w:val="00187EFC"/>
    <w:rsid w:val="0020003C"/>
    <w:rsid w:val="002C2D59"/>
    <w:rsid w:val="003179B1"/>
    <w:rsid w:val="00357541"/>
    <w:rsid w:val="003F2358"/>
    <w:rsid w:val="003F47FC"/>
    <w:rsid w:val="003F4DB3"/>
    <w:rsid w:val="00414B1F"/>
    <w:rsid w:val="004201E9"/>
    <w:rsid w:val="00433ABD"/>
    <w:rsid w:val="00437794"/>
    <w:rsid w:val="00461E2B"/>
    <w:rsid w:val="004A36B8"/>
    <w:rsid w:val="005931F5"/>
    <w:rsid w:val="005E2211"/>
    <w:rsid w:val="00623217"/>
    <w:rsid w:val="006466FF"/>
    <w:rsid w:val="007128C1"/>
    <w:rsid w:val="00820204"/>
    <w:rsid w:val="008C6E14"/>
    <w:rsid w:val="009E5CD9"/>
    <w:rsid w:val="00B803DE"/>
    <w:rsid w:val="00B90751"/>
    <w:rsid w:val="00BC0A03"/>
    <w:rsid w:val="00BE16C2"/>
    <w:rsid w:val="00C0527B"/>
    <w:rsid w:val="00C73DC6"/>
    <w:rsid w:val="00C9335B"/>
    <w:rsid w:val="00C958B6"/>
    <w:rsid w:val="00D5265C"/>
    <w:rsid w:val="00DB0E53"/>
    <w:rsid w:val="00DF4E82"/>
    <w:rsid w:val="00F25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01E9"/>
    <w:rPr>
      <w:sz w:val="28"/>
    </w:rPr>
  </w:style>
  <w:style w:type="paragraph" w:styleId="2">
    <w:name w:val="heading 2"/>
    <w:basedOn w:val="a"/>
    <w:next w:val="a"/>
    <w:qFormat/>
    <w:rsid w:val="004201E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201E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201E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201E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201E9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0</TotalTime>
  <Pages>1</Pages>
  <Words>136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cp:lastPrinted>2013-09-04T04:42:00Z</cp:lastPrinted>
  <dcterms:created xsi:type="dcterms:W3CDTF">2013-11-01T03:57:00Z</dcterms:created>
  <dcterms:modified xsi:type="dcterms:W3CDTF">2013-11-07T03:33:00Z</dcterms:modified>
</cp:coreProperties>
</file>