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6B4" w:rsidRDefault="00D10B61" w:rsidP="00741DD6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523254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B7AB8" w:rsidP="008B5C7C">
            <w:pPr>
              <w:widowControl w:val="0"/>
              <w:spacing w:after="120"/>
              <w:ind w:firstLine="34"/>
            </w:pPr>
            <w:r>
              <w:t>06.11.2013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B7AB8">
            <w:pPr>
              <w:ind w:hanging="107"/>
            </w:pPr>
            <w:r>
              <w:t>208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AC565D">
              <w:rPr>
                <w:bCs/>
              </w:rPr>
              <w:t xml:space="preserve">"О внесении изменений в Закон Приморского края </w:t>
            </w:r>
            <w:r w:rsidR="00B175E2">
              <w:t>"Об экологическом образовании в Приморском крае</w:t>
            </w:r>
            <w:r w:rsidR="008B5C7C">
              <w:t>"</w:t>
            </w:r>
            <w:r>
              <w:t xml:space="preserve"> </w:t>
            </w:r>
            <w:r w:rsidR="002B3C5E">
              <w:t>(</w:t>
            </w:r>
            <w:r w:rsidR="00741DD6">
              <w:t>третье</w:t>
            </w:r>
            <w:r w:rsidR="00FC3779">
              <w:t xml:space="preserve">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786AA2" w:rsidP="00651DF6">
      <w:pPr>
        <w:ind w:firstLine="720"/>
        <w:jc w:val="both"/>
      </w:pPr>
      <w:r>
        <w:t>Рассмотрев</w:t>
      </w:r>
      <w:r w:rsidR="001115D7">
        <w:t xml:space="preserve"> </w:t>
      </w:r>
      <w:r w:rsidR="00FA3FB9">
        <w:t xml:space="preserve">и обсудив </w:t>
      </w:r>
      <w:r w:rsidR="00846CFA"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AC565D">
        <w:rPr>
          <w:bCs/>
        </w:rPr>
        <w:t>"О внесении изменений в Закон Приморского края</w:t>
      </w:r>
      <w:r w:rsidR="00AC565D">
        <w:t xml:space="preserve"> </w:t>
      </w:r>
      <w:r w:rsidR="00FB7FC4">
        <w:t>"</w:t>
      </w:r>
      <w:r w:rsidR="00B175E2">
        <w:t>Об экологическом образовании в Приморском крае</w:t>
      </w:r>
      <w:r w:rsidR="00FB7FC4" w:rsidRPr="000411F6">
        <w:t>"</w:t>
      </w:r>
      <w:r w:rsidR="00651DF6">
        <w:t>,</w:t>
      </w:r>
      <w:r w:rsidR="00FA3FB9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AC565D">
        <w:rPr>
          <w:bCs/>
        </w:rPr>
        <w:t>"О внесении изменений в Закон Приморского края</w:t>
      </w:r>
      <w:r w:rsidR="00AC565D">
        <w:t xml:space="preserve"> </w:t>
      </w:r>
      <w:r w:rsidR="009818B1">
        <w:t>"</w:t>
      </w:r>
      <w:r w:rsidR="00B175E2">
        <w:t>Об экологическом образовании в Приморском крае</w:t>
      </w:r>
      <w:r w:rsidR="009818B1" w:rsidRPr="000411F6">
        <w:t>"</w:t>
      </w:r>
      <w:r w:rsidR="009818B1">
        <w:t xml:space="preserve"> </w:t>
      </w:r>
      <w:r w:rsidR="00FA3FB9">
        <w:t>в третьем</w:t>
      </w:r>
      <w:r w:rsidR="009818B1">
        <w:t xml:space="preserve">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9A4CF1">
        <w:t>ноябре</w:t>
      </w:r>
      <w:r w:rsidR="009818B1">
        <w:t xml:space="preserve"> 2013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>кт</w:t>
      </w:r>
      <w:r w:rsidRPr="003D6D17">
        <w:t xml:space="preserve"> </w:t>
      </w:r>
      <w:r w:rsidR="00FA3FB9">
        <w:t>в тр</w:t>
      </w:r>
      <w:proofErr w:type="gramEnd"/>
      <w:r w:rsidR="00FA3FB9">
        <w:t>етьем чтении</w:t>
      </w:r>
      <w:r w:rsidR="00FC3779">
        <w:t>.</w:t>
      </w:r>
    </w:p>
    <w:p w:rsidR="00846CFA" w:rsidRDefault="00846CFA" w:rsidP="00B175E2">
      <w:pPr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вопросу.</w:t>
      </w:r>
    </w:p>
    <w:p w:rsidR="00846CFA" w:rsidRDefault="00846CFA" w:rsidP="00B175E2">
      <w:pPr>
        <w:jc w:val="both"/>
      </w:pPr>
      <w:bookmarkStart w:id="0" w:name="_GoBack"/>
      <w:bookmarkEnd w:id="0"/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4B7AB8">
        <w:t xml:space="preserve"> </w:t>
      </w:r>
      <w:r w:rsidR="000730B3">
        <w:t xml:space="preserve"> </w:t>
      </w:r>
      <w:r w:rsidR="00846CFA">
        <w:t xml:space="preserve">Законодательного </w:t>
      </w:r>
      <w:r w:rsidR="004B7AB8">
        <w:t xml:space="preserve"> </w:t>
      </w:r>
      <w:r w:rsidR="00846CFA">
        <w:t>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B175E2">
        <w:t>5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>том</w:t>
      </w:r>
      <w:r w:rsidR="004B7AB8">
        <w:t xml:space="preserve"> </w:t>
      </w:r>
      <w:r w:rsidR="00846CFA">
        <w:t xml:space="preserve">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B175E2">
        <w:t xml:space="preserve"> 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A4CF1">
        <w:t>2</w:t>
      </w:r>
      <w:r w:rsidR="00846CFA">
        <w:t xml:space="preserve"> минут</w:t>
      </w:r>
      <w:r w:rsidR="009A4CF1">
        <w:t>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2A0" w:rsidRDefault="003402A0">
      <w:r>
        <w:separator/>
      </w:r>
    </w:p>
  </w:endnote>
  <w:endnote w:type="continuationSeparator" w:id="0">
    <w:p w:rsidR="003402A0" w:rsidRDefault="00340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2A0" w:rsidRDefault="003402A0">
      <w:r>
        <w:separator/>
      </w:r>
    </w:p>
  </w:footnote>
  <w:footnote w:type="continuationSeparator" w:id="0">
    <w:p w:rsidR="003402A0" w:rsidRDefault="003402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D10B6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D10B6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1D46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74D89"/>
    <w:rsid w:val="002B276D"/>
    <w:rsid w:val="002B3C5E"/>
    <w:rsid w:val="002D3793"/>
    <w:rsid w:val="002E46B4"/>
    <w:rsid w:val="002F02CB"/>
    <w:rsid w:val="0030603C"/>
    <w:rsid w:val="003402A0"/>
    <w:rsid w:val="00344644"/>
    <w:rsid w:val="00352CD2"/>
    <w:rsid w:val="00355973"/>
    <w:rsid w:val="003717B2"/>
    <w:rsid w:val="00395CDD"/>
    <w:rsid w:val="003C4624"/>
    <w:rsid w:val="003C77A6"/>
    <w:rsid w:val="003F6DEF"/>
    <w:rsid w:val="0046121A"/>
    <w:rsid w:val="004857C5"/>
    <w:rsid w:val="004A7D8D"/>
    <w:rsid w:val="004B30F2"/>
    <w:rsid w:val="004B7AB8"/>
    <w:rsid w:val="004E3549"/>
    <w:rsid w:val="004E3D78"/>
    <w:rsid w:val="004E55A0"/>
    <w:rsid w:val="00521AAD"/>
    <w:rsid w:val="0055468A"/>
    <w:rsid w:val="0057543F"/>
    <w:rsid w:val="005875DA"/>
    <w:rsid w:val="00595F16"/>
    <w:rsid w:val="005B22BF"/>
    <w:rsid w:val="005E3491"/>
    <w:rsid w:val="00620F93"/>
    <w:rsid w:val="00644B73"/>
    <w:rsid w:val="00647C01"/>
    <w:rsid w:val="00651DF6"/>
    <w:rsid w:val="006648AE"/>
    <w:rsid w:val="006A5070"/>
    <w:rsid w:val="00711D31"/>
    <w:rsid w:val="00726912"/>
    <w:rsid w:val="00741DD6"/>
    <w:rsid w:val="00782FA9"/>
    <w:rsid w:val="00786AA2"/>
    <w:rsid w:val="00794BF3"/>
    <w:rsid w:val="007B6D3F"/>
    <w:rsid w:val="007F0F0C"/>
    <w:rsid w:val="0082605D"/>
    <w:rsid w:val="008322E5"/>
    <w:rsid w:val="00846CFA"/>
    <w:rsid w:val="008B5C7C"/>
    <w:rsid w:val="008C2DE4"/>
    <w:rsid w:val="008C6644"/>
    <w:rsid w:val="008E6A48"/>
    <w:rsid w:val="008F2060"/>
    <w:rsid w:val="00907E35"/>
    <w:rsid w:val="00943975"/>
    <w:rsid w:val="0094628A"/>
    <w:rsid w:val="009818B1"/>
    <w:rsid w:val="00986E1B"/>
    <w:rsid w:val="009A4CF1"/>
    <w:rsid w:val="009D1320"/>
    <w:rsid w:val="009E2250"/>
    <w:rsid w:val="009F78CD"/>
    <w:rsid w:val="00A05464"/>
    <w:rsid w:val="00A40EB5"/>
    <w:rsid w:val="00A51E2D"/>
    <w:rsid w:val="00A82695"/>
    <w:rsid w:val="00A97D37"/>
    <w:rsid w:val="00AC565D"/>
    <w:rsid w:val="00B175E2"/>
    <w:rsid w:val="00B26B2F"/>
    <w:rsid w:val="00B50FD1"/>
    <w:rsid w:val="00B67A4F"/>
    <w:rsid w:val="00C454F6"/>
    <w:rsid w:val="00C4782C"/>
    <w:rsid w:val="00C82A46"/>
    <w:rsid w:val="00CB67F3"/>
    <w:rsid w:val="00CD7525"/>
    <w:rsid w:val="00D039B2"/>
    <w:rsid w:val="00D10B61"/>
    <w:rsid w:val="00D3588C"/>
    <w:rsid w:val="00DD128C"/>
    <w:rsid w:val="00E01D46"/>
    <w:rsid w:val="00E0415F"/>
    <w:rsid w:val="00E258E2"/>
    <w:rsid w:val="00E30687"/>
    <w:rsid w:val="00E44E85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A3FB9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3975"/>
    <w:rPr>
      <w:sz w:val="28"/>
      <w:szCs w:val="28"/>
    </w:rPr>
  </w:style>
  <w:style w:type="paragraph" w:styleId="2">
    <w:name w:val="heading 2"/>
    <w:basedOn w:val="a"/>
    <w:next w:val="a"/>
    <w:qFormat/>
    <w:rsid w:val="0094397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4397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4397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97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397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94397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94397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56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9</cp:revision>
  <cp:lastPrinted>2013-05-07T00:30:00Z</cp:lastPrinted>
  <dcterms:created xsi:type="dcterms:W3CDTF">2013-10-01T03:23:00Z</dcterms:created>
  <dcterms:modified xsi:type="dcterms:W3CDTF">2013-11-05T21:43:00Z</dcterms:modified>
</cp:coreProperties>
</file>