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A97CCC" w:rsidP="002A644F">
      <w:pPr>
        <w:ind w:left="567"/>
        <w:jc w:val="right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4.55pt;margin-top:0;width:46.3pt;height:53.15pt;z-index:251657728" fillcolor="window">
            <v:imagedata r:id="rId6" o:title=""/>
            <w10:wrap type="square" side="right"/>
          </v:shape>
          <o:OLEObject Type="Embed" ProgID="Word.Picture.8" ShapeID="_x0000_s1026" DrawAspect="Content" ObjectID="_1445232494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701"/>
        <w:gridCol w:w="2375"/>
        <w:gridCol w:w="709"/>
        <w:gridCol w:w="850"/>
      </w:tblGrid>
      <w:tr w:rsidR="00595F16" w:rsidTr="009E2250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9E2250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8E0F09" w:rsidP="008B5C7C">
            <w:pPr>
              <w:widowControl w:val="0"/>
              <w:spacing w:after="120"/>
              <w:ind w:firstLine="34"/>
            </w:pPr>
            <w:r>
              <w:t>06.11.2013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8E0F09">
            <w:pPr>
              <w:ind w:hanging="107"/>
            </w:pPr>
            <w:r>
              <w:t>207</w:t>
            </w:r>
          </w:p>
        </w:tc>
      </w:tr>
      <w:tr w:rsidR="00595F16" w:rsidTr="009E2250">
        <w:trPr>
          <w:cantSplit/>
        </w:trPr>
        <w:tc>
          <w:tcPr>
            <w:tcW w:w="86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9E2250">
        <w:trPr>
          <w:gridAfter w:val="3"/>
          <w:wAfter w:w="3934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6CFA" w:rsidRDefault="002334BE" w:rsidP="00846CFA">
            <w:pPr>
              <w:jc w:val="both"/>
            </w:pPr>
            <w:r w:rsidRPr="00CC639A">
              <w:rPr>
                <w:snapToGrid w:val="0"/>
              </w:rPr>
              <w:t>О проекте</w:t>
            </w:r>
            <w:r w:rsidRPr="00CC639A">
              <w:rPr>
                <w:bCs/>
              </w:rPr>
              <w:t xml:space="preserve"> </w:t>
            </w:r>
            <w:r w:rsidRPr="00CC639A">
              <w:t>закона Приморского края</w:t>
            </w:r>
            <w:r w:rsidRPr="00CC639A">
              <w:rPr>
                <w:bCs/>
              </w:rPr>
              <w:t xml:space="preserve"> </w:t>
            </w:r>
            <w:r w:rsidR="00D03824">
              <w:t>"О внесении изменений в Закон Приморского края</w:t>
            </w:r>
            <w:r w:rsidR="00D03824">
              <w:rPr>
                <w:bCs/>
              </w:rPr>
              <w:t xml:space="preserve"> </w:t>
            </w:r>
            <w:r w:rsidR="00B175E2">
              <w:t xml:space="preserve">"Об </w:t>
            </w:r>
            <w:proofErr w:type="spellStart"/>
            <w:proofErr w:type="gramStart"/>
            <w:r w:rsidR="00B175E2">
              <w:t>экологичес</w:t>
            </w:r>
            <w:r w:rsidR="00D03824">
              <w:t>-</w:t>
            </w:r>
            <w:r w:rsidR="00B175E2">
              <w:t>ком</w:t>
            </w:r>
            <w:proofErr w:type="spellEnd"/>
            <w:proofErr w:type="gramEnd"/>
            <w:r w:rsidR="00B175E2">
              <w:t xml:space="preserve"> образовании в Приморском крае</w:t>
            </w:r>
            <w:r w:rsidR="008B5C7C">
              <w:t>"</w:t>
            </w:r>
            <w:r>
              <w:t xml:space="preserve"> </w:t>
            </w:r>
            <w:r w:rsidR="002B3C5E">
              <w:t>(</w:t>
            </w:r>
            <w:r w:rsidR="00FC3779">
              <w:t xml:space="preserve">второе </w:t>
            </w:r>
            <w:r w:rsidR="002B3C5E">
              <w:t>чтение)</w:t>
            </w:r>
          </w:p>
          <w:p w:rsidR="00E01D46" w:rsidRPr="002F02CB" w:rsidRDefault="00E01D46" w:rsidP="001A6AC8">
            <w:pPr>
              <w:jc w:val="both"/>
            </w:pPr>
          </w:p>
        </w:tc>
      </w:tr>
    </w:tbl>
    <w:p w:rsidR="00595F16" w:rsidRDefault="00846CFA" w:rsidP="00651DF6">
      <w:pPr>
        <w:ind w:firstLine="720"/>
        <w:jc w:val="both"/>
      </w:pPr>
      <w:r w:rsidRPr="00153A50">
        <w:t xml:space="preserve">Рассмотрев </w:t>
      </w:r>
      <w:r w:rsidR="001115D7">
        <w:t xml:space="preserve">и обсудив </w:t>
      </w:r>
      <w:r w:rsidRPr="00153A50">
        <w:t xml:space="preserve">проект </w:t>
      </w:r>
      <w:r w:rsidR="00FB7FC4" w:rsidRPr="00CC639A">
        <w:t>закона Приморского края</w:t>
      </w:r>
      <w:r w:rsidR="00FB7FC4" w:rsidRPr="00CC639A">
        <w:rPr>
          <w:bCs/>
        </w:rPr>
        <w:t xml:space="preserve"> </w:t>
      </w:r>
      <w:r w:rsidR="00D03824">
        <w:t xml:space="preserve">"О внесении изменений в Закон Приморского края </w:t>
      </w:r>
      <w:r w:rsidR="00FB7FC4">
        <w:t>"</w:t>
      </w:r>
      <w:r w:rsidR="00B175E2">
        <w:t>Об экологическом образовании в Приморском крае</w:t>
      </w:r>
      <w:r w:rsidR="00FB7FC4" w:rsidRPr="000411F6">
        <w:t>"</w:t>
      </w:r>
      <w:r w:rsidR="00651DF6">
        <w:t>,</w:t>
      </w:r>
      <w:r w:rsidR="00FC3779">
        <w:t xml:space="preserve"> принятый </w:t>
      </w:r>
      <w:r w:rsidR="004E55A0">
        <w:t xml:space="preserve">Законодательным Собранием </w:t>
      </w:r>
      <w:r w:rsidR="00FC3779">
        <w:t xml:space="preserve">в первом чтении </w:t>
      </w:r>
      <w:r w:rsidR="00B175E2">
        <w:t>25</w:t>
      </w:r>
      <w:r w:rsidR="00FC3779">
        <w:t xml:space="preserve"> </w:t>
      </w:r>
      <w:r w:rsidR="00B175E2">
        <w:t>сентября</w:t>
      </w:r>
      <w:r w:rsidR="00FC3779">
        <w:t xml:space="preserve"> 201</w:t>
      </w:r>
      <w:r w:rsidR="004E55A0">
        <w:t>3</w:t>
      </w:r>
      <w:r w:rsidR="00FC3779">
        <w:t xml:space="preserve"> года,</w:t>
      </w:r>
      <w:r w:rsidR="00FC3779" w:rsidRPr="00153A50">
        <w:t xml:space="preserve"> 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846CFA" w:rsidRPr="0015191D" w:rsidRDefault="00846CFA" w:rsidP="00846CFA">
      <w:pPr>
        <w:autoSpaceDE w:val="0"/>
        <w:autoSpaceDN w:val="0"/>
        <w:adjustRightInd w:val="0"/>
        <w:ind w:firstLine="720"/>
        <w:jc w:val="both"/>
      </w:pPr>
      <w:r>
        <w:t>1.Рассмотреть</w:t>
      </w:r>
      <w:r w:rsidRPr="000B1A03">
        <w:t xml:space="preserve"> проект </w:t>
      </w:r>
      <w:r w:rsidR="00FB7FC4" w:rsidRPr="00CC639A">
        <w:t>закона Приморского края</w:t>
      </w:r>
      <w:r w:rsidR="00FB7FC4" w:rsidRPr="00CC639A">
        <w:rPr>
          <w:bCs/>
        </w:rPr>
        <w:t xml:space="preserve"> </w:t>
      </w:r>
      <w:r w:rsidR="00D03824">
        <w:t xml:space="preserve">"О внесении изменений в Закон Приморского края </w:t>
      </w:r>
      <w:r w:rsidR="009818B1">
        <w:t>"</w:t>
      </w:r>
      <w:r w:rsidR="00B175E2">
        <w:t>Об экологическом образовании в Приморском крае</w:t>
      </w:r>
      <w:r w:rsidR="009818B1" w:rsidRPr="000411F6">
        <w:t>"</w:t>
      </w:r>
      <w:r w:rsidR="009818B1">
        <w:t xml:space="preserve"> во втором чтении </w:t>
      </w:r>
      <w:r w:rsidRPr="000B1A03">
        <w:t>на</w:t>
      </w:r>
      <w:r w:rsidR="00EB3D32" w:rsidRPr="000B1A03">
        <w:t xml:space="preserve"> </w:t>
      </w:r>
      <w:r w:rsidR="00EB3D32">
        <w:t xml:space="preserve">очередном заседании </w:t>
      </w:r>
      <w:r w:rsidR="00EB3D32" w:rsidRPr="000B1A03">
        <w:t xml:space="preserve">Законодательного Собрания </w:t>
      </w:r>
      <w:r w:rsidR="009818B1">
        <w:t xml:space="preserve">в </w:t>
      </w:r>
      <w:r w:rsidR="007F2C29">
        <w:t>ноябре</w:t>
      </w:r>
      <w:r w:rsidR="009818B1">
        <w:t xml:space="preserve"> 2013 года</w:t>
      </w:r>
      <w:r w:rsidR="00EB3D32" w:rsidRPr="000B1A03">
        <w:t>.</w:t>
      </w:r>
    </w:p>
    <w:p w:rsidR="00846CFA" w:rsidRPr="0015191D" w:rsidRDefault="00846CFA" w:rsidP="00846CFA"/>
    <w:p w:rsidR="00FC3779" w:rsidRDefault="00846CFA" w:rsidP="00FC3779">
      <w:pPr>
        <w:ind w:firstLine="720"/>
        <w:jc w:val="both"/>
      </w:pPr>
      <w:r>
        <w:t>2.Рекомендовать Законодательному Собранию принять указанный законопроект</w:t>
      </w:r>
      <w:r w:rsidRPr="003D6D17">
        <w:t xml:space="preserve"> </w:t>
      </w:r>
      <w:r w:rsidR="00FC3779" w:rsidRPr="000B1A03">
        <w:t>в</w:t>
      </w:r>
      <w:r w:rsidR="00FC3779">
        <w:t>о</w:t>
      </w:r>
      <w:r w:rsidR="00FC3779" w:rsidRPr="000B1A03">
        <w:t xml:space="preserve"> </w:t>
      </w:r>
      <w:r w:rsidR="00FC3779">
        <w:t>втором</w:t>
      </w:r>
      <w:r w:rsidR="00FC3779" w:rsidRPr="000B1A03">
        <w:t xml:space="preserve"> чтении</w:t>
      </w:r>
      <w:r w:rsidR="00FC3779">
        <w:t xml:space="preserve"> с учетом поправ</w:t>
      </w:r>
      <w:r w:rsidR="009818B1">
        <w:t>о</w:t>
      </w:r>
      <w:r w:rsidR="00FC3779">
        <w:t>к, рекомендуем</w:t>
      </w:r>
      <w:r w:rsidR="009818B1">
        <w:t>ых</w:t>
      </w:r>
      <w:r w:rsidR="00FC3779">
        <w:t xml:space="preserve"> комитетом к принятию</w:t>
      </w:r>
      <w:r w:rsidR="00D03824">
        <w:t xml:space="preserve"> (прилагаю</w:t>
      </w:r>
      <w:r w:rsidR="003C77A6">
        <w:t>тся)</w:t>
      </w:r>
      <w:r w:rsidR="00FC3779">
        <w:t>.</w:t>
      </w:r>
    </w:p>
    <w:p w:rsidR="00846CFA" w:rsidRDefault="00846CFA" w:rsidP="00B175E2">
      <w:pPr>
        <w:jc w:val="both"/>
      </w:pPr>
    </w:p>
    <w:p w:rsidR="009818B1" w:rsidRDefault="009818B1" w:rsidP="009818B1">
      <w:pPr>
        <w:ind w:firstLine="720"/>
        <w:jc w:val="both"/>
      </w:pPr>
      <w:r>
        <w:t>3.</w:t>
      </w:r>
      <w:r w:rsidRPr="00CB4C38">
        <w:t xml:space="preserve">Поручить </w:t>
      </w:r>
      <w:r>
        <w:t xml:space="preserve">Кваше А.Л., </w:t>
      </w:r>
      <w:r w:rsidRPr="00CB4C38">
        <w:t>заместител</w:t>
      </w:r>
      <w:r>
        <w:t>ю</w:t>
      </w:r>
      <w:r w:rsidRPr="00CB4C38">
        <w:t xml:space="preserve"> председателя комитета </w:t>
      </w:r>
      <w:r>
        <w:t xml:space="preserve">Законодательного Собрания </w:t>
      </w:r>
      <w:r w:rsidRPr="00CB4C38">
        <w:t>по продовольственной политике и природопользованию</w:t>
      </w:r>
      <w:r>
        <w:t>, выступить с докладом по данному вопросу.</w:t>
      </w:r>
    </w:p>
    <w:p w:rsidR="00846CFA" w:rsidRDefault="00846CFA" w:rsidP="00B175E2">
      <w:pPr>
        <w:jc w:val="both"/>
      </w:pPr>
      <w:bookmarkStart w:id="0" w:name="_GoBack"/>
      <w:bookmarkEnd w:id="0"/>
    </w:p>
    <w:p w:rsidR="00846CFA" w:rsidRDefault="00344644" w:rsidP="00D03824">
      <w:pPr>
        <w:ind w:firstLine="720"/>
        <w:jc w:val="both"/>
      </w:pPr>
      <w:r>
        <w:t>4</w:t>
      </w:r>
      <w:r w:rsidR="00846CFA">
        <w:t xml:space="preserve">.Определить время для рассмотрения </w:t>
      </w:r>
      <w:r w:rsidR="00E01D46">
        <w:t xml:space="preserve">указанного </w:t>
      </w:r>
      <w:r w:rsidR="00846CFA">
        <w:t xml:space="preserve">вопроса на заседании </w:t>
      </w:r>
      <w:r w:rsidR="00D03824">
        <w:t xml:space="preserve"> </w:t>
      </w:r>
      <w:r w:rsidR="00846CFA">
        <w:t>Законодательного</w:t>
      </w:r>
      <w:r w:rsidR="00D03824">
        <w:t xml:space="preserve">  </w:t>
      </w:r>
      <w:r w:rsidR="00846CFA">
        <w:t>Собрания</w:t>
      </w:r>
      <w:r w:rsidR="00F05042">
        <w:t xml:space="preserve"> </w:t>
      </w:r>
      <w:r w:rsidR="00D03824">
        <w:t>–</w:t>
      </w:r>
      <w:r w:rsidR="00F05042">
        <w:t xml:space="preserve"> </w:t>
      </w:r>
      <w:r w:rsidR="00B175E2">
        <w:t>5</w:t>
      </w:r>
      <w:r w:rsidR="00D03824">
        <w:t xml:space="preserve"> </w:t>
      </w:r>
      <w:r w:rsidR="00846CFA">
        <w:t xml:space="preserve">минут, </w:t>
      </w:r>
      <w:r w:rsidR="00D03824">
        <w:t xml:space="preserve"> </w:t>
      </w:r>
      <w:r w:rsidR="00846CFA">
        <w:t xml:space="preserve">в </w:t>
      </w:r>
      <w:r w:rsidR="00D03824">
        <w:t xml:space="preserve"> </w:t>
      </w:r>
      <w:r w:rsidR="00846CFA">
        <w:t xml:space="preserve">том </w:t>
      </w:r>
      <w:r w:rsidR="00D03824">
        <w:t xml:space="preserve"> </w:t>
      </w:r>
      <w:r w:rsidR="00846CFA">
        <w:t xml:space="preserve">числе </w:t>
      </w:r>
      <w:r w:rsidR="00D03824">
        <w:t xml:space="preserve"> </w:t>
      </w:r>
      <w:r w:rsidR="00846CFA">
        <w:t xml:space="preserve">для </w:t>
      </w:r>
      <w:r w:rsidR="00D03824">
        <w:t xml:space="preserve"> </w:t>
      </w:r>
      <w:r w:rsidR="00846CFA">
        <w:t>доклада</w:t>
      </w:r>
      <w:r w:rsidR="00F05042">
        <w:t xml:space="preserve"> </w:t>
      </w:r>
      <w:r w:rsidR="002A644F">
        <w:t>– 3 минуты</w:t>
      </w:r>
      <w:r w:rsidR="00846CFA">
        <w:t>.</w:t>
      </w:r>
    </w:p>
    <w:p w:rsidR="0019009C" w:rsidRDefault="0019009C" w:rsidP="008C2DE4"/>
    <w:p w:rsidR="00CB67F3" w:rsidRDefault="00CB67F3" w:rsidP="008C2DE4"/>
    <w:p w:rsidR="009818B1" w:rsidRDefault="009818B1" w:rsidP="008C2DE4"/>
    <w:p w:rsidR="008C2DE4" w:rsidRDefault="00846CFA" w:rsidP="008C2DE4">
      <w:r>
        <w:t xml:space="preserve">Председатель комитета                                                                      </w:t>
      </w:r>
      <w:r w:rsidR="00ED06D9">
        <w:t xml:space="preserve">    </w:t>
      </w:r>
      <w:r>
        <w:t xml:space="preserve"> Е.А</w:t>
      </w:r>
      <w:r w:rsidR="00ED06D9">
        <w:t>.</w:t>
      </w:r>
      <w:r w:rsidR="0082605D">
        <w:t xml:space="preserve"> </w:t>
      </w:r>
      <w:r>
        <w:t>Зотов</w:t>
      </w:r>
    </w:p>
    <w:sectPr w:rsidR="008C2DE4" w:rsidSect="00ED06D9">
      <w:headerReference w:type="even" r:id="rId8"/>
      <w:headerReference w:type="default" r:id="rId9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0AD9" w:rsidRDefault="00990AD9">
      <w:r>
        <w:separator/>
      </w:r>
    </w:p>
  </w:endnote>
  <w:endnote w:type="continuationSeparator" w:id="0">
    <w:p w:rsidR="00990AD9" w:rsidRDefault="00990A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0AD9" w:rsidRDefault="00990AD9">
      <w:r>
        <w:separator/>
      </w:r>
    </w:p>
  </w:footnote>
  <w:footnote w:type="continuationSeparator" w:id="0">
    <w:p w:rsidR="00990AD9" w:rsidRDefault="00990A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79" w:rsidRDefault="00A97CCC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77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3779" w:rsidRDefault="00FC3779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79" w:rsidRDefault="00A97CCC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77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01D46">
      <w:rPr>
        <w:rStyle w:val="a7"/>
        <w:noProof/>
      </w:rPr>
      <w:t>2</w:t>
    </w:r>
    <w:r>
      <w:rPr>
        <w:rStyle w:val="a7"/>
      </w:rPr>
      <w:fldChar w:fldCharType="end"/>
    </w:r>
  </w:p>
  <w:p w:rsidR="00FC3779" w:rsidRDefault="00FC377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3689F"/>
    <w:rsid w:val="0005183B"/>
    <w:rsid w:val="000620F8"/>
    <w:rsid w:val="000730B3"/>
    <w:rsid w:val="00082DCD"/>
    <w:rsid w:val="000954CB"/>
    <w:rsid w:val="000D36BB"/>
    <w:rsid w:val="001115D7"/>
    <w:rsid w:val="0015191D"/>
    <w:rsid w:val="00151BB0"/>
    <w:rsid w:val="00156A72"/>
    <w:rsid w:val="001868C6"/>
    <w:rsid w:val="0019009C"/>
    <w:rsid w:val="00190E72"/>
    <w:rsid w:val="001A6AC8"/>
    <w:rsid w:val="00212D84"/>
    <w:rsid w:val="002334BE"/>
    <w:rsid w:val="00263D6F"/>
    <w:rsid w:val="00274D89"/>
    <w:rsid w:val="002A644F"/>
    <w:rsid w:val="002B276D"/>
    <w:rsid w:val="002B3C5E"/>
    <w:rsid w:val="002D3793"/>
    <w:rsid w:val="002E46B4"/>
    <w:rsid w:val="002F02CB"/>
    <w:rsid w:val="0030603C"/>
    <w:rsid w:val="00344644"/>
    <w:rsid w:val="00352CD2"/>
    <w:rsid w:val="003717B2"/>
    <w:rsid w:val="00395CDD"/>
    <w:rsid w:val="003C4624"/>
    <w:rsid w:val="003C77A6"/>
    <w:rsid w:val="003F6DEF"/>
    <w:rsid w:val="0046121A"/>
    <w:rsid w:val="004A7D8D"/>
    <w:rsid w:val="004B30F2"/>
    <w:rsid w:val="004E3D78"/>
    <w:rsid w:val="004E55A0"/>
    <w:rsid w:val="0055468A"/>
    <w:rsid w:val="0057543F"/>
    <w:rsid w:val="005875DA"/>
    <w:rsid w:val="00595F16"/>
    <w:rsid w:val="005B22BF"/>
    <w:rsid w:val="005B5800"/>
    <w:rsid w:val="005E3491"/>
    <w:rsid w:val="00644B73"/>
    <w:rsid w:val="00647C01"/>
    <w:rsid w:val="00651DF6"/>
    <w:rsid w:val="006648AE"/>
    <w:rsid w:val="006A5070"/>
    <w:rsid w:val="00711D31"/>
    <w:rsid w:val="00726912"/>
    <w:rsid w:val="00782FA9"/>
    <w:rsid w:val="00794BF3"/>
    <w:rsid w:val="007F0F0C"/>
    <w:rsid w:val="007F2C29"/>
    <w:rsid w:val="0082605D"/>
    <w:rsid w:val="008322E5"/>
    <w:rsid w:val="00846CFA"/>
    <w:rsid w:val="008B5C7C"/>
    <w:rsid w:val="008C2DE4"/>
    <w:rsid w:val="008C6644"/>
    <w:rsid w:val="008E0F09"/>
    <w:rsid w:val="008E6A48"/>
    <w:rsid w:val="008F2060"/>
    <w:rsid w:val="00907E35"/>
    <w:rsid w:val="009306EA"/>
    <w:rsid w:val="00943975"/>
    <w:rsid w:val="0094628A"/>
    <w:rsid w:val="009818B1"/>
    <w:rsid w:val="00986E1B"/>
    <w:rsid w:val="00990AD9"/>
    <w:rsid w:val="009D1320"/>
    <w:rsid w:val="009E2250"/>
    <w:rsid w:val="009F78CD"/>
    <w:rsid w:val="00A05464"/>
    <w:rsid w:val="00A17A4E"/>
    <w:rsid w:val="00A82695"/>
    <w:rsid w:val="00A97CCC"/>
    <w:rsid w:val="00A97D37"/>
    <w:rsid w:val="00B175E2"/>
    <w:rsid w:val="00B26B2F"/>
    <w:rsid w:val="00B50FD1"/>
    <w:rsid w:val="00B67A4F"/>
    <w:rsid w:val="00C454F6"/>
    <w:rsid w:val="00C4782C"/>
    <w:rsid w:val="00C82A46"/>
    <w:rsid w:val="00CB67F3"/>
    <w:rsid w:val="00CD7525"/>
    <w:rsid w:val="00D03824"/>
    <w:rsid w:val="00D039B2"/>
    <w:rsid w:val="00D3588C"/>
    <w:rsid w:val="00DD128C"/>
    <w:rsid w:val="00E01D46"/>
    <w:rsid w:val="00E0415F"/>
    <w:rsid w:val="00E258E2"/>
    <w:rsid w:val="00E30687"/>
    <w:rsid w:val="00E44E85"/>
    <w:rsid w:val="00E54BBD"/>
    <w:rsid w:val="00EA1EB3"/>
    <w:rsid w:val="00EB2BD7"/>
    <w:rsid w:val="00EB3875"/>
    <w:rsid w:val="00EB3D32"/>
    <w:rsid w:val="00ED06D9"/>
    <w:rsid w:val="00EE1C7A"/>
    <w:rsid w:val="00EE3549"/>
    <w:rsid w:val="00F05042"/>
    <w:rsid w:val="00F10DE4"/>
    <w:rsid w:val="00F17477"/>
    <w:rsid w:val="00F5158F"/>
    <w:rsid w:val="00F519C7"/>
    <w:rsid w:val="00F649A5"/>
    <w:rsid w:val="00F85248"/>
    <w:rsid w:val="00FB7FC4"/>
    <w:rsid w:val="00FC3779"/>
    <w:rsid w:val="00FC54AC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3975"/>
    <w:rPr>
      <w:sz w:val="28"/>
      <w:szCs w:val="28"/>
    </w:rPr>
  </w:style>
  <w:style w:type="paragraph" w:styleId="2">
    <w:name w:val="heading 2"/>
    <w:basedOn w:val="a"/>
    <w:next w:val="a"/>
    <w:qFormat/>
    <w:rsid w:val="00943975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43975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43975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43975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943975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943975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943975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pPr>
      <w:ind w:firstLine="720"/>
      <w:jc w:val="both"/>
    </w:pPr>
    <w:rPr>
      <w:szCs w:val="20"/>
    </w:rPr>
  </w:style>
  <w:style w:type="paragraph" w:styleId="20">
    <w:name w:val="Body Text Indent 2"/>
    <w:basedOn w:val="a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30</TotalTime>
  <Pages>1</Pages>
  <Words>157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9</cp:revision>
  <cp:lastPrinted>2013-10-27T23:10:00Z</cp:lastPrinted>
  <dcterms:created xsi:type="dcterms:W3CDTF">2013-10-01T03:23:00Z</dcterms:created>
  <dcterms:modified xsi:type="dcterms:W3CDTF">2013-11-05T21:42:00Z</dcterms:modified>
</cp:coreProperties>
</file>