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CB6" w:rsidRDefault="00DB2CB6">
      <w:pPr>
        <w:ind w:left="567"/>
        <w:jc w:val="center"/>
      </w:pPr>
      <w:r w:rsidRPr="00584B1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85pt;height:53.15pt" o:ole="" fillcolor="window">
            <v:imagedata r:id="rId6" o:title=""/>
          </v:shape>
          <o:OLEObject Type="Embed" ProgID="Word.Picture.8" ShapeID="_x0000_i1025" DrawAspect="Content" ObjectID="_1445339570" r:id="rId7"/>
        </w:object>
      </w:r>
    </w:p>
    <w:p w:rsidR="00E371A6" w:rsidRPr="00E371A6" w:rsidRDefault="00E371A6">
      <w:pPr>
        <w:ind w:left="567"/>
        <w:jc w:val="center"/>
        <w:rPr>
          <w:sz w:val="24"/>
          <w:szCs w:val="24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842"/>
        <w:gridCol w:w="993"/>
        <w:gridCol w:w="2375"/>
        <w:gridCol w:w="709"/>
        <w:gridCol w:w="850"/>
      </w:tblGrid>
      <w:tr w:rsidR="00DB2CB6">
        <w:trPr>
          <w:gridBefore w:val="1"/>
          <w:wBefore w:w="1702" w:type="dxa"/>
          <w:cantSplit/>
          <w:trHeight w:val="1141"/>
        </w:trPr>
        <w:tc>
          <w:tcPr>
            <w:tcW w:w="6769" w:type="dxa"/>
            <w:gridSpan w:val="5"/>
          </w:tcPr>
          <w:p w:rsidR="00DB2CB6" w:rsidRDefault="00DB2CB6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B2CB6" w:rsidRDefault="00DB2CB6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B2CB6" w:rsidRDefault="00DB2CB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B2CB6" w:rsidRDefault="00DB2CB6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DB2CB6">
        <w:trPr>
          <w:cantSplit/>
        </w:trPr>
        <w:tc>
          <w:tcPr>
            <w:tcW w:w="3544" w:type="dxa"/>
            <w:gridSpan w:val="2"/>
          </w:tcPr>
          <w:p w:rsidR="00DB2CB6" w:rsidRPr="006F2C0D" w:rsidRDefault="009D1A2E" w:rsidP="00A437A0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0</w:t>
            </w:r>
            <w:r w:rsidR="000043A9">
              <w:rPr>
                <w:szCs w:val="28"/>
              </w:rPr>
              <w:t>6</w:t>
            </w:r>
            <w:r w:rsidR="006F45C1">
              <w:rPr>
                <w:szCs w:val="28"/>
              </w:rPr>
              <w:t>.</w:t>
            </w:r>
            <w:r w:rsidR="000043A9">
              <w:rPr>
                <w:szCs w:val="28"/>
              </w:rPr>
              <w:t>1</w:t>
            </w:r>
            <w:r w:rsidR="00A437A0">
              <w:rPr>
                <w:szCs w:val="28"/>
              </w:rPr>
              <w:t>1</w:t>
            </w:r>
            <w:r w:rsidR="006F45C1">
              <w:rPr>
                <w:szCs w:val="28"/>
              </w:rPr>
              <w:t>.2013</w:t>
            </w:r>
          </w:p>
        </w:tc>
        <w:tc>
          <w:tcPr>
            <w:tcW w:w="3368" w:type="dxa"/>
            <w:gridSpan w:val="2"/>
          </w:tcPr>
          <w:p w:rsidR="00DB2CB6" w:rsidRPr="00814A7C" w:rsidRDefault="00DB2CB6">
            <w:pPr>
              <w:ind w:left="1311"/>
              <w:jc w:val="center"/>
              <w:rPr>
                <w:szCs w:val="28"/>
              </w:rPr>
            </w:pPr>
          </w:p>
        </w:tc>
        <w:tc>
          <w:tcPr>
            <w:tcW w:w="709" w:type="dxa"/>
          </w:tcPr>
          <w:p w:rsidR="00DB2CB6" w:rsidRPr="006F2C0D" w:rsidRDefault="00DB2CB6">
            <w:pPr>
              <w:jc w:val="right"/>
              <w:rPr>
                <w:szCs w:val="28"/>
              </w:rPr>
            </w:pPr>
            <w:r w:rsidRPr="006F2C0D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DB2CB6" w:rsidRPr="006F2C0D" w:rsidRDefault="009D1A2E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206</w:t>
            </w:r>
          </w:p>
        </w:tc>
      </w:tr>
      <w:tr w:rsidR="00DB2CB6">
        <w:trPr>
          <w:cantSplit/>
        </w:trPr>
        <w:tc>
          <w:tcPr>
            <w:tcW w:w="8471" w:type="dxa"/>
            <w:gridSpan w:val="6"/>
          </w:tcPr>
          <w:p w:rsidR="00DB2CB6" w:rsidRDefault="00DB2CB6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B2CB6">
        <w:trPr>
          <w:gridAfter w:val="3"/>
          <w:wAfter w:w="3934" w:type="dxa"/>
        </w:trPr>
        <w:tc>
          <w:tcPr>
            <w:tcW w:w="4537" w:type="dxa"/>
            <w:gridSpan w:val="3"/>
          </w:tcPr>
          <w:p w:rsidR="00DB2CB6" w:rsidRDefault="006F45C1" w:rsidP="000043A9">
            <w:pPr>
              <w:jc w:val="both"/>
            </w:pPr>
            <w:r w:rsidRPr="00CC639A">
              <w:rPr>
                <w:snapToGrid w:val="0"/>
              </w:rPr>
              <w:t>О проекте</w:t>
            </w:r>
            <w:r w:rsidRPr="00CC639A">
              <w:rPr>
                <w:bCs/>
              </w:rPr>
              <w:t xml:space="preserve"> </w:t>
            </w:r>
            <w:r w:rsidRPr="00CC639A">
              <w:t>закона Приморского края</w:t>
            </w:r>
            <w:r w:rsidRPr="00CC639A">
              <w:rPr>
                <w:bCs/>
              </w:rPr>
              <w:t xml:space="preserve"> </w:t>
            </w:r>
            <w:r>
              <w:t xml:space="preserve">"О </w:t>
            </w:r>
            <w:r w:rsidR="000043A9">
              <w:t>регулировании отношений в сфере</w:t>
            </w:r>
            <w:r w:rsidRPr="000411F6">
              <w:t xml:space="preserve"> </w:t>
            </w:r>
            <w:r w:rsidR="000043A9">
              <w:t xml:space="preserve">оборота древесины </w:t>
            </w:r>
            <w:r>
              <w:t>на</w:t>
            </w:r>
            <w:r w:rsidRPr="000411F6">
              <w:t xml:space="preserve"> </w:t>
            </w:r>
            <w:r>
              <w:t>территории Приморского края</w:t>
            </w:r>
            <w:r w:rsidRPr="000411F6">
              <w:t>"</w:t>
            </w:r>
            <w:r w:rsidR="00557590" w:rsidRPr="00557590">
              <w:rPr>
                <w:szCs w:val="28"/>
              </w:rPr>
              <w:t xml:space="preserve"> (</w:t>
            </w:r>
            <w:r w:rsidR="005D50A3">
              <w:rPr>
                <w:szCs w:val="28"/>
              </w:rPr>
              <w:t>третье</w:t>
            </w:r>
            <w:r w:rsidR="00557590" w:rsidRPr="00557590">
              <w:rPr>
                <w:szCs w:val="28"/>
              </w:rPr>
              <w:t xml:space="preserve"> чтени</w:t>
            </w:r>
            <w:r w:rsidR="0079229A">
              <w:rPr>
                <w:szCs w:val="28"/>
              </w:rPr>
              <w:t>е</w:t>
            </w:r>
            <w:r w:rsidR="00557590" w:rsidRPr="00557590">
              <w:rPr>
                <w:szCs w:val="28"/>
              </w:rPr>
              <w:t>)</w:t>
            </w:r>
          </w:p>
        </w:tc>
      </w:tr>
    </w:tbl>
    <w:p w:rsidR="00DB2CB6" w:rsidRDefault="00DB2CB6">
      <w:pPr>
        <w:jc w:val="right"/>
      </w:pPr>
    </w:p>
    <w:p w:rsidR="006215C8" w:rsidRPr="00153A50" w:rsidRDefault="003D48CD" w:rsidP="006215C8">
      <w:pPr>
        <w:ind w:firstLine="720"/>
        <w:jc w:val="both"/>
      </w:pPr>
      <w:r>
        <w:t>Рассмотрев</w:t>
      </w:r>
      <w:r w:rsidR="00A437A0">
        <w:t xml:space="preserve"> повторно</w:t>
      </w:r>
      <w:r>
        <w:t xml:space="preserve"> </w:t>
      </w:r>
      <w:r w:rsidR="006F45C1" w:rsidRPr="00CC639A">
        <w:rPr>
          <w:snapToGrid w:val="0"/>
        </w:rPr>
        <w:t>проект</w:t>
      </w:r>
      <w:r w:rsidR="006F45C1" w:rsidRPr="00CC639A">
        <w:rPr>
          <w:bCs/>
        </w:rPr>
        <w:t xml:space="preserve"> </w:t>
      </w:r>
      <w:r w:rsidR="006F45C1" w:rsidRPr="00CC639A">
        <w:t>закона Приморского края</w:t>
      </w:r>
      <w:r w:rsidR="006F45C1" w:rsidRPr="00CC639A">
        <w:rPr>
          <w:bCs/>
        </w:rPr>
        <w:t xml:space="preserve"> </w:t>
      </w:r>
      <w:r w:rsidR="006F45C1">
        <w:t xml:space="preserve">"О </w:t>
      </w:r>
      <w:r w:rsidR="000043A9">
        <w:t xml:space="preserve">регулировании отношений в сфере оборота древесины </w:t>
      </w:r>
      <w:r w:rsidR="006F45C1">
        <w:t>на</w:t>
      </w:r>
      <w:r w:rsidR="006F45C1" w:rsidRPr="000411F6">
        <w:t xml:space="preserve"> </w:t>
      </w:r>
      <w:r w:rsidR="006F45C1">
        <w:t>территории Приморского края</w:t>
      </w:r>
      <w:r w:rsidR="006F45C1" w:rsidRPr="000411F6">
        <w:t>"</w:t>
      </w:r>
      <w:r w:rsidR="00100A84">
        <w:t>,</w:t>
      </w:r>
      <w:r w:rsidR="00A64F6E">
        <w:t xml:space="preserve"> </w:t>
      </w:r>
      <w:r w:rsidR="00A64F6E" w:rsidRPr="00153A50">
        <w:t>комитет</w:t>
      </w:r>
    </w:p>
    <w:p w:rsidR="006215C8" w:rsidRPr="000B1A03" w:rsidRDefault="006215C8" w:rsidP="006215C8"/>
    <w:p w:rsidR="006215C8" w:rsidRDefault="006215C8" w:rsidP="006215C8">
      <w:r>
        <w:t>РЕШИЛ:</w:t>
      </w:r>
    </w:p>
    <w:p w:rsidR="006215C8" w:rsidRDefault="006215C8" w:rsidP="006215C8"/>
    <w:p w:rsidR="000043A9" w:rsidRPr="0015191D" w:rsidRDefault="00814A7C" w:rsidP="000043A9">
      <w:pPr>
        <w:autoSpaceDE w:val="0"/>
        <w:autoSpaceDN w:val="0"/>
        <w:adjustRightInd w:val="0"/>
        <w:ind w:firstLine="720"/>
        <w:jc w:val="both"/>
      </w:pPr>
      <w:r w:rsidRPr="000B1A03">
        <w:t>1.</w:t>
      </w:r>
      <w:r>
        <w:t>Рассмотреть</w:t>
      </w:r>
      <w:r w:rsidR="00A437A0">
        <w:t xml:space="preserve"> </w:t>
      </w:r>
      <w:r w:rsidR="006F45C1" w:rsidRPr="00CC639A">
        <w:rPr>
          <w:snapToGrid w:val="0"/>
        </w:rPr>
        <w:t>проект</w:t>
      </w:r>
      <w:r w:rsidR="006F45C1" w:rsidRPr="00CC639A">
        <w:rPr>
          <w:bCs/>
        </w:rPr>
        <w:t xml:space="preserve"> </w:t>
      </w:r>
      <w:r w:rsidR="006F45C1" w:rsidRPr="00CC639A">
        <w:t>закона Приморского края</w:t>
      </w:r>
      <w:r w:rsidR="006F45C1" w:rsidRPr="00CC639A">
        <w:rPr>
          <w:bCs/>
        </w:rPr>
        <w:t xml:space="preserve"> </w:t>
      </w:r>
      <w:r w:rsidR="000043A9">
        <w:t>"О регулировании отношений в сфере оборота древесины на</w:t>
      </w:r>
      <w:r w:rsidR="000043A9" w:rsidRPr="000411F6">
        <w:t xml:space="preserve"> </w:t>
      </w:r>
      <w:r w:rsidR="000043A9">
        <w:t>территории Приморского края</w:t>
      </w:r>
      <w:r w:rsidR="000043A9" w:rsidRPr="000411F6">
        <w:t>"</w:t>
      </w:r>
      <w:r w:rsidR="000043A9">
        <w:t xml:space="preserve"> на</w:t>
      </w:r>
      <w:r w:rsidR="000043A9" w:rsidRPr="000B1A03">
        <w:t xml:space="preserve"> </w:t>
      </w:r>
      <w:r w:rsidR="000043A9">
        <w:t xml:space="preserve">очередном заседании </w:t>
      </w:r>
      <w:r w:rsidR="000043A9" w:rsidRPr="000B1A03">
        <w:t xml:space="preserve">Законодательного Собрания </w:t>
      </w:r>
      <w:r w:rsidR="000043A9">
        <w:t xml:space="preserve">в </w:t>
      </w:r>
      <w:r w:rsidR="00A437A0">
        <w:t>н</w:t>
      </w:r>
      <w:r w:rsidR="000043A9">
        <w:t>о</w:t>
      </w:r>
      <w:bookmarkStart w:id="0" w:name="_GoBack"/>
      <w:bookmarkEnd w:id="0"/>
      <w:r w:rsidR="000043A9">
        <w:t>ябре 2013 года</w:t>
      </w:r>
      <w:r w:rsidR="000043A9" w:rsidRPr="0015191D">
        <w:t xml:space="preserve"> в </w:t>
      </w:r>
      <w:r w:rsidR="000043A9">
        <w:t>третьем чтении.</w:t>
      </w:r>
    </w:p>
    <w:p w:rsidR="000043A9" w:rsidRPr="0015191D" w:rsidRDefault="000043A9" w:rsidP="000043A9"/>
    <w:p w:rsidR="000043A9" w:rsidRDefault="000043A9" w:rsidP="000043A9">
      <w:pPr>
        <w:ind w:firstLine="720"/>
        <w:jc w:val="both"/>
      </w:pPr>
      <w:r>
        <w:t>2.Рекомендовать Законодательному Собранию принять указанный законопрое</w:t>
      </w:r>
      <w:proofErr w:type="gramStart"/>
      <w:r>
        <w:t xml:space="preserve">кт </w:t>
      </w:r>
      <w:r w:rsidRPr="000B1A03">
        <w:t xml:space="preserve">в </w:t>
      </w:r>
      <w:r>
        <w:t>тр</w:t>
      </w:r>
      <w:proofErr w:type="gramEnd"/>
      <w:r>
        <w:t>етьем</w:t>
      </w:r>
      <w:r w:rsidRPr="000B1A03">
        <w:t xml:space="preserve"> чтении</w:t>
      </w:r>
      <w:r>
        <w:t>.</w:t>
      </w:r>
    </w:p>
    <w:p w:rsidR="000043A9" w:rsidRDefault="000043A9" w:rsidP="000043A9">
      <w:pPr>
        <w:ind w:firstLine="720"/>
        <w:jc w:val="both"/>
      </w:pPr>
    </w:p>
    <w:p w:rsidR="000043A9" w:rsidRDefault="000043A9" w:rsidP="000043A9">
      <w:pPr>
        <w:ind w:firstLine="720"/>
        <w:jc w:val="both"/>
      </w:pPr>
      <w:r>
        <w:t xml:space="preserve">3.Поручить Кваше А.Л., заместителю </w:t>
      </w:r>
      <w:r w:rsidR="00740670" w:rsidRPr="00CB4C38">
        <w:t xml:space="preserve">председателя комитета </w:t>
      </w:r>
      <w:r w:rsidR="00740670">
        <w:t xml:space="preserve">Законодательного Собрания </w:t>
      </w:r>
      <w:r w:rsidR="00740670" w:rsidRPr="00CB4C38">
        <w:t>по продовольственной политике и природопользованию</w:t>
      </w:r>
      <w:r>
        <w:t xml:space="preserve"> выступить с докладом по данному вопросу на заседании Законодательного Собрания.</w:t>
      </w:r>
    </w:p>
    <w:p w:rsidR="000043A9" w:rsidRDefault="000043A9" w:rsidP="000043A9">
      <w:pPr>
        <w:ind w:firstLine="720"/>
        <w:jc w:val="both"/>
      </w:pPr>
    </w:p>
    <w:p w:rsidR="000043A9" w:rsidRDefault="000043A9" w:rsidP="000043A9">
      <w:pPr>
        <w:ind w:firstLine="720"/>
        <w:jc w:val="both"/>
      </w:pPr>
      <w:r>
        <w:t>4.Определить время для рассмотрения указанного вопроса на заседании  Законодательного Собрания - 5 минут, в  том числе  для  доклада - 3 минуты.</w:t>
      </w:r>
    </w:p>
    <w:p w:rsidR="000043A9" w:rsidRDefault="000043A9" w:rsidP="000043A9"/>
    <w:p w:rsidR="00B439C4" w:rsidRDefault="00B439C4" w:rsidP="00B439C4">
      <w:pPr>
        <w:pStyle w:val="a3"/>
        <w:tabs>
          <w:tab w:val="clear" w:pos="4153"/>
          <w:tab w:val="clear" w:pos="8306"/>
        </w:tabs>
        <w:jc w:val="both"/>
      </w:pPr>
    </w:p>
    <w:p w:rsidR="00557590" w:rsidRDefault="00557590" w:rsidP="00814A7C">
      <w:pPr>
        <w:pStyle w:val="a3"/>
        <w:tabs>
          <w:tab w:val="clear" w:pos="4153"/>
          <w:tab w:val="clear" w:pos="8306"/>
        </w:tabs>
        <w:jc w:val="both"/>
      </w:pPr>
    </w:p>
    <w:p w:rsidR="00814A7C" w:rsidRDefault="008137B6" w:rsidP="00814A7C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Е</w:t>
      </w:r>
      <w:r w:rsidR="00814A7C">
        <w:t>.</w:t>
      </w:r>
      <w:r>
        <w:t>А</w:t>
      </w:r>
      <w:r w:rsidR="00814A7C">
        <w:t xml:space="preserve">. </w:t>
      </w:r>
      <w:r>
        <w:t>Зотов</w:t>
      </w:r>
    </w:p>
    <w:sectPr w:rsidR="00814A7C" w:rsidSect="00F06E00">
      <w:headerReference w:type="default" r:id="rId8"/>
      <w:pgSz w:w="11906" w:h="16838"/>
      <w:pgMar w:top="851" w:right="851" w:bottom="709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1773" w:rsidRDefault="00901773" w:rsidP="00DB2CB6">
      <w:r>
        <w:separator/>
      </w:r>
    </w:p>
  </w:endnote>
  <w:endnote w:type="continuationSeparator" w:id="0">
    <w:p w:rsidR="00901773" w:rsidRDefault="00901773" w:rsidP="00DB2C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1773" w:rsidRDefault="00901773" w:rsidP="00DB2CB6">
      <w:r>
        <w:separator/>
      </w:r>
    </w:p>
  </w:footnote>
  <w:footnote w:type="continuationSeparator" w:id="0">
    <w:p w:rsidR="00901773" w:rsidRDefault="00901773" w:rsidP="00DB2C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5C1" w:rsidRDefault="006F45C1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1"/>
  <w:proofState w:spelling="clean" w:grammar="clean"/>
  <w:attachedTemplate r:id="rId1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3612"/>
    <w:rsid w:val="000043A9"/>
    <w:rsid w:val="00006294"/>
    <w:rsid w:val="00015E95"/>
    <w:rsid w:val="00024A82"/>
    <w:rsid w:val="00096772"/>
    <w:rsid w:val="0009743F"/>
    <w:rsid w:val="000B1150"/>
    <w:rsid w:val="000B2158"/>
    <w:rsid w:val="000E5283"/>
    <w:rsid w:val="000E597C"/>
    <w:rsid w:val="00100A84"/>
    <w:rsid w:val="001046C9"/>
    <w:rsid w:val="00110BD8"/>
    <w:rsid w:val="00113215"/>
    <w:rsid w:val="00167DC7"/>
    <w:rsid w:val="00192E4B"/>
    <w:rsid w:val="001B66D4"/>
    <w:rsid w:val="001C17E4"/>
    <w:rsid w:val="001D1E03"/>
    <w:rsid w:val="00210450"/>
    <w:rsid w:val="002D0321"/>
    <w:rsid w:val="002D42FC"/>
    <w:rsid w:val="002F7172"/>
    <w:rsid w:val="0030149F"/>
    <w:rsid w:val="00312CEA"/>
    <w:rsid w:val="00313612"/>
    <w:rsid w:val="00350B0A"/>
    <w:rsid w:val="00362E0B"/>
    <w:rsid w:val="00363598"/>
    <w:rsid w:val="003A2BBF"/>
    <w:rsid w:val="003D48CD"/>
    <w:rsid w:val="003D6D17"/>
    <w:rsid w:val="003E70C5"/>
    <w:rsid w:val="00403F97"/>
    <w:rsid w:val="00413C9C"/>
    <w:rsid w:val="004155F4"/>
    <w:rsid w:val="00421C53"/>
    <w:rsid w:val="00440ADF"/>
    <w:rsid w:val="00460446"/>
    <w:rsid w:val="004646B2"/>
    <w:rsid w:val="0047468B"/>
    <w:rsid w:val="004B282D"/>
    <w:rsid w:val="004E2CD1"/>
    <w:rsid w:val="005409B3"/>
    <w:rsid w:val="00557590"/>
    <w:rsid w:val="00570274"/>
    <w:rsid w:val="00577A33"/>
    <w:rsid w:val="00584B10"/>
    <w:rsid w:val="005D50A3"/>
    <w:rsid w:val="005F41ED"/>
    <w:rsid w:val="00600938"/>
    <w:rsid w:val="006215C8"/>
    <w:rsid w:val="00636CB8"/>
    <w:rsid w:val="00645206"/>
    <w:rsid w:val="006A0A6E"/>
    <w:rsid w:val="006B2437"/>
    <w:rsid w:val="006D5132"/>
    <w:rsid w:val="006F2C0D"/>
    <w:rsid w:val="006F45C1"/>
    <w:rsid w:val="00705DFB"/>
    <w:rsid w:val="007241DC"/>
    <w:rsid w:val="00736256"/>
    <w:rsid w:val="00740670"/>
    <w:rsid w:val="007630F1"/>
    <w:rsid w:val="0078409B"/>
    <w:rsid w:val="0079229A"/>
    <w:rsid w:val="00794460"/>
    <w:rsid w:val="007A00FE"/>
    <w:rsid w:val="007D287D"/>
    <w:rsid w:val="008137B6"/>
    <w:rsid w:val="00814A7C"/>
    <w:rsid w:val="00826ED5"/>
    <w:rsid w:val="00835CFB"/>
    <w:rsid w:val="00845525"/>
    <w:rsid w:val="00852A55"/>
    <w:rsid w:val="00884FA0"/>
    <w:rsid w:val="008A3676"/>
    <w:rsid w:val="008A7428"/>
    <w:rsid w:val="0090088C"/>
    <w:rsid w:val="00901773"/>
    <w:rsid w:val="009155F9"/>
    <w:rsid w:val="00922532"/>
    <w:rsid w:val="00946D6E"/>
    <w:rsid w:val="00957A7F"/>
    <w:rsid w:val="00960543"/>
    <w:rsid w:val="0097608E"/>
    <w:rsid w:val="00982013"/>
    <w:rsid w:val="00985C83"/>
    <w:rsid w:val="00991FC4"/>
    <w:rsid w:val="009D1A2E"/>
    <w:rsid w:val="009F0E43"/>
    <w:rsid w:val="009F27A6"/>
    <w:rsid w:val="00A437A0"/>
    <w:rsid w:val="00A64DE6"/>
    <w:rsid w:val="00A64F6E"/>
    <w:rsid w:val="00A92F08"/>
    <w:rsid w:val="00AA09D9"/>
    <w:rsid w:val="00AB5193"/>
    <w:rsid w:val="00AE4F0C"/>
    <w:rsid w:val="00AE75CA"/>
    <w:rsid w:val="00B026EC"/>
    <w:rsid w:val="00B2221C"/>
    <w:rsid w:val="00B439C4"/>
    <w:rsid w:val="00B470D3"/>
    <w:rsid w:val="00B53E00"/>
    <w:rsid w:val="00B95224"/>
    <w:rsid w:val="00BB6D4E"/>
    <w:rsid w:val="00BB6F00"/>
    <w:rsid w:val="00BC67AB"/>
    <w:rsid w:val="00BF21DA"/>
    <w:rsid w:val="00C30047"/>
    <w:rsid w:val="00C33DE7"/>
    <w:rsid w:val="00C65BE4"/>
    <w:rsid w:val="00C70691"/>
    <w:rsid w:val="00C721AE"/>
    <w:rsid w:val="00CC0669"/>
    <w:rsid w:val="00CE178C"/>
    <w:rsid w:val="00D00F58"/>
    <w:rsid w:val="00D3287A"/>
    <w:rsid w:val="00D94F5C"/>
    <w:rsid w:val="00DB2CB6"/>
    <w:rsid w:val="00DD138C"/>
    <w:rsid w:val="00E25AD7"/>
    <w:rsid w:val="00E371A6"/>
    <w:rsid w:val="00E438FD"/>
    <w:rsid w:val="00E616C6"/>
    <w:rsid w:val="00EA4C34"/>
    <w:rsid w:val="00EA5DA9"/>
    <w:rsid w:val="00F020EE"/>
    <w:rsid w:val="00F06E00"/>
    <w:rsid w:val="00F24204"/>
    <w:rsid w:val="00F50CA1"/>
    <w:rsid w:val="00F742BA"/>
    <w:rsid w:val="00F7522E"/>
    <w:rsid w:val="00FD1B7D"/>
    <w:rsid w:val="00FD3866"/>
    <w:rsid w:val="00FD4140"/>
    <w:rsid w:val="00FD75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4B10"/>
    <w:rPr>
      <w:sz w:val="28"/>
    </w:rPr>
  </w:style>
  <w:style w:type="paragraph" w:styleId="2">
    <w:name w:val="heading 2"/>
    <w:basedOn w:val="a"/>
    <w:next w:val="a"/>
    <w:qFormat/>
    <w:rsid w:val="00584B1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584B1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584B1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84B10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84B10"/>
    <w:pPr>
      <w:tabs>
        <w:tab w:val="center" w:pos="4153"/>
        <w:tab w:val="right" w:pos="8306"/>
      </w:tabs>
    </w:pPr>
  </w:style>
  <w:style w:type="paragraph" w:styleId="20">
    <w:name w:val="Body Text 2"/>
    <w:basedOn w:val="a"/>
    <w:rsid w:val="006215C8"/>
    <w:pPr>
      <w:ind w:firstLine="720"/>
      <w:jc w:val="both"/>
    </w:pPr>
    <w:rPr>
      <w:szCs w:val="28"/>
    </w:rPr>
  </w:style>
  <w:style w:type="paragraph" w:styleId="a5">
    <w:name w:val="Balloon Text"/>
    <w:basedOn w:val="a"/>
    <w:semiHidden/>
    <w:rsid w:val="009008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20">
    <w:name w:val="Body Text 2"/>
    <w:basedOn w:val="a"/>
    <w:rsid w:val="006215C8"/>
    <w:pPr>
      <w:ind w:firstLine="720"/>
      <w:jc w:val="both"/>
    </w:pPr>
    <w:rPr>
      <w:szCs w:val="28"/>
    </w:rPr>
  </w:style>
  <w:style w:type="paragraph" w:styleId="a5">
    <w:name w:val="Balloon Text"/>
    <w:basedOn w:val="a"/>
    <w:semiHidden/>
    <w:rsid w:val="009008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98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-a2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0</TotalTime>
  <Pages>1</Pages>
  <Words>138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batova_a_v</cp:lastModifiedBy>
  <cp:revision>3</cp:revision>
  <cp:lastPrinted>2013-02-24T22:51:00Z</cp:lastPrinted>
  <dcterms:created xsi:type="dcterms:W3CDTF">2013-10-31T03:00:00Z</dcterms:created>
  <dcterms:modified xsi:type="dcterms:W3CDTF">2013-11-07T03:26:00Z</dcterms:modified>
</cp:coreProperties>
</file>