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7D74D4" w:rsidTr="00591CCE">
        <w:tc>
          <w:tcPr>
            <w:tcW w:w="4857" w:type="dxa"/>
          </w:tcPr>
          <w:p w:rsidR="007D74D4" w:rsidRDefault="007D74D4" w:rsidP="007D74D4">
            <w:pPr>
              <w:rPr>
                <w:b/>
                <w:szCs w:val="28"/>
              </w:rPr>
            </w:pPr>
          </w:p>
        </w:tc>
        <w:tc>
          <w:tcPr>
            <w:tcW w:w="4857" w:type="dxa"/>
          </w:tcPr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</w:t>
            </w:r>
            <w:r w:rsidR="007D74D4">
              <w:rPr>
                <w:rFonts w:ascii="Times New Roman" w:hAnsi="Times New Roman" w:cs="Times New Roman"/>
                <w:szCs w:val="28"/>
              </w:rPr>
              <w:t>Приложение</w:t>
            </w:r>
          </w:p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</w:t>
            </w:r>
            <w:r w:rsidR="007D74D4">
              <w:rPr>
                <w:rFonts w:ascii="Times New Roman" w:hAnsi="Times New Roman" w:cs="Times New Roman"/>
                <w:szCs w:val="28"/>
              </w:rPr>
              <w:t>к таблице поправок</w:t>
            </w:r>
          </w:p>
          <w:p w:rsidR="007D74D4" w:rsidRDefault="007D74D4" w:rsidP="007D74D4">
            <w:pPr>
              <w:rPr>
                <w:rFonts w:ascii="Times New Roman" w:hAnsi="Times New Roman" w:cs="Times New Roman"/>
                <w:szCs w:val="28"/>
              </w:rPr>
            </w:pPr>
          </w:p>
          <w:p w:rsidR="00212CAA" w:rsidRPr="007D74D4" w:rsidRDefault="00212CAA" w:rsidP="007D74D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D74D4" w:rsidTr="00591CCE">
        <w:tc>
          <w:tcPr>
            <w:tcW w:w="4857" w:type="dxa"/>
          </w:tcPr>
          <w:p w:rsidR="007D74D4" w:rsidRDefault="007D74D4" w:rsidP="007D74D4">
            <w:pPr>
              <w:rPr>
                <w:b/>
                <w:szCs w:val="28"/>
              </w:rPr>
            </w:pPr>
          </w:p>
        </w:tc>
        <w:tc>
          <w:tcPr>
            <w:tcW w:w="4857" w:type="dxa"/>
          </w:tcPr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</w:t>
            </w:r>
            <w:r w:rsidR="00212CAA">
              <w:rPr>
                <w:rFonts w:ascii="Times New Roman" w:hAnsi="Times New Roman" w:cs="Times New Roman"/>
                <w:szCs w:val="28"/>
              </w:rPr>
              <w:t>"</w:t>
            </w:r>
            <w:r w:rsidR="007D74D4">
              <w:rPr>
                <w:rFonts w:ascii="Times New Roman" w:hAnsi="Times New Roman" w:cs="Times New Roman"/>
                <w:szCs w:val="28"/>
              </w:rPr>
              <w:t>Приложение</w:t>
            </w:r>
          </w:p>
          <w:p w:rsidR="007D74D4" w:rsidRDefault="00591CCE" w:rsidP="007D74D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к</w:t>
            </w:r>
            <w:r w:rsidR="007D74D4">
              <w:rPr>
                <w:rFonts w:ascii="Times New Roman" w:hAnsi="Times New Roman" w:cs="Times New Roman"/>
                <w:szCs w:val="28"/>
              </w:rPr>
              <w:t xml:space="preserve"> Закону</w:t>
            </w:r>
          </w:p>
          <w:p w:rsidR="007D74D4" w:rsidRPr="007D74D4" w:rsidRDefault="00591CCE" w:rsidP="00591C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</w:t>
            </w:r>
            <w:r w:rsidR="007D74D4">
              <w:rPr>
                <w:rFonts w:ascii="Times New Roman" w:hAnsi="Times New Roman" w:cs="Times New Roman"/>
                <w:szCs w:val="28"/>
              </w:rPr>
              <w:t>Приморского края</w:t>
            </w:r>
          </w:p>
        </w:tc>
      </w:tr>
    </w:tbl>
    <w:p w:rsidR="00B01695" w:rsidRDefault="00B01695" w:rsidP="007D74D4">
      <w:pPr>
        <w:rPr>
          <w:b/>
          <w:szCs w:val="28"/>
        </w:rPr>
      </w:pPr>
    </w:p>
    <w:p w:rsidR="007D74D4" w:rsidRDefault="007D74D4" w:rsidP="00D62307">
      <w:pPr>
        <w:jc w:val="center"/>
        <w:rPr>
          <w:b/>
          <w:szCs w:val="28"/>
        </w:rPr>
      </w:pPr>
    </w:p>
    <w:p w:rsidR="00D62307" w:rsidRPr="0061174E" w:rsidRDefault="00D62307" w:rsidP="007A17F3">
      <w:pPr>
        <w:jc w:val="center"/>
        <w:rPr>
          <w:szCs w:val="28"/>
        </w:rPr>
      </w:pPr>
      <w:r w:rsidRPr="0061174E">
        <w:rPr>
          <w:szCs w:val="28"/>
        </w:rPr>
        <w:t>Д</w:t>
      </w:r>
      <w:r w:rsidR="00FA6EBA" w:rsidRPr="0061174E">
        <w:rPr>
          <w:szCs w:val="28"/>
        </w:rPr>
        <w:t>ЕКЛАРАЦИЯ ОБ ОБОРОТЕ ДРЕВЕСИНЫ</w:t>
      </w:r>
    </w:p>
    <w:p w:rsidR="00D62307" w:rsidRPr="0061174E" w:rsidRDefault="00D62307" w:rsidP="00D62307">
      <w:pPr>
        <w:jc w:val="center"/>
        <w:rPr>
          <w:szCs w:val="28"/>
        </w:rPr>
      </w:pPr>
    </w:p>
    <w:p w:rsidR="00BE3416" w:rsidRPr="002A59F1" w:rsidRDefault="00D62307" w:rsidP="00BE3416">
      <w:pPr>
        <w:ind w:left="4248" w:hanging="4248"/>
        <w:jc w:val="both"/>
        <w:rPr>
          <w:sz w:val="24"/>
          <w:szCs w:val="24"/>
        </w:rPr>
      </w:pPr>
      <w:r w:rsidRPr="002A59F1">
        <w:rPr>
          <w:sz w:val="24"/>
          <w:szCs w:val="24"/>
        </w:rPr>
        <w:t>"____" __________ 20___</w:t>
      </w:r>
      <w:r w:rsidR="002A59F1">
        <w:rPr>
          <w:sz w:val="24"/>
          <w:szCs w:val="24"/>
        </w:rPr>
        <w:t>_</w:t>
      </w:r>
      <w:r w:rsidR="00320CC7">
        <w:rPr>
          <w:sz w:val="24"/>
          <w:szCs w:val="24"/>
        </w:rPr>
        <w:t>_</w:t>
      </w:r>
      <w:r w:rsidRPr="002A59F1">
        <w:rPr>
          <w:sz w:val="24"/>
          <w:szCs w:val="24"/>
        </w:rPr>
        <w:t xml:space="preserve">г.                 </w:t>
      </w:r>
      <w:r w:rsidR="00673062" w:rsidRPr="002A59F1">
        <w:rPr>
          <w:sz w:val="24"/>
          <w:szCs w:val="24"/>
        </w:rPr>
        <w:t xml:space="preserve">              </w:t>
      </w:r>
      <w:r w:rsidR="00A80128" w:rsidRPr="002A59F1">
        <w:rPr>
          <w:sz w:val="24"/>
          <w:szCs w:val="24"/>
        </w:rPr>
        <w:t xml:space="preserve">       </w:t>
      </w:r>
      <w:r w:rsidR="002A59F1">
        <w:rPr>
          <w:sz w:val="24"/>
          <w:szCs w:val="24"/>
        </w:rPr>
        <w:t xml:space="preserve">              </w:t>
      </w:r>
      <w:r w:rsidR="00A80128" w:rsidRPr="002A59F1">
        <w:rPr>
          <w:sz w:val="24"/>
          <w:szCs w:val="24"/>
        </w:rPr>
        <w:t xml:space="preserve"> </w:t>
      </w:r>
      <w:r w:rsidR="006715F9" w:rsidRPr="002A59F1">
        <w:rPr>
          <w:sz w:val="24"/>
          <w:szCs w:val="24"/>
        </w:rPr>
        <w:t xml:space="preserve"> </w:t>
      </w:r>
      <w:r w:rsidR="00320CC7">
        <w:rPr>
          <w:sz w:val="24"/>
          <w:szCs w:val="24"/>
        </w:rPr>
        <w:t xml:space="preserve">                           </w:t>
      </w:r>
      <w:r w:rsidR="00C44ABA">
        <w:rPr>
          <w:sz w:val="24"/>
          <w:szCs w:val="24"/>
        </w:rPr>
        <w:t xml:space="preserve">         </w:t>
      </w:r>
      <w:r w:rsidR="00320CC7">
        <w:rPr>
          <w:sz w:val="24"/>
          <w:szCs w:val="24"/>
        </w:rPr>
        <w:t xml:space="preserve">  </w:t>
      </w:r>
      <w:r w:rsidR="006715F9" w:rsidRPr="002A59F1">
        <w:rPr>
          <w:sz w:val="24"/>
          <w:szCs w:val="24"/>
        </w:rPr>
        <w:t xml:space="preserve"> </w:t>
      </w:r>
      <w:r w:rsidR="00BE3416">
        <w:rPr>
          <w:sz w:val="24"/>
          <w:szCs w:val="24"/>
        </w:rPr>
        <w:t>№ _____</w:t>
      </w:r>
    </w:p>
    <w:p w:rsidR="00D62307" w:rsidRPr="002A59F1" w:rsidRDefault="00D62307" w:rsidP="00D62307">
      <w:pPr>
        <w:jc w:val="both"/>
        <w:rPr>
          <w:sz w:val="24"/>
          <w:szCs w:val="24"/>
        </w:rPr>
      </w:pPr>
    </w:p>
    <w:p w:rsidR="00D62307" w:rsidRPr="002A59F1" w:rsidRDefault="00D62307" w:rsidP="00D62307">
      <w:pPr>
        <w:jc w:val="both"/>
        <w:rPr>
          <w:sz w:val="24"/>
          <w:szCs w:val="24"/>
        </w:rPr>
      </w:pPr>
    </w:p>
    <w:p w:rsidR="00D62307" w:rsidRPr="002A59F1" w:rsidRDefault="00403E2D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1.</w:t>
      </w:r>
      <w:r w:rsidR="00D62307" w:rsidRPr="002A59F1">
        <w:rPr>
          <w:sz w:val="24"/>
          <w:szCs w:val="24"/>
        </w:rPr>
        <w:t>_____________________________________________________________</w:t>
      </w:r>
      <w:r w:rsidR="0061174E" w:rsidRPr="002A59F1">
        <w:rPr>
          <w:sz w:val="24"/>
          <w:szCs w:val="24"/>
        </w:rPr>
        <w:t>_____</w:t>
      </w:r>
      <w:r w:rsidR="002A59F1">
        <w:rPr>
          <w:sz w:val="24"/>
          <w:szCs w:val="24"/>
        </w:rPr>
        <w:t>___________</w:t>
      </w:r>
    </w:p>
    <w:p w:rsidR="00A80128" w:rsidRPr="002A59F1" w:rsidRDefault="006F3421" w:rsidP="00673062">
      <w:pPr>
        <w:jc w:val="center"/>
        <w:rPr>
          <w:sz w:val="20"/>
        </w:rPr>
      </w:pPr>
      <w:proofErr w:type="gramStart"/>
      <w:r w:rsidRPr="002A59F1">
        <w:rPr>
          <w:sz w:val="20"/>
        </w:rPr>
        <w:t xml:space="preserve">(наименование </w:t>
      </w:r>
      <w:r w:rsidR="00673062" w:rsidRPr="002A59F1">
        <w:rPr>
          <w:sz w:val="20"/>
        </w:rPr>
        <w:t>организаци</w:t>
      </w:r>
      <w:r w:rsidRPr="002A59F1">
        <w:rPr>
          <w:sz w:val="20"/>
        </w:rPr>
        <w:t>и</w:t>
      </w:r>
      <w:r w:rsidR="00673062" w:rsidRPr="002A59F1">
        <w:rPr>
          <w:sz w:val="20"/>
        </w:rPr>
        <w:t>, лиц</w:t>
      </w:r>
      <w:r w:rsidRPr="002A59F1">
        <w:rPr>
          <w:sz w:val="20"/>
        </w:rPr>
        <w:t>а</w:t>
      </w:r>
      <w:r w:rsidR="00673062" w:rsidRPr="002A59F1">
        <w:rPr>
          <w:sz w:val="20"/>
        </w:rPr>
        <w:t xml:space="preserve">, </w:t>
      </w:r>
      <w:proofErr w:type="gramEnd"/>
    </w:p>
    <w:p w:rsidR="003D1086" w:rsidRPr="002A59F1" w:rsidRDefault="002A59F1" w:rsidP="00673062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3D1086" w:rsidRPr="002A59F1">
        <w:rPr>
          <w:sz w:val="24"/>
          <w:szCs w:val="24"/>
        </w:rPr>
        <w:t>__________________________________________</w:t>
      </w:r>
      <w:r w:rsidR="0061174E" w:rsidRPr="002A59F1">
        <w:rPr>
          <w:sz w:val="24"/>
          <w:szCs w:val="24"/>
        </w:rPr>
        <w:t>______________________</w:t>
      </w:r>
      <w:r w:rsidR="003B5EC6" w:rsidRPr="002A59F1">
        <w:rPr>
          <w:sz w:val="24"/>
          <w:szCs w:val="24"/>
        </w:rPr>
        <w:t>__,</w:t>
      </w:r>
    </w:p>
    <w:p w:rsidR="003D1086" w:rsidRPr="002A59F1" w:rsidRDefault="006F3421" w:rsidP="00673062">
      <w:pPr>
        <w:jc w:val="center"/>
        <w:rPr>
          <w:sz w:val="20"/>
        </w:rPr>
      </w:pPr>
      <w:proofErr w:type="gramStart"/>
      <w:r w:rsidRPr="002A59F1">
        <w:rPr>
          <w:sz w:val="20"/>
        </w:rPr>
        <w:t>которому</w:t>
      </w:r>
      <w:proofErr w:type="gramEnd"/>
      <w:r w:rsidRPr="002A59F1">
        <w:rPr>
          <w:sz w:val="20"/>
        </w:rPr>
        <w:t xml:space="preserve"> предоставлено право заготовки древесины)</w:t>
      </w:r>
    </w:p>
    <w:p w:rsidR="00D62307" w:rsidRPr="002A59F1" w:rsidRDefault="00135824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__________________</w:t>
      </w:r>
      <w:r w:rsidR="00D62307" w:rsidRPr="002A59F1">
        <w:rPr>
          <w:sz w:val="24"/>
          <w:szCs w:val="24"/>
        </w:rPr>
        <w:t>________________________</w:t>
      </w:r>
      <w:r w:rsidRPr="002A59F1">
        <w:rPr>
          <w:sz w:val="24"/>
          <w:szCs w:val="24"/>
        </w:rPr>
        <w:t>_</w:t>
      </w:r>
      <w:r w:rsidR="0061174E" w:rsidRPr="002A59F1">
        <w:rPr>
          <w:sz w:val="24"/>
          <w:szCs w:val="24"/>
        </w:rPr>
        <w:t>________________________</w:t>
      </w:r>
      <w:r w:rsidR="002A59F1">
        <w:rPr>
          <w:sz w:val="24"/>
          <w:szCs w:val="24"/>
        </w:rPr>
        <w:t>___________</w:t>
      </w:r>
    </w:p>
    <w:p w:rsidR="00D62307" w:rsidRPr="002A59F1" w:rsidRDefault="00D62307" w:rsidP="00D62307">
      <w:pPr>
        <w:jc w:val="both"/>
        <w:rPr>
          <w:sz w:val="20"/>
        </w:rPr>
      </w:pP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="003D1086" w:rsidRPr="002A59F1">
        <w:rPr>
          <w:sz w:val="20"/>
        </w:rPr>
        <w:t>(</w:t>
      </w:r>
      <w:r w:rsidRPr="002A59F1">
        <w:rPr>
          <w:sz w:val="20"/>
        </w:rPr>
        <w:t>ИНН</w:t>
      </w:r>
      <w:r w:rsidR="003D1086" w:rsidRPr="002A59F1">
        <w:rPr>
          <w:sz w:val="20"/>
        </w:rPr>
        <w:t>)</w:t>
      </w:r>
    </w:p>
    <w:p w:rsidR="0061174E" w:rsidRPr="002A59F1" w:rsidRDefault="0061174E" w:rsidP="00D62307">
      <w:pPr>
        <w:jc w:val="both"/>
        <w:rPr>
          <w:sz w:val="24"/>
          <w:szCs w:val="24"/>
        </w:rPr>
      </w:pPr>
    </w:p>
    <w:p w:rsidR="00D62307" w:rsidRDefault="00D62307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2.Основание </w:t>
      </w:r>
      <w:r w:rsidR="001E6F37" w:rsidRPr="002A59F1">
        <w:rPr>
          <w:sz w:val="24"/>
          <w:szCs w:val="24"/>
        </w:rPr>
        <w:t>заготовки древесины</w:t>
      </w:r>
    </w:p>
    <w:p w:rsidR="002A59F1" w:rsidRPr="002A59F1" w:rsidRDefault="002A59F1" w:rsidP="00D62307">
      <w:pPr>
        <w:jc w:val="both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11"/>
        <w:gridCol w:w="2694"/>
        <w:gridCol w:w="1665"/>
      </w:tblGrid>
      <w:tr w:rsidR="0073741B" w:rsidRPr="002A59F1" w:rsidTr="0061174E">
        <w:tc>
          <w:tcPr>
            <w:tcW w:w="5211" w:type="dxa"/>
          </w:tcPr>
          <w:p w:rsidR="003D1086" w:rsidRPr="002A59F1" w:rsidRDefault="003D1086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основание </w:t>
            </w:r>
          </w:p>
          <w:p w:rsidR="0073741B" w:rsidRPr="002A59F1" w:rsidRDefault="003D1086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заготовки древесины</w:t>
            </w:r>
          </w:p>
        </w:tc>
        <w:tc>
          <w:tcPr>
            <w:tcW w:w="2694" w:type="dxa"/>
          </w:tcPr>
          <w:p w:rsidR="0073741B" w:rsidRPr="002A59F1" w:rsidRDefault="0073741B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1665" w:type="dxa"/>
          </w:tcPr>
          <w:p w:rsidR="0073741B" w:rsidRPr="002A59F1" w:rsidRDefault="0073741B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</w:tr>
      <w:tr w:rsidR="0073741B" w:rsidRPr="002A59F1" w:rsidTr="0061174E">
        <w:tc>
          <w:tcPr>
            <w:tcW w:w="5211" w:type="dxa"/>
          </w:tcPr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договор аренды лесного участка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3B5EC6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договор купли-продажи </w:t>
            </w:r>
            <w:proofErr w:type="gramStart"/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лесных</w:t>
            </w:r>
            <w:proofErr w:type="gramEnd"/>
          </w:p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насаждений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3B5EC6" w:rsidRPr="002A59F1" w:rsidRDefault="0073741B" w:rsidP="003B5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договор </w:t>
            </w:r>
            <w:proofErr w:type="gramStart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срочного</w:t>
            </w:r>
            <w:proofErr w:type="gramEnd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(безвозмездного)</w:t>
            </w:r>
          </w:p>
          <w:p w:rsidR="0073741B" w:rsidRPr="002A59F1" w:rsidRDefault="0073741B" w:rsidP="003B5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пользования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3B5EC6" w:rsidRPr="002A59F1" w:rsidRDefault="0073741B" w:rsidP="00D6230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договор </w:t>
            </w:r>
            <w:proofErr w:type="gramStart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постоянного</w:t>
            </w:r>
            <w:proofErr w:type="gramEnd"/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(бессрочного)</w:t>
            </w:r>
          </w:p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пользования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лесная декларация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  <w:tr w:rsidR="0073741B" w:rsidRPr="002A59F1" w:rsidTr="0061174E">
        <w:tc>
          <w:tcPr>
            <w:tcW w:w="5211" w:type="dxa"/>
          </w:tcPr>
          <w:p w:rsidR="0073741B" w:rsidRPr="002A59F1" w:rsidRDefault="0073741B" w:rsidP="00D623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акт передачи лесных насаждений</w:t>
            </w:r>
          </w:p>
        </w:tc>
        <w:tc>
          <w:tcPr>
            <w:tcW w:w="2694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:rsidR="0073741B" w:rsidRPr="002A59F1" w:rsidRDefault="0073741B" w:rsidP="00D62307">
            <w:pPr>
              <w:jc w:val="both"/>
              <w:rPr>
                <w:sz w:val="24"/>
                <w:szCs w:val="24"/>
              </w:rPr>
            </w:pPr>
          </w:p>
        </w:tc>
      </w:tr>
    </w:tbl>
    <w:p w:rsidR="0073741B" w:rsidRPr="002A59F1" w:rsidRDefault="0073741B" w:rsidP="00D62307">
      <w:pPr>
        <w:jc w:val="both"/>
        <w:rPr>
          <w:sz w:val="24"/>
          <w:szCs w:val="24"/>
        </w:rPr>
      </w:pPr>
    </w:p>
    <w:p w:rsidR="00D62307" w:rsidRDefault="006A1161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3</w:t>
      </w:r>
      <w:r w:rsidR="00D62307" w:rsidRPr="002A59F1">
        <w:rPr>
          <w:sz w:val="24"/>
          <w:szCs w:val="24"/>
        </w:rPr>
        <w:t xml:space="preserve">.Место </w:t>
      </w:r>
      <w:r w:rsidRPr="002A59F1">
        <w:rPr>
          <w:sz w:val="24"/>
          <w:szCs w:val="24"/>
        </w:rPr>
        <w:t>заготовки древесины</w:t>
      </w:r>
    </w:p>
    <w:p w:rsidR="002A59F1" w:rsidRPr="002A59F1" w:rsidRDefault="002A59F1" w:rsidP="00D62307">
      <w:pPr>
        <w:jc w:val="both"/>
        <w:rPr>
          <w:sz w:val="24"/>
          <w:szCs w:val="24"/>
        </w:rPr>
      </w:pP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="00D62307" w:rsidRPr="002A59F1">
        <w:rPr>
          <w:sz w:val="24"/>
          <w:szCs w:val="24"/>
        </w:rPr>
        <w:t xml:space="preserve">есничество – </w:t>
      </w: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D62307" w:rsidRPr="002A59F1">
        <w:rPr>
          <w:sz w:val="24"/>
          <w:szCs w:val="24"/>
        </w:rPr>
        <w:t xml:space="preserve">частковое лесничество – </w:t>
      </w: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Номер (номера) </w:t>
      </w:r>
      <w:r w:rsidR="00D62307" w:rsidRPr="002A59F1">
        <w:rPr>
          <w:sz w:val="24"/>
          <w:szCs w:val="24"/>
        </w:rPr>
        <w:t>квартала –</w:t>
      </w:r>
    </w:p>
    <w:p w:rsidR="00D6230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Номер (номера) </w:t>
      </w:r>
      <w:r w:rsidR="001E6F37" w:rsidRPr="002A59F1">
        <w:rPr>
          <w:sz w:val="24"/>
          <w:szCs w:val="24"/>
        </w:rPr>
        <w:t xml:space="preserve">выдела </w:t>
      </w:r>
      <w:r w:rsidR="00D62307" w:rsidRPr="002A59F1">
        <w:rPr>
          <w:sz w:val="24"/>
          <w:szCs w:val="24"/>
        </w:rPr>
        <w:t>(выделов) –</w:t>
      </w:r>
    </w:p>
    <w:p w:rsidR="001E6F37" w:rsidRPr="002A59F1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t>Номер (номера) ле</w:t>
      </w:r>
      <w:r w:rsidR="001E6F37" w:rsidRPr="002A59F1">
        <w:rPr>
          <w:sz w:val="24"/>
          <w:szCs w:val="24"/>
        </w:rPr>
        <w:t>сосеки (делянки) –</w:t>
      </w:r>
    </w:p>
    <w:p w:rsidR="00212CAA" w:rsidRDefault="00212CA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62307" w:rsidRDefault="002A59F1" w:rsidP="00D6230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4.Вывоз древесины</w:t>
      </w:r>
    </w:p>
    <w:p w:rsidR="002A59F1" w:rsidRPr="002A59F1" w:rsidRDefault="002A59F1" w:rsidP="00D62307">
      <w:pPr>
        <w:jc w:val="both"/>
        <w:rPr>
          <w:sz w:val="24"/>
          <w:szCs w:val="24"/>
        </w:rPr>
      </w:pPr>
    </w:p>
    <w:tbl>
      <w:tblPr>
        <w:tblStyle w:val="a8"/>
        <w:tblW w:w="9652" w:type="dxa"/>
        <w:tblLook w:val="04A0" w:firstRow="1" w:lastRow="0" w:firstColumn="1" w:lastColumn="0" w:noHBand="0" w:noVBand="1"/>
      </w:tblPr>
      <w:tblGrid>
        <w:gridCol w:w="594"/>
        <w:gridCol w:w="1105"/>
        <w:gridCol w:w="1636"/>
        <w:gridCol w:w="1015"/>
        <w:gridCol w:w="1636"/>
        <w:gridCol w:w="1015"/>
        <w:gridCol w:w="1636"/>
        <w:gridCol w:w="1015"/>
      </w:tblGrid>
      <w:tr w:rsidR="00A80128" w:rsidRPr="002A59F1" w:rsidTr="003B5EC6">
        <w:tc>
          <w:tcPr>
            <w:tcW w:w="594" w:type="dxa"/>
            <w:vMerge w:val="restart"/>
          </w:tcPr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05" w:type="dxa"/>
            <w:vMerge w:val="restart"/>
          </w:tcPr>
          <w:p w:rsidR="0073741B" w:rsidRPr="002A59F1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2651" w:type="dxa"/>
            <w:gridSpan w:val="2"/>
          </w:tcPr>
          <w:p w:rsidR="0073741B" w:rsidRPr="002A59F1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Деловая</w:t>
            </w:r>
          </w:p>
        </w:tc>
        <w:tc>
          <w:tcPr>
            <w:tcW w:w="2651" w:type="dxa"/>
            <w:gridSpan w:val="2"/>
          </w:tcPr>
          <w:p w:rsidR="0073741B" w:rsidRPr="002A59F1" w:rsidRDefault="0073741B" w:rsidP="00737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Дровяная</w:t>
            </w:r>
          </w:p>
        </w:tc>
        <w:tc>
          <w:tcPr>
            <w:tcW w:w="2651" w:type="dxa"/>
            <w:gridSpan w:val="2"/>
          </w:tcPr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80128" w:rsidRPr="002A59F1" w:rsidTr="003B5EC6">
        <w:tc>
          <w:tcPr>
            <w:tcW w:w="594" w:type="dxa"/>
            <w:vMerge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  <w:vMerge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  <w:tc>
          <w:tcPr>
            <w:tcW w:w="1636" w:type="dxa"/>
          </w:tcPr>
          <w:p w:rsidR="0073741B" w:rsidRPr="002A59F1" w:rsidRDefault="00A80128" w:rsidP="003D1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оличество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741B" w:rsidRPr="002A59F1" w:rsidRDefault="0073741B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015" w:type="dxa"/>
          </w:tcPr>
          <w:p w:rsidR="0073741B" w:rsidRPr="002A59F1" w:rsidRDefault="00A80128" w:rsidP="00A80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бъем</w:t>
            </w: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1086" w:rsidRPr="002A5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741B" w:rsidRPr="002A59F1">
              <w:rPr>
                <w:rFonts w:ascii="Times New Roman" w:hAnsi="Times New Roman" w:cs="Times New Roman"/>
                <w:sz w:val="24"/>
                <w:szCs w:val="24"/>
              </w:rPr>
              <w:t>куб. м</w:t>
            </w:r>
          </w:p>
        </w:tc>
      </w:tr>
      <w:tr w:rsidR="003B5EC6" w:rsidRPr="002A59F1" w:rsidTr="003B5EC6">
        <w:tc>
          <w:tcPr>
            <w:tcW w:w="594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3B5E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28" w:rsidRPr="002A59F1" w:rsidTr="003B5EC6">
        <w:tc>
          <w:tcPr>
            <w:tcW w:w="594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128" w:rsidRPr="002A59F1" w:rsidTr="003B5EC6">
        <w:tc>
          <w:tcPr>
            <w:tcW w:w="594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73741B" w:rsidRPr="002A59F1" w:rsidRDefault="0073741B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403E2D" w:rsidRPr="002A59F1" w:rsidTr="003B5EC6">
        <w:tc>
          <w:tcPr>
            <w:tcW w:w="594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403E2D" w:rsidRPr="002A59F1" w:rsidRDefault="00403E2D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2A59F1" w:rsidTr="003B5EC6">
        <w:tc>
          <w:tcPr>
            <w:tcW w:w="594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2A59F1" w:rsidTr="003B5EC6">
        <w:tc>
          <w:tcPr>
            <w:tcW w:w="594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sz w:val="24"/>
                <w:szCs w:val="24"/>
              </w:rPr>
            </w:pPr>
          </w:p>
        </w:tc>
      </w:tr>
      <w:tr w:rsidR="003B5EC6" w:rsidRPr="002A59F1" w:rsidTr="003B5EC6">
        <w:tc>
          <w:tcPr>
            <w:tcW w:w="1699" w:type="dxa"/>
            <w:gridSpan w:val="2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9F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</w:tcPr>
          <w:p w:rsidR="003B5EC6" w:rsidRPr="002A59F1" w:rsidRDefault="003B5EC6" w:rsidP="008D6B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3C27" w:rsidRDefault="002F3C27" w:rsidP="00D62307">
      <w:pPr>
        <w:jc w:val="both"/>
        <w:rPr>
          <w:sz w:val="24"/>
          <w:szCs w:val="24"/>
        </w:rPr>
      </w:pPr>
    </w:p>
    <w:p w:rsidR="003D1086" w:rsidRDefault="00D62307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5.</w:t>
      </w:r>
      <w:r w:rsidR="003D1086" w:rsidRPr="002A59F1">
        <w:rPr>
          <w:sz w:val="24"/>
          <w:szCs w:val="24"/>
        </w:rPr>
        <w:t>Све</w:t>
      </w:r>
      <w:r w:rsidR="002A59F1">
        <w:rPr>
          <w:sz w:val="24"/>
          <w:szCs w:val="24"/>
        </w:rPr>
        <w:t>дения о пункте приема древесины</w:t>
      </w:r>
    </w:p>
    <w:p w:rsidR="00320CC7" w:rsidRPr="002A59F1" w:rsidRDefault="00320CC7" w:rsidP="00D62307">
      <w:pPr>
        <w:jc w:val="both"/>
        <w:rPr>
          <w:sz w:val="24"/>
          <w:szCs w:val="24"/>
        </w:rPr>
      </w:pPr>
    </w:p>
    <w:p w:rsidR="00482E89" w:rsidRPr="002A59F1" w:rsidRDefault="00482E89" w:rsidP="00D62307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_____</w:t>
      </w:r>
      <w:r w:rsidR="00B532FC">
        <w:rPr>
          <w:sz w:val="24"/>
          <w:szCs w:val="24"/>
        </w:rPr>
        <w:t>_</w:t>
      </w:r>
      <w:r w:rsidRPr="002A59F1">
        <w:rPr>
          <w:sz w:val="24"/>
          <w:szCs w:val="24"/>
        </w:rPr>
        <w:t>________________________________________</w:t>
      </w:r>
      <w:r w:rsidR="0061174E" w:rsidRPr="002A59F1">
        <w:rPr>
          <w:sz w:val="24"/>
          <w:szCs w:val="24"/>
        </w:rPr>
        <w:t>______________________</w:t>
      </w:r>
      <w:r w:rsidR="002A59F1">
        <w:rPr>
          <w:sz w:val="24"/>
          <w:szCs w:val="24"/>
        </w:rPr>
        <w:t>___________</w:t>
      </w:r>
    </w:p>
    <w:p w:rsidR="00A80128" w:rsidRDefault="003D1086" w:rsidP="003D1086">
      <w:pPr>
        <w:jc w:val="center"/>
        <w:rPr>
          <w:sz w:val="20"/>
        </w:rPr>
      </w:pPr>
      <w:proofErr w:type="gramStart"/>
      <w:r w:rsidRPr="002A59F1">
        <w:rPr>
          <w:sz w:val="20"/>
        </w:rPr>
        <w:t xml:space="preserve">(наименование, реестровый номер, местонахождение </w:t>
      </w:r>
      <w:proofErr w:type="gramEnd"/>
    </w:p>
    <w:p w:rsidR="00DA34BD" w:rsidRPr="002A59F1" w:rsidRDefault="00DA34BD" w:rsidP="003D1086">
      <w:pPr>
        <w:jc w:val="center"/>
        <w:rPr>
          <w:sz w:val="20"/>
        </w:rPr>
      </w:pPr>
    </w:p>
    <w:p w:rsidR="00482E89" w:rsidRPr="002A59F1" w:rsidRDefault="00A80128" w:rsidP="00A80128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_____________________________________________</w:t>
      </w:r>
      <w:r w:rsidR="0061174E" w:rsidRPr="002A59F1">
        <w:rPr>
          <w:sz w:val="24"/>
          <w:szCs w:val="24"/>
        </w:rPr>
        <w:t>______________________</w:t>
      </w:r>
      <w:r w:rsidR="002A59F1">
        <w:rPr>
          <w:sz w:val="24"/>
          <w:szCs w:val="24"/>
        </w:rPr>
        <w:t>____________</w:t>
      </w:r>
    </w:p>
    <w:p w:rsidR="006F3421" w:rsidRPr="002A59F1" w:rsidRDefault="006F3421" w:rsidP="006F3421">
      <w:pPr>
        <w:jc w:val="center"/>
        <w:rPr>
          <w:sz w:val="20"/>
        </w:rPr>
      </w:pPr>
      <w:r w:rsidRPr="002A59F1">
        <w:rPr>
          <w:sz w:val="20"/>
        </w:rPr>
        <w:t>и (или) адрес пункта приема древесины)</w:t>
      </w:r>
    </w:p>
    <w:p w:rsidR="00C42F8B" w:rsidRDefault="00C42F8B" w:rsidP="00C42F8B">
      <w:pPr>
        <w:rPr>
          <w:sz w:val="24"/>
          <w:szCs w:val="24"/>
        </w:rPr>
      </w:pPr>
    </w:p>
    <w:p w:rsidR="00C42F8B" w:rsidRPr="002A59F1" w:rsidRDefault="00C42F8B" w:rsidP="00C42F8B">
      <w:pPr>
        <w:rPr>
          <w:sz w:val="24"/>
          <w:szCs w:val="24"/>
        </w:rPr>
      </w:pPr>
      <w:bookmarkStart w:id="0" w:name="_GoBack"/>
      <w:bookmarkEnd w:id="0"/>
      <w:r w:rsidRPr="002A59F1">
        <w:rPr>
          <w:sz w:val="24"/>
          <w:szCs w:val="24"/>
        </w:rPr>
        <w:t xml:space="preserve">6.Информация о лице, выдавшем </w:t>
      </w:r>
      <w:r>
        <w:rPr>
          <w:sz w:val="24"/>
          <w:szCs w:val="24"/>
        </w:rPr>
        <w:t>декларацию об обороте древесины</w:t>
      </w:r>
    </w:p>
    <w:p w:rsidR="00C42F8B" w:rsidRDefault="00C42F8B" w:rsidP="00C42F8B">
      <w:pPr>
        <w:jc w:val="both"/>
        <w:rPr>
          <w:sz w:val="24"/>
          <w:szCs w:val="24"/>
        </w:rPr>
      </w:pPr>
    </w:p>
    <w:p w:rsidR="00C42F8B" w:rsidRPr="002A59F1" w:rsidRDefault="00C42F8B" w:rsidP="00C42F8B">
      <w:pPr>
        <w:jc w:val="both"/>
        <w:rPr>
          <w:sz w:val="24"/>
          <w:szCs w:val="24"/>
        </w:rPr>
      </w:pPr>
    </w:p>
    <w:p w:rsidR="00C42F8B" w:rsidRPr="002A59F1" w:rsidRDefault="00C42F8B" w:rsidP="00C42F8B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от "____" __________ 20___</w:t>
      </w:r>
      <w:r>
        <w:rPr>
          <w:sz w:val="24"/>
          <w:szCs w:val="24"/>
        </w:rPr>
        <w:t>__</w:t>
      </w:r>
      <w:r w:rsidRPr="002A59F1">
        <w:rPr>
          <w:sz w:val="24"/>
          <w:szCs w:val="24"/>
        </w:rPr>
        <w:t>г.</w:t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A59F1">
        <w:rPr>
          <w:sz w:val="24"/>
          <w:szCs w:val="24"/>
        </w:rPr>
        <w:t>№ ___</w:t>
      </w:r>
      <w:r>
        <w:rPr>
          <w:sz w:val="24"/>
          <w:szCs w:val="24"/>
        </w:rPr>
        <w:t>_</w:t>
      </w:r>
      <w:r w:rsidRPr="002A59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М.П.              __</w:t>
      </w:r>
      <w:r w:rsidRPr="002A59F1">
        <w:rPr>
          <w:sz w:val="24"/>
          <w:szCs w:val="24"/>
        </w:rPr>
        <w:t xml:space="preserve">________    </w:t>
      </w:r>
      <w:r>
        <w:rPr>
          <w:sz w:val="24"/>
          <w:szCs w:val="24"/>
        </w:rPr>
        <w:t xml:space="preserve">  </w:t>
      </w:r>
      <w:r w:rsidRPr="002A59F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___________</w:t>
      </w:r>
    </w:p>
    <w:p w:rsidR="00C42F8B" w:rsidRPr="002A59F1" w:rsidRDefault="00C42F8B" w:rsidP="00C42F8B">
      <w:pPr>
        <w:jc w:val="both"/>
        <w:rPr>
          <w:sz w:val="20"/>
        </w:rPr>
      </w:pPr>
      <w:proofErr w:type="gramStart"/>
      <w:r w:rsidRPr="002A59F1">
        <w:rPr>
          <w:sz w:val="20"/>
        </w:rPr>
        <w:t>(приказ, доверенность лица,</w:t>
      </w:r>
      <w:r>
        <w:rPr>
          <w:sz w:val="20"/>
        </w:rPr>
        <w:t xml:space="preserve"> о</w:t>
      </w:r>
      <w:r w:rsidRPr="002A59F1">
        <w:rPr>
          <w:sz w:val="20"/>
        </w:rPr>
        <w:t>существляющего</w:t>
      </w:r>
      <w:r>
        <w:rPr>
          <w:sz w:val="20"/>
        </w:rPr>
        <w:t xml:space="preserve">                                                 (</w:t>
      </w:r>
      <w:r w:rsidRPr="002A59F1">
        <w:rPr>
          <w:sz w:val="20"/>
        </w:rPr>
        <w:t xml:space="preserve">подпись)         </w:t>
      </w:r>
      <w:r>
        <w:rPr>
          <w:sz w:val="20"/>
        </w:rPr>
        <w:t xml:space="preserve">        (расшифровка</w:t>
      </w:r>
      <w:proofErr w:type="gramEnd"/>
    </w:p>
    <w:p w:rsidR="00C42F8B" w:rsidRDefault="00C42F8B" w:rsidP="00C42F8B">
      <w:pPr>
        <w:jc w:val="both"/>
        <w:rPr>
          <w:sz w:val="20"/>
        </w:rPr>
      </w:pPr>
      <w:r>
        <w:rPr>
          <w:sz w:val="20"/>
        </w:rPr>
        <w:t xml:space="preserve">                  </w:t>
      </w:r>
      <w:proofErr w:type="gramStart"/>
      <w:r>
        <w:rPr>
          <w:sz w:val="20"/>
        </w:rPr>
        <w:t xml:space="preserve">заготовку </w:t>
      </w:r>
      <w:r w:rsidRPr="002A59F1">
        <w:rPr>
          <w:sz w:val="20"/>
        </w:rPr>
        <w:t>древесины)</w:t>
      </w:r>
      <w:r>
        <w:rPr>
          <w:sz w:val="20"/>
        </w:rPr>
        <w:t xml:space="preserve">                                                                                                                подписи)</w:t>
      </w:r>
      <w:proofErr w:type="gramEnd"/>
    </w:p>
    <w:p w:rsidR="00C42F8B" w:rsidRPr="003A01F1" w:rsidRDefault="00C42F8B" w:rsidP="00C42F8B">
      <w:pPr>
        <w:jc w:val="both"/>
        <w:rPr>
          <w:sz w:val="24"/>
          <w:szCs w:val="24"/>
        </w:rPr>
      </w:pPr>
    </w:p>
    <w:p w:rsidR="00C42F8B" w:rsidRDefault="00C42F8B" w:rsidP="00C42F8B">
      <w:pPr>
        <w:ind w:left="4248" w:hanging="4248"/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7.Древесина передана по приемо-сдаточному акту </w:t>
      </w:r>
    </w:p>
    <w:p w:rsidR="00C42F8B" w:rsidRDefault="00C42F8B" w:rsidP="00C42F8B">
      <w:pPr>
        <w:ind w:left="4248" w:hanging="4248"/>
        <w:jc w:val="both"/>
        <w:rPr>
          <w:sz w:val="24"/>
          <w:szCs w:val="24"/>
        </w:rPr>
      </w:pPr>
    </w:p>
    <w:p w:rsidR="00C42F8B" w:rsidRDefault="00C42F8B" w:rsidP="00C42F8B">
      <w:pPr>
        <w:ind w:left="4248" w:hanging="4248"/>
        <w:jc w:val="both"/>
        <w:rPr>
          <w:sz w:val="24"/>
          <w:szCs w:val="24"/>
        </w:rPr>
      </w:pPr>
    </w:p>
    <w:p w:rsidR="00C42F8B" w:rsidRDefault="00C42F8B" w:rsidP="00C42F8B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от "____" __________ 20___</w:t>
      </w:r>
      <w:r>
        <w:rPr>
          <w:sz w:val="24"/>
          <w:szCs w:val="24"/>
        </w:rPr>
        <w:t>__</w:t>
      </w:r>
      <w:r w:rsidRPr="002A59F1">
        <w:rPr>
          <w:sz w:val="24"/>
          <w:szCs w:val="24"/>
        </w:rPr>
        <w:t>г.</w:t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2A59F1">
        <w:rPr>
          <w:sz w:val="24"/>
          <w:szCs w:val="24"/>
        </w:rPr>
        <w:t>№ ___</w:t>
      </w:r>
      <w:r>
        <w:rPr>
          <w:sz w:val="24"/>
          <w:szCs w:val="24"/>
        </w:rPr>
        <w:t>_</w:t>
      </w:r>
    </w:p>
    <w:p w:rsidR="00C42F8B" w:rsidRPr="002A59F1" w:rsidRDefault="00C42F8B" w:rsidP="00C42F8B">
      <w:pPr>
        <w:jc w:val="both"/>
        <w:rPr>
          <w:sz w:val="24"/>
          <w:szCs w:val="24"/>
        </w:rPr>
      </w:pPr>
    </w:p>
    <w:p w:rsidR="00C42F8B" w:rsidRDefault="00C42F8B" w:rsidP="00C42F8B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>8.</w:t>
      </w:r>
      <w:r>
        <w:rPr>
          <w:sz w:val="24"/>
          <w:szCs w:val="24"/>
        </w:rPr>
        <w:t>О</w:t>
      </w:r>
      <w:r w:rsidRPr="002A59F1">
        <w:rPr>
          <w:sz w:val="24"/>
          <w:szCs w:val="24"/>
        </w:rPr>
        <w:t>тветственно</w:t>
      </w:r>
      <w:r>
        <w:rPr>
          <w:sz w:val="24"/>
          <w:szCs w:val="24"/>
        </w:rPr>
        <w:t>е</w:t>
      </w:r>
      <w:r w:rsidRPr="002A59F1">
        <w:rPr>
          <w:sz w:val="24"/>
          <w:szCs w:val="24"/>
        </w:rPr>
        <w:t xml:space="preserve"> лиц</w:t>
      </w:r>
      <w:r>
        <w:rPr>
          <w:sz w:val="24"/>
          <w:szCs w:val="24"/>
        </w:rPr>
        <w:t>о</w:t>
      </w:r>
      <w:r w:rsidRPr="002A59F1">
        <w:rPr>
          <w:sz w:val="24"/>
          <w:szCs w:val="24"/>
        </w:rPr>
        <w:t xml:space="preserve"> на пункте приема древесины</w:t>
      </w:r>
    </w:p>
    <w:p w:rsidR="00C42F8B" w:rsidRPr="002A59F1" w:rsidRDefault="00C42F8B" w:rsidP="00C42F8B">
      <w:pPr>
        <w:jc w:val="both"/>
        <w:rPr>
          <w:sz w:val="24"/>
          <w:szCs w:val="24"/>
        </w:rPr>
      </w:pPr>
    </w:p>
    <w:p w:rsidR="00C42F8B" w:rsidRDefault="00C42F8B" w:rsidP="00C42F8B">
      <w:pPr>
        <w:jc w:val="both"/>
        <w:rPr>
          <w:sz w:val="24"/>
          <w:szCs w:val="24"/>
        </w:rPr>
      </w:pPr>
      <w:r w:rsidRPr="002A59F1">
        <w:rPr>
          <w:sz w:val="24"/>
          <w:szCs w:val="24"/>
        </w:rPr>
        <w:t xml:space="preserve"> ______________________</w:t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</w:t>
      </w:r>
      <w:r w:rsidRPr="002A59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</w:t>
      </w:r>
      <w:r w:rsidRPr="002A59F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__</w:t>
      </w:r>
      <w:r w:rsidRPr="002A59F1">
        <w:rPr>
          <w:sz w:val="24"/>
          <w:szCs w:val="24"/>
        </w:rPr>
        <w:t>________</w:t>
      </w:r>
    </w:p>
    <w:p w:rsidR="00C42F8B" w:rsidRPr="002A59F1" w:rsidRDefault="00C42F8B" w:rsidP="00C42F8B">
      <w:pPr>
        <w:jc w:val="both"/>
        <w:rPr>
          <w:sz w:val="20"/>
        </w:rPr>
      </w:pPr>
      <w:r>
        <w:rPr>
          <w:sz w:val="24"/>
          <w:szCs w:val="24"/>
        </w:rPr>
        <w:t xml:space="preserve">         (</w:t>
      </w:r>
      <w:r>
        <w:rPr>
          <w:sz w:val="20"/>
        </w:rPr>
        <w:t>фамилия, инициалы)</w:t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 w:rsidRPr="002A59F1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</w:t>
      </w:r>
      <w:r w:rsidRPr="002A59F1">
        <w:rPr>
          <w:sz w:val="20"/>
        </w:rPr>
        <w:t xml:space="preserve"> </w:t>
      </w:r>
      <w:r>
        <w:rPr>
          <w:sz w:val="20"/>
        </w:rPr>
        <w:t xml:space="preserve">                                              </w:t>
      </w:r>
      <w:r w:rsidRPr="002A59F1">
        <w:rPr>
          <w:sz w:val="20"/>
        </w:rPr>
        <w:t>(подпись)</w:t>
      </w:r>
    </w:p>
    <w:p w:rsidR="00212CAA" w:rsidRDefault="00212CAA" w:rsidP="00212CAA">
      <w:pPr>
        <w:rPr>
          <w:sz w:val="24"/>
          <w:szCs w:val="24"/>
        </w:rPr>
      </w:pPr>
    </w:p>
    <w:sectPr w:rsidR="00212CAA" w:rsidSect="00A80128">
      <w:headerReference w:type="even" r:id="rId8"/>
      <w:headerReference w:type="default" r:id="rId9"/>
      <w:pgSz w:w="11906" w:h="16838"/>
      <w:pgMar w:top="1134" w:right="70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EB0" w:rsidRDefault="00C57EB0">
      <w:r>
        <w:separator/>
      </w:r>
    </w:p>
  </w:endnote>
  <w:endnote w:type="continuationSeparator" w:id="0">
    <w:p w:rsidR="00C57EB0" w:rsidRDefault="00C5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EB0" w:rsidRDefault="00C57EB0">
      <w:r>
        <w:separator/>
      </w:r>
    </w:p>
  </w:footnote>
  <w:footnote w:type="continuationSeparator" w:id="0">
    <w:p w:rsidR="00C57EB0" w:rsidRDefault="00C57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AA5F6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2F8B">
      <w:rPr>
        <w:rStyle w:val="a7"/>
        <w:noProof/>
      </w:rPr>
      <w:t>2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5B3C"/>
    <w:rsid w:val="0003291F"/>
    <w:rsid w:val="000338A0"/>
    <w:rsid w:val="00040F6E"/>
    <w:rsid w:val="0007799D"/>
    <w:rsid w:val="000C45CB"/>
    <w:rsid w:val="000D7212"/>
    <w:rsid w:val="000D7238"/>
    <w:rsid w:val="000E219C"/>
    <w:rsid w:val="00101F0D"/>
    <w:rsid w:val="001119CE"/>
    <w:rsid w:val="0011554F"/>
    <w:rsid w:val="00115ECE"/>
    <w:rsid w:val="001261A7"/>
    <w:rsid w:val="00126818"/>
    <w:rsid w:val="00135824"/>
    <w:rsid w:val="001445B3"/>
    <w:rsid w:val="001E6F37"/>
    <w:rsid w:val="00200FBE"/>
    <w:rsid w:val="00211FE3"/>
    <w:rsid w:val="00212CAA"/>
    <w:rsid w:val="00224364"/>
    <w:rsid w:val="00227090"/>
    <w:rsid w:val="00242F19"/>
    <w:rsid w:val="002A59F1"/>
    <w:rsid w:val="002E4372"/>
    <w:rsid w:val="002F0134"/>
    <w:rsid w:val="002F3C27"/>
    <w:rsid w:val="00320CC7"/>
    <w:rsid w:val="003307CC"/>
    <w:rsid w:val="003310C7"/>
    <w:rsid w:val="0034770A"/>
    <w:rsid w:val="00353DBB"/>
    <w:rsid w:val="00367A2E"/>
    <w:rsid w:val="00373146"/>
    <w:rsid w:val="00375707"/>
    <w:rsid w:val="00385068"/>
    <w:rsid w:val="00391CA3"/>
    <w:rsid w:val="003B26E7"/>
    <w:rsid w:val="003B5EC6"/>
    <w:rsid w:val="003D1086"/>
    <w:rsid w:val="003E4095"/>
    <w:rsid w:val="00401AE4"/>
    <w:rsid w:val="00403E2D"/>
    <w:rsid w:val="00430346"/>
    <w:rsid w:val="0047435B"/>
    <w:rsid w:val="00482E89"/>
    <w:rsid w:val="00496173"/>
    <w:rsid w:val="004A078D"/>
    <w:rsid w:val="004F5D02"/>
    <w:rsid w:val="005306F8"/>
    <w:rsid w:val="00532D08"/>
    <w:rsid w:val="005347EC"/>
    <w:rsid w:val="005676F8"/>
    <w:rsid w:val="00591CCE"/>
    <w:rsid w:val="005A2827"/>
    <w:rsid w:val="005D74BC"/>
    <w:rsid w:val="005F0966"/>
    <w:rsid w:val="0061174E"/>
    <w:rsid w:val="00624C2E"/>
    <w:rsid w:val="00636B4F"/>
    <w:rsid w:val="0064110B"/>
    <w:rsid w:val="00650AFB"/>
    <w:rsid w:val="006715F9"/>
    <w:rsid w:val="006726B8"/>
    <w:rsid w:val="00673062"/>
    <w:rsid w:val="00687522"/>
    <w:rsid w:val="006901F0"/>
    <w:rsid w:val="006A1161"/>
    <w:rsid w:val="006F3421"/>
    <w:rsid w:val="0070098E"/>
    <w:rsid w:val="00731C85"/>
    <w:rsid w:val="00733F17"/>
    <w:rsid w:val="0073741B"/>
    <w:rsid w:val="00737F36"/>
    <w:rsid w:val="00794CD7"/>
    <w:rsid w:val="007A17F3"/>
    <w:rsid w:val="007A52B2"/>
    <w:rsid w:val="007C5C36"/>
    <w:rsid w:val="007D74D4"/>
    <w:rsid w:val="007E1634"/>
    <w:rsid w:val="007E693C"/>
    <w:rsid w:val="007F4013"/>
    <w:rsid w:val="0084126D"/>
    <w:rsid w:val="00850AEB"/>
    <w:rsid w:val="00897224"/>
    <w:rsid w:val="008C7D2F"/>
    <w:rsid w:val="008E1C6D"/>
    <w:rsid w:val="009042C1"/>
    <w:rsid w:val="00912859"/>
    <w:rsid w:val="009173EF"/>
    <w:rsid w:val="009247EC"/>
    <w:rsid w:val="00932AC8"/>
    <w:rsid w:val="009475BE"/>
    <w:rsid w:val="009724B6"/>
    <w:rsid w:val="009731A6"/>
    <w:rsid w:val="0098119C"/>
    <w:rsid w:val="0098215F"/>
    <w:rsid w:val="00996190"/>
    <w:rsid w:val="009D111F"/>
    <w:rsid w:val="009D61D9"/>
    <w:rsid w:val="009E7A12"/>
    <w:rsid w:val="00A11B86"/>
    <w:rsid w:val="00A22645"/>
    <w:rsid w:val="00A23930"/>
    <w:rsid w:val="00A55C4D"/>
    <w:rsid w:val="00A80128"/>
    <w:rsid w:val="00AA05B6"/>
    <w:rsid w:val="00AA5F60"/>
    <w:rsid w:val="00AB70F9"/>
    <w:rsid w:val="00AC31EC"/>
    <w:rsid w:val="00AE4D17"/>
    <w:rsid w:val="00AE5EEC"/>
    <w:rsid w:val="00AE7754"/>
    <w:rsid w:val="00B01695"/>
    <w:rsid w:val="00B42E3D"/>
    <w:rsid w:val="00B52513"/>
    <w:rsid w:val="00B532FC"/>
    <w:rsid w:val="00B814F0"/>
    <w:rsid w:val="00B9427E"/>
    <w:rsid w:val="00BB2195"/>
    <w:rsid w:val="00BB4D80"/>
    <w:rsid w:val="00BD1CD3"/>
    <w:rsid w:val="00BD46C6"/>
    <w:rsid w:val="00BD4A2C"/>
    <w:rsid w:val="00BE0544"/>
    <w:rsid w:val="00BE3416"/>
    <w:rsid w:val="00C23016"/>
    <w:rsid w:val="00C42F8B"/>
    <w:rsid w:val="00C44ABA"/>
    <w:rsid w:val="00C54859"/>
    <w:rsid w:val="00C57EB0"/>
    <w:rsid w:val="00CB02B6"/>
    <w:rsid w:val="00CE498B"/>
    <w:rsid w:val="00CE7396"/>
    <w:rsid w:val="00CF02F5"/>
    <w:rsid w:val="00CF0A14"/>
    <w:rsid w:val="00CF5E32"/>
    <w:rsid w:val="00D215C3"/>
    <w:rsid w:val="00D27003"/>
    <w:rsid w:val="00D62307"/>
    <w:rsid w:val="00D869E6"/>
    <w:rsid w:val="00DA200C"/>
    <w:rsid w:val="00DA34BD"/>
    <w:rsid w:val="00DA7514"/>
    <w:rsid w:val="00DB14F7"/>
    <w:rsid w:val="00DE048A"/>
    <w:rsid w:val="00DF0C38"/>
    <w:rsid w:val="00E00F5D"/>
    <w:rsid w:val="00E01DDE"/>
    <w:rsid w:val="00E23731"/>
    <w:rsid w:val="00E34273"/>
    <w:rsid w:val="00E52202"/>
    <w:rsid w:val="00E6005C"/>
    <w:rsid w:val="00E60D6E"/>
    <w:rsid w:val="00E833A2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F10AC2"/>
    <w:rsid w:val="00F20A35"/>
    <w:rsid w:val="00F26EB1"/>
    <w:rsid w:val="00F35408"/>
    <w:rsid w:val="00F5264F"/>
    <w:rsid w:val="00F564A2"/>
    <w:rsid w:val="00F76916"/>
    <w:rsid w:val="00F920D1"/>
    <w:rsid w:val="00F958B3"/>
    <w:rsid w:val="00FA6EBA"/>
    <w:rsid w:val="00FC0803"/>
    <w:rsid w:val="00FD1087"/>
    <w:rsid w:val="00FF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table" w:styleId="a8">
    <w:name w:val="Table Grid"/>
    <w:basedOn w:val="a1"/>
    <w:uiPriority w:val="59"/>
    <w:rsid w:val="00D6230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A91A-B3F3-47FC-AE2B-E9BC4CA76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20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6</cp:revision>
  <cp:lastPrinted>2013-10-14T02:47:00Z</cp:lastPrinted>
  <dcterms:created xsi:type="dcterms:W3CDTF">2013-10-14T02:31:00Z</dcterms:created>
  <dcterms:modified xsi:type="dcterms:W3CDTF">2013-10-14T21:44:00Z</dcterms:modified>
</cp:coreProperties>
</file>