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673062" w:rsidP="00932AC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627630" cy="898525"/>
                      <wp:effectExtent l="3810" t="0" r="0" b="63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7630" cy="898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0128" w:rsidRPr="006F3421" w:rsidRDefault="00DE048A" w:rsidP="00A80128">
                                  <w:pPr>
                                    <w:ind w:firstLine="709"/>
                                    <w:rPr>
                                      <w:szCs w:val="28"/>
                                    </w:rPr>
                                  </w:pPr>
                                  <w:r w:rsidRPr="006F3421">
                                    <w:rPr>
                                      <w:szCs w:val="28"/>
                                    </w:rPr>
                                    <w:t>Пр</w:t>
                                  </w:r>
                                  <w:r w:rsidR="00D62307" w:rsidRPr="006F3421">
                                    <w:rPr>
                                      <w:szCs w:val="28"/>
                                    </w:rPr>
                                    <w:t>иложение</w:t>
                                  </w:r>
                                </w:p>
                                <w:p w:rsidR="006F3421" w:rsidRPr="006F3421" w:rsidRDefault="00D62307" w:rsidP="00A80128">
                                  <w:pPr>
                                    <w:ind w:firstLine="709"/>
                                    <w:rPr>
                                      <w:szCs w:val="28"/>
                                    </w:rPr>
                                  </w:pPr>
                                  <w:r w:rsidRPr="006F3421">
                                    <w:rPr>
                                      <w:szCs w:val="28"/>
                                    </w:rPr>
                                    <w:t xml:space="preserve">к Закону </w:t>
                                  </w:r>
                                </w:p>
                                <w:p w:rsidR="00A80128" w:rsidRPr="006F3421" w:rsidRDefault="00D62307" w:rsidP="00A80128">
                                  <w:pPr>
                                    <w:ind w:firstLine="709"/>
                                    <w:rPr>
                                      <w:szCs w:val="28"/>
                                    </w:rPr>
                                  </w:pPr>
                                  <w:r w:rsidRPr="006F3421">
                                    <w:rPr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D62307" w:rsidRPr="006F3421" w:rsidRDefault="006F3421" w:rsidP="0084126D">
                                  <w:pPr>
                                    <w:rPr>
                                      <w:szCs w:val="28"/>
                                    </w:rPr>
                                  </w:pPr>
                                  <w:r w:rsidRPr="006F3421">
                                    <w:rPr>
                                      <w:szCs w:val="28"/>
                                    </w:rPr>
                                    <w:t xml:space="preserve">     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6.9pt;height:70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" o:allowincell="f" stroked="f">
                      <v:textbox inset="0,0,0,0">
                        <w:txbxContent>
                          <w:p w:rsidR="00A80128" w:rsidRPr="006F3421" w:rsidRDefault="00DE048A" w:rsidP="00A80128">
                            <w:pPr>
                              <w:ind w:firstLine="709"/>
                              <w:rPr>
                                <w:szCs w:val="28"/>
                              </w:rPr>
                            </w:pPr>
                            <w:r w:rsidRPr="006F3421">
                              <w:rPr>
                                <w:szCs w:val="28"/>
                              </w:rPr>
                              <w:t>Пр</w:t>
                            </w:r>
                            <w:r w:rsidR="00D62307" w:rsidRPr="006F3421">
                              <w:rPr>
                                <w:szCs w:val="28"/>
                              </w:rPr>
                              <w:t>иложение</w:t>
                            </w:r>
                          </w:p>
                          <w:p w:rsidR="006F3421" w:rsidRPr="006F3421" w:rsidRDefault="00D62307" w:rsidP="00A80128">
                            <w:pPr>
                              <w:ind w:firstLine="709"/>
                              <w:rPr>
                                <w:szCs w:val="28"/>
                              </w:rPr>
                            </w:pPr>
                            <w:r w:rsidRPr="006F3421">
                              <w:rPr>
                                <w:szCs w:val="28"/>
                              </w:rPr>
                              <w:t xml:space="preserve">к Закону </w:t>
                            </w:r>
                          </w:p>
                          <w:p w:rsidR="00A80128" w:rsidRPr="006F3421" w:rsidRDefault="00D62307" w:rsidP="00A80128">
                            <w:pPr>
                              <w:ind w:firstLine="709"/>
                              <w:rPr>
                                <w:szCs w:val="28"/>
                              </w:rPr>
                            </w:pPr>
                            <w:r w:rsidRPr="006F3421">
                              <w:rPr>
                                <w:szCs w:val="28"/>
                              </w:rPr>
                              <w:t>Приморского края</w:t>
                            </w:r>
                          </w:p>
                          <w:p w:rsidR="00D62307" w:rsidRPr="006F3421" w:rsidRDefault="006F3421" w:rsidP="0084126D">
                            <w:pPr>
                              <w:rPr>
                                <w:szCs w:val="28"/>
                              </w:rPr>
                            </w:pPr>
                            <w:r w:rsidRPr="006F3421">
                              <w:rPr>
                                <w:szCs w:val="28"/>
                              </w:rPr>
                              <w:t xml:space="preserve">     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</w:tbl>
    <w:p w:rsidR="00B01695" w:rsidRDefault="00B01695" w:rsidP="00D62307">
      <w:pPr>
        <w:jc w:val="center"/>
        <w:rPr>
          <w:b/>
          <w:szCs w:val="28"/>
        </w:rPr>
      </w:pPr>
    </w:p>
    <w:p w:rsidR="00B01695" w:rsidRDefault="00B01695" w:rsidP="00D62307">
      <w:pPr>
        <w:jc w:val="center"/>
        <w:rPr>
          <w:b/>
          <w:szCs w:val="28"/>
        </w:rPr>
      </w:pPr>
    </w:p>
    <w:p w:rsidR="00D62307" w:rsidRPr="0061174E" w:rsidRDefault="00D62307" w:rsidP="007A17F3">
      <w:pPr>
        <w:jc w:val="center"/>
        <w:rPr>
          <w:szCs w:val="28"/>
        </w:rPr>
      </w:pPr>
      <w:r w:rsidRPr="0061174E">
        <w:rPr>
          <w:szCs w:val="28"/>
        </w:rPr>
        <w:t>Д</w:t>
      </w:r>
      <w:r w:rsidR="00FA6EBA" w:rsidRPr="0061174E">
        <w:rPr>
          <w:szCs w:val="28"/>
        </w:rPr>
        <w:t>ЕКЛАРАЦИЯ ОБ ОБОРОТЕ ДРЕВЕСИНЫ</w:t>
      </w:r>
    </w:p>
    <w:p w:rsidR="00D62307" w:rsidRPr="0061174E" w:rsidRDefault="00D62307" w:rsidP="00D62307">
      <w:pPr>
        <w:jc w:val="center"/>
        <w:rPr>
          <w:szCs w:val="28"/>
        </w:rPr>
      </w:pPr>
    </w:p>
    <w:p w:rsidR="00BE3416" w:rsidRPr="002A59F1" w:rsidRDefault="00D62307" w:rsidP="00BE3416">
      <w:pPr>
        <w:ind w:left="4248" w:hanging="4248"/>
        <w:jc w:val="both"/>
        <w:rPr>
          <w:sz w:val="24"/>
          <w:szCs w:val="24"/>
        </w:rPr>
      </w:pPr>
      <w:r w:rsidRPr="002A59F1">
        <w:rPr>
          <w:sz w:val="24"/>
          <w:szCs w:val="24"/>
        </w:rPr>
        <w:t>"____" __________ 20___</w:t>
      </w:r>
      <w:r w:rsidR="002A59F1">
        <w:rPr>
          <w:sz w:val="24"/>
          <w:szCs w:val="24"/>
        </w:rPr>
        <w:t>_</w:t>
      </w:r>
      <w:r w:rsidR="00320CC7">
        <w:rPr>
          <w:sz w:val="24"/>
          <w:szCs w:val="24"/>
        </w:rPr>
        <w:t>_</w:t>
      </w:r>
      <w:r w:rsidRPr="002A59F1">
        <w:rPr>
          <w:sz w:val="24"/>
          <w:szCs w:val="24"/>
        </w:rPr>
        <w:t xml:space="preserve">г.                 </w:t>
      </w:r>
      <w:r w:rsidR="00673062" w:rsidRPr="002A59F1">
        <w:rPr>
          <w:sz w:val="24"/>
          <w:szCs w:val="24"/>
        </w:rPr>
        <w:t xml:space="preserve">              </w:t>
      </w:r>
      <w:r w:rsidR="00A80128" w:rsidRPr="002A59F1">
        <w:rPr>
          <w:sz w:val="24"/>
          <w:szCs w:val="24"/>
        </w:rPr>
        <w:t xml:space="preserve">       </w:t>
      </w:r>
      <w:r w:rsidR="002A59F1">
        <w:rPr>
          <w:sz w:val="24"/>
          <w:szCs w:val="24"/>
        </w:rPr>
        <w:t xml:space="preserve">              </w:t>
      </w:r>
      <w:r w:rsidR="00A80128" w:rsidRPr="002A59F1">
        <w:rPr>
          <w:sz w:val="24"/>
          <w:szCs w:val="24"/>
        </w:rPr>
        <w:t xml:space="preserve"> </w:t>
      </w:r>
      <w:r w:rsidR="006715F9" w:rsidRPr="002A59F1">
        <w:rPr>
          <w:sz w:val="24"/>
          <w:szCs w:val="24"/>
        </w:rPr>
        <w:t xml:space="preserve"> </w:t>
      </w:r>
      <w:r w:rsidR="00320CC7">
        <w:rPr>
          <w:sz w:val="24"/>
          <w:szCs w:val="24"/>
        </w:rPr>
        <w:t xml:space="preserve">                           </w:t>
      </w:r>
      <w:r w:rsidR="00C44ABA">
        <w:rPr>
          <w:sz w:val="24"/>
          <w:szCs w:val="24"/>
        </w:rPr>
        <w:t xml:space="preserve">         </w:t>
      </w:r>
      <w:r w:rsidR="00320CC7">
        <w:rPr>
          <w:sz w:val="24"/>
          <w:szCs w:val="24"/>
        </w:rPr>
        <w:t xml:space="preserve">  </w:t>
      </w:r>
      <w:r w:rsidR="006715F9" w:rsidRPr="002A59F1">
        <w:rPr>
          <w:sz w:val="24"/>
          <w:szCs w:val="24"/>
        </w:rPr>
        <w:t xml:space="preserve"> </w:t>
      </w:r>
      <w:r w:rsidR="00BE3416">
        <w:rPr>
          <w:sz w:val="24"/>
          <w:szCs w:val="24"/>
        </w:rPr>
        <w:t>№ _____</w:t>
      </w:r>
    </w:p>
    <w:p w:rsidR="00D62307" w:rsidRPr="002A59F1" w:rsidRDefault="00D62307" w:rsidP="00D62307">
      <w:pPr>
        <w:jc w:val="both"/>
        <w:rPr>
          <w:sz w:val="24"/>
          <w:szCs w:val="24"/>
        </w:rPr>
      </w:pPr>
    </w:p>
    <w:p w:rsidR="00D62307" w:rsidRPr="002A59F1" w:rsidRDefault="00D62307" w:rsidP="00D62307">
      <w:pPr>
        <w:jc w:val="both"/>
        <w:rPr>
          <w:sz w:val="24"/>
          <w:szCs w:val="24"/>
        </w:rPr>
      </w:pPr>
    </w:p>
    <w:p w:rsidR="00D62307" w:rsidRPr="002A59F1" w:rsidRDefault="00403E2D" w:rsidP="00D62307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1.</w:t>
      </w:r>
      <w:r w:rsidR="00D62307" w:rsidRPr="002A59F1">
        <w:rPr>
          <w:sz w:val="24"/>
          <w:szCs w:val="24"/>
        </w:rPr>
        <w:t>_____________________________________________________________</w:t>
      </w:r>
      <w:r w:rsidR="0061174E" w:rsidRPr="002A59F1">
        <w:rPr>
          <w:sz w:val="24"/>
          <w:szCs w:val="24"/>
        </w:rPr>
        <w:t>_____</w:t>
      </w:r>
      <w:r w:rsidR="002A59F1">
        <w:rPr>
          <w:sz w:val="24"/>
          <w:szCs w:val="24"/>
        </w:rPr>
        <w:t>___________</w:t>
      </w:r>
    </w:p>
    <w:p w:rsidR="00A80128" w:rsidRPr="002A59F1" w:rsidRDefault="006F3421" w:rsidP="00673062">
      <w:pPr>
        <w:jc w:val="center"/>
        <w:rPr>
          <w:sz w:val="20"/>
        </w:rPr>
      </w:pPr>
      <w:proofErr w:type="gramStart"/>
      <w:r w:rsidRPr="002A59F1">
        <w:rPr>
          <w:sz w:val="20"/>
        </w:rPr>
        <w:t xml:space="preserve">(наименование </w:t>
      </w:r>
      <w:r w:rsidR="00673062" w:rsidRPr="002A59F1">
        <w:rPr>
          <w:sz w:val="20"/>
        </w:rPr>
        <w:t>организаци</w:t>
      </w:r>
      <w:r w:rsidRPr="002A59F1">
        <w:rPr>
          <w:sz w:val="20"/>
        </w:rPr>
        <w:t>и</w:t>
      </w:r>
      <w:r w:rsidR="00673062" w:rsidRPr="002A59F1">
        <w:rPr>
          <w:sz w:val="20"/>
        </w:rPr>
        <w:t>, лиц</w:t>
      </w:r>
      <w:r w:rsidRPr="002A59F1">
        <w:rPr>
          <w:sz w:val="20"/>
        </w:rPr>
        <w:t>а</w:t>
      </w:r>
      <w:r w:rsidR="00673062" w:rsidRPr="002A59F1">
        <w:rPr>
          <w:sz w:val="20"/>
        </w:rPr>
        <w:t xml:space="preserve">, </w:t>
      </w:r>
      <w:proofErr w:type="gramEnd"/>
    </w:p>
    <w:p w:rsidR="003D1086" w:rsidRPr="002A59F1" w:rsidRDefault="002A59F1" w:rsidP="00673062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</w:t>
      </w:r>
      <w:r w:rsidR="003D1086" w:rsidRPr="002A59F1">
        <w:rPr>
          <w:sz w:val="24"/>
          <w:szCs w:val="24"/>
        </w:rPr>
        <w:t>__________________________________________</w:t>
      </w:r>
      <w:r w:rsidR="0061174E" w:rsidRPr="002A59F1">
        <w:rPr>
          <w:sz w:val="24"/>
          <w:szCs w:val="24"/>
        </w:rPr>
        <w:t>______________________</w:t>
      </w:r>
      <w:r w:rsidR="003B5EC6" w:rsidRPr="002A59F1">
        <w:rPr>
          <w:sz w:val="24"/>
          <w:szCs w:val="24"/>
        </w:rPr>
        <w:t>__,</w:t>
      </w:r>
    </w:p>
    <w:p w:rsidR="003D1086" w:rsidRPr="002A59F1" w:rsidRDefault="006F3421" w:rsidP="00673062">
      <w:pPr>
        <w:jc w:val="center"/>
        <w:rPr>
          <w:sz w:val="20"/>
        </w:rPr>
      </w:pPr>
      <w:proofErr w:type="gramStart"/>
      <w:r w:rsidRPr="002A59F1">
        <w:rPr>
          <w:sz w:val="20"/>
        </w:rPr>
        <w:t>которому</w:t>
      </w:r>
      <w:proofErr w:type="gramEnd"/>
      <w:r w:rsidRPr="002A59F1">
        <w:rPr>
          <w:sz w:val="20"/>
        </w:rPr>
        <w:t xml:space="preserve"> предоставлено право заготовки древесины)</w:t>
      </w:r>
    </w:p>
    <w:p w:rsidR="00D62307" w:rsidRPr="002A59F1" w:rsidRDefault="00135824" w:rsidP="00D62307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__________________</w:t>
      </w:r>
      <w:r w:rsidR="00D62307" w:rsidRPr="002A59F1">
        <w:rPr>
          <w:sz w:val="24"/>
          <w:szCs w:val="24"/>
        </w:rPr>
        <w:t>________________________</w:t>
      </w:r>
      <w:r w:rsidRPr="002A59F1">
        <w:rPr>
          <w:sz w:val="24"/>
          <w:szCs w:val="24"/>
        </w:rPr>
        <w:t>_</w:t>
      </w:r>
      <w:r w:rsidR="0061174E" w:rsidRPr="002A59F1">
        <w:rPr>
          <w:sz w:val="24"/>
          <w:szCs w:val="24"/>
        </w:rPr>
        <w:t>________________________</w:t>
      </w:r>
      <w:r w:rsidR="002A59F1">
        <w:rPr>
          <w:sz w:val="24"/>
          <w:szCs w:val="24"/>
        </w:rPr>
        <w:t>___________</w:t>
      </w:r>
    </w:p>
    <w:p w:rsidR="00D62307" w:rsidRPr="002A59F1" w:rsidRDefault="00D62307" w:rsidP="00D62307">
      <w:pPr>
        <w:jc w:val="both"/>
        <w:rPr>
          <w:sz w:val="20"/>
        </w:rPr>
      </w:pP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="003D1086" w:rsidRPr="002A59F1">
        <w:rPr>
          <w:sz w:val="20"/>
        </w:rPr>
        <w:t>(</w:t>
      </w:r>
      <w:r w:rsidRPr="002A59F1">
        <w:rPr>
          <w:sz w:val="20"/>
        </w:rPr>
        <w:t>ИНН</w:t>
      </w:r>
      <w:r w:rsidR="003D1086" w:rsidRPr="002A59F1">
        <w:rPr>
          <w:sz w:val="20"/>
        </w:rPr>
        <w:t>)</w:t>
      </w:r>
    </w:p>
    <w:p w:rsidR="0061174E" w:rsidRPr="002A59F1" w:rsidRDefault="0061174E" w:rsidP="00D62307">
      <w:pPr>
        <w:jc w:val="both"/>
        <w:rPr>
          <w:sz w:val="24"/>
          <w:szCs w:val="24"/>
        </w:rPr>
      </w:pPr>
    </w:p>
    <w:p w:rsidR="00D62307" w:rsidRDefault="00D62307" w:rsidP="00D62307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 xml:space="preserve">2.Основание </w:t>
      </w:r>
      <w:r w:rsidR="001E6F37" w:rsidRPr="002A59F1">
        <w:rPr>
          <w:sz w:val="24"/>
          <w:szCs w:val="24"/>
        </w:rPr>
        <w:t>заготовки древесины</w:t>
      </w:r>
    </w:p>
    <w:p w:rsidR="002A59F1" w:rsidRPr="002A59F1" w:rsidRDefault="002A59F1" w:rsidP="00D62307">
      <w:pPr>
        <w:jc w:val="both"/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11"/>
        <w:gridCol w:w="2694"/>
        <w:gridCol w:w="1665"/>
      </w:tblGrid>
      <w:tr w:rsidR="0073741B" w:rsidRPr="002A59F1" w:rsidTr="0061174E">
        <w:tc>
          <w:tcPr>
            <w:tcW w:w="5211" w:type="dxa"/>
          </w:tcPr>
          <w:p w:rsidR="003D1086" w:rsidRPr="002A59F1" w:rsidRDefault="003D1086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основание </w:t>
            </w:r>
          </w:p>
          <w:p w:rsidR="0073741B" w:rsidRPr="002A59F1" w:rsidRDefault="003D1086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заготовки древесины</w:t>
            </w:r>
          </w:p>
        </w:tc>
        <w:tc>
          <w:tcPr>
            <w:tcW w:w="2694" w:type="dxa"/>
          </w:tcPr>
          <w:p w:rsidR="0073741B" w:rsidRPr="002A59F1" w:rsidRDefault="0073741B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1665" w:type="dxa"/>
          </w:tcPr>
          <w:p w:rsidR="0073741B" w:rsidRPr="002A59F1" w:rsidRDefault="0073741B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</w:tr>
      <w:tr w:rsidR="0073741B" w:rsidRPr="002A59F1" w:rsidTr="0061174E">
        <w:tc>
          <w:tcPr>
            <w:tcW w:w="5211" w:type="dxa"/>
          </w:tcPr>
          <w:p w:rsidR="0073741B" w:rsidRPr="002A59F1" w:rsidRDefault="0073741B" w:rsidP="00D62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договор аренды лесного участка</w:t>
            </w:r>
          </w:p>
        </w:tc>
        <w:tc>
          <w:tcPr>
            <w:tcW w:w="2694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  <w:tr w:rsidR="0073741B" w:rsidRPr="002A59F1" w:rsidTr="0061174E">
        <w:tc>
          <w:tcPr>
            <w:tcW w:w="5211" w:type="dxa"/>
          </w:tcPr>
          <w:p w:rsidR="003B5EC6" w:rsidRPr="002A59F1" w:rsidRDefault="0073741B" w:rsidP="00D62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 xml:space="preserve">договор купли-продажи </w:t>
            </w:r>
            <w:proofErr w:type="gramStart"/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лесных</w:t>
            </w:r>
            <w:proofErr w:type="gramEnd"/>
          </w:p>
          <w:p w:rsidR="0073741B" w:rsidRPr="002A59F1" w:rsidRDefault="0073741B" w:rsidP="00D62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насаждений</w:t>
            </w:r>
          </w:p>
        </w:tc>
        <w:tc>
          <w:tcPr>
            <w:tcW w:w="2694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  <w:tr w:rsidR="0073741B" w:rsidRPr="002A59F1" w:rsidTr="0061174E">
        <w:tc>
          <w:tcPr>
            <w:tcW w:w="5211" w:type="dxa"/>
          </w:tcPr>
          <w:p w:rsidR="003B5EC6" w:rsidRPr="002A59F1" w:rsidRDefault="0073741B" w:rsidP="003B5E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договор </w:t>
            </w:r>
            <w:proofErr w:type="gramStart"/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срочного</w:t>
            </w:r>
            <w:proofErr w:type="gramEnd"/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(безвозмездного)</w:t>
            </w:r>
          </w:p>
          <w:p w:rsidR="0073741B" w:rsidRPr="002A59F1" w:rsidRDefault="0073741B" w:rsidP="003B5E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пользования</w:t>
            </w:r>
          </w:p>
        </w:tc>
        <w:tc>
          <w:tcPr>
            <w:tcW w:w="2694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  <w:tr w:rsidR="0073741B" w:rsidRPr="002A59F1" w:rsidTr="0061174E">
        <w:tc>
          <w:tcPr>
            <w:tcW w:w="5211" w:type="dxa"/>
          </w:tcPr>
          <w:p w:rsidR="003B5EC6" w:rsidRPr="002A59F1" w:rsidRDefault="0073741B" w:rsidP="00D6230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договор </w:t>
            </w:r>
            <w:proofErr w:type="gramStart"/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постоянного</w:t>
            </w:r>
            <w:proofErr w:type="gramEnd"/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(бессрочного)</w:t>
            </w:r>
          </w:p>
          <w:p w:rsidR="0073741B" w:rsidRPr="002A59F1" w:rsidRDefault="0073741B" w:rsidP="00D62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пользования</w:t>
            </w:r>
          </w:p>
        </w:tc>
        <w:tc>
          <w:tcPr>
            <w:tcW w:w="2694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  <w:tr w:rsidR="0073741B" w:rsidRPr="002A59F1" w:rsidTr="0061174E">
        <w:tc>
          <w:tcPr>
            <w:tcW w:w="5211" w:type="dxa"/>
          </w:tcPr>
          <w:p w:rsidR="0073741B" w:rsidRPr="002A59F1" w:rsidRDefault="0073741B" w:rsidP="00D62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лесная декларация</w:t>
            </w:r>
          </w:p>
        </w:tc>
        <w:tc>
          <w:tcPr>
            <w:tcW w:w="2694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  <w:tr w:rsidR="0073741B" w:rsidRPr="002A59F1" w:rsidTr="0061174E">
        <w:tc>
          <w:tcPr>
            <w:tcW w:w="5211" w:type="dxa"/>
          </w:tcPr>
          <w:p w:rsidR="0073741B" w:rsidRPr="002A59F1" w:rsidRDefault="0073741B" w:rsidP="00D62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акт передачи лесных насаждений</w:t>
            </w:r>
          </w:p>
        </w:tc>
        <w:tc>
          <w:tcPr>
            <w:tcW w:w="2694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</w:tbl>
    <w:p w:rsidR="0073741B" w:rsidRPr="002A59F1" w:rsidRDefault="0073741B" w:rsidP="00D62307">
      <w:pPr>
        <w:jc w:val="both"/>
        <w:rPr>
          <w:sz w:val="24"/>
          <w:szCs w:val="24"/>
        </w:rPr>
      </w:pPr>
    </w:p>
    <w:p w:rsidR="00D62307" w:rsidRDefault="006A1161" w:rsidP="00D62307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3</w:t>
      </w:r>
      <w:r w:rsidR="00D62307" w:rsidRPr="002A59F1">
        <w:rPr>
          <w:sz w:val="24"/>
          <w:szCs w:val="24"/>
        </w:rPr>
        <w:t xml:space="preserve">.Место </w:t>
      </w:r>
      <w:r w:rsidRPr="002A59F1">
        <w:rPr>
          <w:sz w:val="24"/>
          <w:szCs w:val="24"/>
        </w:rPr>
        <w:t>заготовки древесины</w:t>
      </w:r>
    </w:p>
    <w:p w:rsidR="002A59F1" w:rsidRPr="002A59F1" w:rsidRDefault="002A59F1" w:rsidP="00D62307">
      <w:pPr>
        <w:jc w:val="both"/>
        <w:rPr>
          <w:sz w:val="24"/>
          <w:szCs w:val="24"/>
        </w:rPr>
      </w:pPr>
    </w:p>
    <w:p w:rsidR="00D62307" w:rsidRPr="002A59F1" w:rsidRDefault="002A59F1" w:rsidP="00D62307">
      <w:pPr>
        <w:jc w:val="both"/>
        <w:rPr>
          <w:sz w:val="24"/>
          <w:szCs w:val="24"/>
        </w:rPr>
      </w:pPr>
      <w:r>
        <w:rPr>
          <w:sz w:val="24"/>
          <w:szCs w:val="24"/>
        </w:rPr>
        <w:t>Л</w:t>
      </w:r>
      <w:r w:rsidR="00D62307" w:rsidRPr="002A59F1">
        <w:rPr>
          <w:sz w:val="24"/>
          <w:szCs w:val="24"/>
        </w:rPr>
        <w:t xml:space="preserve">есничество – </w:t>
      </w:r>
    </w:p>
    <w:p w:rsidR="00D62307" w:rsidRPr="002A59F1" w:rsidRDefault="002A59F1" w:rsidP="00D62307">
      <w:pPr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D62307" w:rsidRPr="002A59F1">
        <w:rPr>
          <w:sz w:val="24"/>
          <w:szCs w:val="24"/>
        </w:rPr>
        <w:t xml:space="preserve">частковое лесничество – </w:t>
      </w:r>
    </w:p>
    <w:p w:rsidR="00D62307" w:rsidRPr="002A59F1" w:rsidRDefault="002A59F1" w:rsidP="00D623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Номер (номера) </w:t>
      </w:r>
      <w:r w:rsidR="00D62307" w:rsidRPr="002A59F1">
        <w:rPr>
          <w:sz w:val="24"/>
          <w:szCs w:val="24"/>
        </w:rPr>
        <w:t>квартала –</w:t>
      </w:r>
    </w:p>
    <w:p w:rsidR="00D62307" w:rsidRPr="002A59F1" w:rsidRDefault="002A59F1" w:rsidP="00D623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Номер (номера) </w:t>
      </w:r>
      <w:r w:rsidR="001E6F37" w:rsidRPr="002A59F1">
        <w:rPr>
          <w:sz w:val="24"/>
          <w:szCs w:val="24"/>
        </w:rPr>
        <w:t xml:space="preserve">выдела </w:t>
      </w:r>
      <w:r w:rsidR="00D62307" w:rsidRPr="002A59F1">
        <w:rPr>
          <w:sz w:val="24"/>
          <w:szCs w:val="24"/>
        </w:rPr>
        <w:t>(выделов) –</w:t>
      </w:r>
    </w:p>
    <w:p w:rsidR="001E6F37" w:rsidRPr="002A59F1" w:rsidRDefault="002A59F1" w:rsidP="00D62307">
      <w:pPr>
        <w:jc w:val="both"/>
        <w:rPr>
          <w:sz w:val="24"/>
          <w:szCs w:val="24"/>
        </w:rPr>
      </w:pPr>
      <w:r>
        <w:rPr>
          <w:sz w:val="24"/>
          <w:szCs w:val="24"/>
        </w:rPr>
        <w:t>Номер (номера) ле</w:t>
      </w:r>
      <w:r w:rsidR="001E6F37" w:rsidRPr="002A59F1">
        <w:rPr>
          <w:sz w:val="24"/>
          <w:szCs w:val="24"/>
        </w:rPr>
        <w:t>сосеки (делянки) –</w:t>
      </w:r>
    </w:p>
    <w:p w:rsidR="002F3C27" w:rsidRPr="002A59F1" w:rsidRDefault="002F3C27" w:rsidP="00D62307">
      <w:pPr>
        <w:jc w:val="both"/>
        <w:rPr>
          <w:sz w:val="24"/>
          <w:szCs w:val="24"/>
        </w:rPr>
      </w:pPr>
    </w:p>
    <w:p w:rsidR="00D62307" w:rsidRDefault="002A59F1" w:rsidP="00D62307">
      <w:pPr>
        <w:jc w:val="both"/>
        <w:rPr>
          <w:sz w:val="24"/>
          <w:szCs w:val="24"/>
        </w:rPr>
      </w:pPr>
      <w:r>
        <w:rPr>
          <w:sz w:val="24"/>
          <w:szCs w:val="24"/>
        </w:rPr>
        <w:t>4.Вывоз древесины</w:t>
      </w:r>
    </w:p>
    <w:p w:rsidR="002A59F1" w:rsidRPr="002A59F1" w:rsidRDefault="002A59F1" w:rsidP="00D62307">
      <w:pPr>
        <w:jc w:val="both"/>
        <w:rPr>
          <w:sz w:val="24"/>
          <w:szCs w:val="24"/>
        </w:rPr>
      </w:pPr>
    </w:p>
    <w:tbl>
      <w:tblPr>
        <w:tblStyle w:val="a8"/>
        <w:tblW w:w="9652" w:type="dxa"/>
        <w:tblLook w:val="04A0" w:firstRow="1" w:lastRow="0" w:firstColumn="1" w:lastColumn="0" w:noHBand="0" w:noVBand="1"/>
      </w:tblPr>
      <w:tblGrid>
        <w:gridCol w:w="594"/>
        <w:gridCol w:w="1105"/>
        <w:gridCol w:w="1636"/>
        <w:gridCol w:w="1015"/>
        <w:gridCol w:w="1636"/>
        <w:gridCol w:w="1015"/>
        <w:gridCol w:w="1636"/>
        <w:gridCol w:w="1015"/>
      </w:tblGrid>
      <w:tr w:rsidR="00A80128" w:rsidRPr="002A59F1" w:rsidTr="003B5EC6">
        <w:tc>
          <w:tcPr>
            <w:tcW w:w="594" w:type="dxa"/>
            <w:vMerge w:val="restart"/>
          </w:tcPr>
          <w:p w:rsidR="0073741B" w:rsidRPr="002A59F1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05" w:type="dxa"/>
            <w:vMerge w:val="restart"/>
          </w:tcPr>
          <w:p w:rsidR="0073741B" w:rsidRPr="002A59F1" w:rsidRDefault="0073741B" w:rsidP="00737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Порода</w:t>
            </w:r>
          </w:p>
        </w:tc>
        <w:tc>
          <w:tcPr>
            <w:tcW w:w="2651" w:type="dxa"/>
            <w:gridSpan w:val="2"/>
          </w:tcPr>
          <w:p w:rsidR="0073741B" w:rsidRPr="002A59F1" w:rsidRDefault="0073741B" w:rsidP="00737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Деловая</w:t>
            </w:r>
          </w:p>
        </w:tc>
        <w:tc>
          <w:tcPr>
            <w:tcW w:w="2651" w:type="dxa"/>
            <w:gridSpan w:val="2"/>
          </w:tcPr>
          <w:p w:rsidR="0073741B" w:rsidRPr="002A59F1" w:rsidRDefault="0073741B" w:rsidP="00737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Дровяная</w:t>
            </w:r>
          </w:p>
        </w:tc>
        <w:tc>
          <w:tcPr>
            <w:tcW w:w="2651" w:type="dxa"/>
            <w:gridSpan w:val="2"/>
          </w:tcPr>
          <w:p w:rsidR="0073741B" w:rsidRPr="002A59F1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A80128" w:rsidRPr="002A59F1" w:rsidTr="003B5EC6">
        <w:tc>
          <w:tcPr>
            <w:tcW w:w="594" w:type="dxa"/>
            <w:vMerge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  <w:vMerge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73741B" w:rsidRPr="002A59F1" w:rsidRDefault="00A80128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3741B" w:rsidRPr="002A59F1">
              <w:rPr>
                <w:rFonts w:ascii="Times New Roman" w:hAnsi="Times New Roman" w:cs="Times New Roman"/>
                <w:sz w:val="24"/>
                <w:szCs w:val="24"/>
              </w:rPr>
              <w:t>оличество</w:t>
            </w: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741B" w:rsidRPr="002A59F1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015" w:type="dxa"/>
          </w:tcPr>
          <w:p w:rsidR="0073741B" w:rsidRPr="002A59F1" w:rsidRDefault="00A80128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741B" w:rsidRPr="002A59F1">
              <w:rPr>
                <w:rFonts w:ascii="Times New Roman" w:hAnsi="Times New Roman" w:cs="Times New Roman"/>
                <w:sz w:val="24"/>
                <w:szCs w:val="24"/>
              </w:rPr>
              <w:t>бъем</w:t>
            </w: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741B" w:rsidRPr="002A59F1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1636" w:type="dxa"/>
          </w:tcPr>
          <w:p w:rsidR="0073741B" w:rsidRPr="002A59F1" w:rsidRDefault="00A80128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3741B" w:rsidRPr="002A59F1">
              <w:rPr>
                <w:rFonts w:ascii="Times New Roman" w:hAnsi="Times New Roman" w:cs="Times New Roman"/>
                <w:sz w:val="24"/>
                <w:szCs w:val="24"/>
              </w:rPr>
              <w:t>оличество</w:t>
            </w: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741B" w:rsidRPr="002A59F1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015" w:type="dxa"/>
          </w:tcPr>
          <w:p w:rsidR="0073741B" w:rsidRPr="002A59F1" w:rsidRDefault="00A80128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741B" w:rsidRPr="002A59F1">
              <w:rPr>
                <w:rFonts w:ascii="Times New Roman" w:hAnsi="Times New Roman" w:cs="Times New Roman"/>
                <w:sz w:val="24"/>
                <w:szCs w:val="24"/>
              </w:rPr>
              <w:t>бъем</w:t>
            </w: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741B" w:rsidRPr="002A59F1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1636" w:type="dxa"/>
          </w:tcPr>
          <w:p w:rsidR="0073741B" w:rsidRPr="002A59F1" w:rsidRDefault="00A80128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3741B" w:rsidRPr="002A59F1">
              <w:rPr>
                <w:rFonts w:ascii="Times New Roman" w:hAnsi="Times New Roman" w:cs="Times New Roman"/>
                <w:sz w:val="24"/>
                <w:szCs w:val="24"/>
              </w:rPr>
              <w:t>оличество</w:t>
            </w: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741B" w:rsidRPr="002A59F1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015" w:type="dxa"/>
          </w:tcPr>
          <w:p w:rsidR="0073741B" w:rsidRPr="002A59F1" w:rsidRDefault="00A80128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741B" w:rsidRPr="002A59F1">
              <w:rPr>
                <w:rFonts w:ascii="Times New Roman" w:hAnsi="Times New Roman" w:cs="Times New Roman"/>
                <w:sz w:val="24"/>
                <w:szCs w:val="24"/>
              </w:rPr>
              <w:t>бъем</w:t>
            </w: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1086" w:rsidRPr="002A5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741B" w:rsidRPr="002A59F1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</w:tr>
      <w:tr w:rsidR="003B5EC6" w:rsidRPr="002A59F1" w:rsidTr="003B5EC6">
        <w:tc>
          <w:tcPr>
            <w:tcW w:w="594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128" w:rsidRPr="002A59F1" w:rsidTr="003B5EC6">
        <w:tc>
          <w:tcPr>
            <w:tcW w:w="594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128" w:rsidRPr="002A59F1" w:rsidTr="003B5EC6">
        <w:tc>
          <w:tcPr>
            <w:tcW w:w="594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</w:tr>
      <w:tr w:rsidR="00403E2D" w:rsidRPr="002A59F1" w:rsidTr="003B5EC6">
        <w:tc>
          <w:tcPr>
            <w:tcW w:w="594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</w:tr>
      <w:tr w:rsidR="003B5EC6" w:rsidRPr="002A59F1" w:rsidTr="003B5EC6">
        <w:tc>
          <w:tcPr>
            <w:tcW w:w="594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</w:tr>
      <w:tr w:rsidR="003B5EC6" w:rsidRPr="002A59F1" w:rsidTr="003B5EC6">
        <w:tc>
          <w:tcPr>
            <w:tcW w:w="594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</w:tr>
      <w:tr w:rsidR="003B5EC6" w:rsidRPr="002A59F1" w:rsidTr="003B5EC6">
        <w:tc>
          <w:tcPr>
            <w:tcW w:w="1699" w:type="dxa"/>
            <w:gridSpan w:val="2"/>
          </w:tcPr>
          <w:p w:rsidR="003B5EC6" w:rsidRPr="002A59F1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1086" w:rsidRDefault="00D62307" w:rsidP="00D62307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lastRenderedPageBreak/>
        <w:t>5.</w:t>
      </w:r>
      <w:r w:rsidR="003D1086" w:rsidRPr="002A59F1">
        <w:rPr>
          <w:sz w:val="24"/>
          <w:szCs w:val="24"/>
        </w:rPr>
        <w:t>Све</w:t>
      </w:r>
      <w:r w:rsidR="002A59F1">
        <w:rPr>
          <w:sz w:val="24"/>
          <w:szCs w:val="24"/>
        </w:rPr>
        <w:t>дения о пункте приема древесины</w:t>
      </w:r>
    </w:p>
    <w:p w:rsidR="00320CC7" w:rsidRPr="002A59F1" w:rsidRDefault="00320CC7" w:rsidP="00D62307">
      <w:pPr>
        <w:jc w:val="both"/>
        <w:rPr>
          <w:sz w:val="24"/>
          <w:szCs w:val="24"/>
        </w:rPr>
      </w:pPr>
    </w:p>
    <w:p w:rsidR="00482E89" w:rsidRPr="002A59F1" w:rsidRDefault="00482E89" w:rsidP="00D62307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_____</w:t>
      </w:r>
      <w:r w:rsidR="00B532FC">
        <w:rPr>
          <w:sz w:val="24"/>
          <w:szCs w:val="24"/>
        </w:rPr>
        <w:t>_</w:t>
      </w:r>
      <w:r w:rsidRPr="002A59F1">
        <w:rPr>
          <w:sz w:val="24"/>
          <w:szCs w:val="24"/>
        </w:rPr>
        <w:t>________________________________________</w:t>
      </w:r>
      <w:r w:rsidR="0061174E" w:rsidRPr="002A59F1">
        <w:rPr>
          <w:sz w:val="24"/>
          <w:szCs w:val="24"/>
        </w:rPr>
        <w:t>______________________</w:t>
      </w:r>
      <w:r w:rsidR="002A59F1">
        <w:rPr>
          <w:sz w:val="24"/>
          <w:szCs w:val="24"/>
        </w:rPr>
        <w:t>___________</w:t>
      </w:r>
    </w:p>
    <w:p w:rsidR="00A80128" w:rsidRDefault="003D1086" w:rsidP="003D1086">
      <w:pPr>
        <w:jc w:val="center"/>
        <w:rPr>
          <w:sz w:val="20"/>
        </w:rPr>
      </w:pPr>
      <w:proofErr w:type="gramStart"/>
      <w:r w:rsidRPr="002A59F1">
        <w:rPr>
          <w:sz w:val="20"/>
        </w:rPr>
        <w:t xml:space="preserve">(наименование, реестровый номер, местонахождение </w:t>
      </w:r>
      <w:proofErr w:type="gramEnd"/>
    </w:p>
    <w:p w:rsidR="00DA34BD" w:rsidRPr="002A59F1" w:rsidRDefault="00DA34BD" w:rsidP="003D1086">
      <w:pPr>
        <w:jc w:val="center"/>
        <w:rPr>
          <w:sz w:val="20"/>
        </w:rPr>
      </w:pPr>
    </w:p>
    <w:p w:rsidR="00482E89" w:rsidRPr="002A59F1" w:rsidRDefault="00A80128" w:rsidP="00A80128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_____________________________________________</w:t>
      </w:r>
      <w:r w:rsidR="0061174E" w:rsidRPr="002A59F1">
        <w:rPr>
          <w:sz w:val="24"/>
          <w:szCs w:val="24"/>
        </w:rPr>
        <w:t>______________________</w:t>
      </w:r>
      <w:r w:rsidR="002A59F1">
        <w:rPr>
          <w:sz w:val="24"/>
          <w:szCs w:val="24"/>
        </w:rPr>
        <w:t>____________</w:t>
      </w:r>
    </w:p>
    <w:p w:rsidR="006F3421" w:rsidRPr="002A59F1" w:rsidRDefault="006F3421" w:rsidP="006F3421">
      <w:pPr>
        <w:jc w:val="center"/>
        <w:rPr>
          <w:sz w:val="20"/>
        </w:rPr>
      </w:pPr>
      <w:r w:rsidRPr="002A59F1">
        <w:rPr>
          <w:sz w:val="20"/>
        </w:rPr>
        <w:t>и (или) адрес пункта приема древесины)</w:t>
      </w:r>
    </w:p>
    <w:p w:rsidR="0061174E" w:rsidRPr="002A59F1" w:rsidRDefault="0061174E" w:rsidP="0061174E">
      <w:pPr>
        <w:rPr>
          <w:sz w:val="24"/>
          <w:szCs w:val="24"/>
        </w:rPr>
      </w:pPr>
    </w:p>
    <w:p w:rsidR="00D62307" w:rsidRPr="002A59F1" w:rsidRDefault="00482E89" w:rsidP="0061174E">
      <w:pPr>
        <w:rPr>
          <w:sz w:val="24"/>
          <w:szCs w:val="24"/>
        </w:rPr>
      </w:pPr>
      <w:r w:rsidRPr="002A59F1">
        <w:rPr>
          <w:sz w:val="24"/>
          <w:szCs w:val="24"/>
        </w:rPr>
        <w:t>6.</w:t>
      </w:r>
      <w:r w:rsidR="00E01DDE" w:rsidRPr="002A59F1">
        <w:rPr>
          <w:sz w:val="24"/>
          <w:szCs w:val="24"/>
        </w:rPr>
        <w:t xml:space="preserve">Информация о лице, выдавшем </w:t>
      </w:r>
      <w:r w:rsidR="002A59F1">
        <w:rPr>
          <w:sz w:val="24"/>
          <w:szCs w:val="24"/>
        </w:rPr>
        <w:t>декларацию об обороте древесины</w:t>
      </w:r>
    </w:p>
    <w:p w:rsidR="00391CA3" w:rsidRDefault="00391CA3" w:rsidP="00135824">
      <w:pPr>
        <w:jc w:val="both"/>
        <w:rPr>
          <w:sz w:val="24"/>
          <w:szCs w:val="24"/>
        </w:rPr>
      </w:pPr>
    </w:p>
    <w:p w:rsidR="00320CC7" w:rsidRPr="002A59F1" w:rsidRDefault="00320CC7" w:rsidP="00135824">
      <w:pPr>
        <w:jc w:val="both"/>
        <w:rPr>
          <w:sz w:val="24"/>
          <w:szCs w:val="24"/>
        </w:rPr>
      </w:pPr>
    </w:p>
    <w:p w:rsidR="00D62307" w:rsidRPr="002A59F1" w:rsidRDefault="00DA200C" w:rsidP="00135824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 xml:space="preserve">от </w:t>
      </w:r>
      <w:r w:rsidR="00DB14F7" w:rsidRPr="002A59F1">
        <w:rPr>
          <w:sz w:val="24"/>
          <w:szCs w:val="24"/>
        </w:rPr>
        <w:t>"____" __________ 20___</w:t>
      </w:r>
      <w:r w:rsidR="00DB14F7">
        <w:rPr>
          <w:sz w:val="24"/>
          <w:szCs w:val="24"/>
        </w:rPr>
        <w:t>__</w:t>
      </w:r>
      <w:r w:rsidR="00DB14F7" w:rsidRPr="002A59F1">
        <w:rPr>
          <w:sz w:val="24"/>
          <w:szCs w:val="24"/>
        </w:rPr>
        <w:t>г.</w:t>
      </w:r>
      <w:r w:rsidR="00D62307" w:rsidRPr="002A59F1">
        <w:rPr>
          <w:sz w:val="24"/>
          <w:szCs w:val="24"/>
        </w:rPr>
        <w:tab/>
      </w:r>
      <w:r w:rsidR="00320CC7">
        <w:rPr>
          <w:sz w:val="24"/>
          <w:szCs w:val="24"/>
        </w:rPr>
        <w:t xml:space="preserve"> </w:t>
      </w:r>
      <w:r w:rsidR="007E3058" w:rsidRPr="002A59F1">
        <w:rPr>
          <w:sz w:val="24"/>
          <w:szCs w:val="24"/>
        </w:rPr>
        <w:t>№ ___</w:t>
      </w:r>
      <w:r w:rsidR="007E3058">
        <w:rPr>
          <w:sz w:val="24"/>
          <w:szCs w:val="24"/>
        </w:rPr>
        <w:t>_</w:t>
      </w:r>
      <w:r w:rsidR="007E3058" w:rsidRPr="002A59F1">
        <w:rPr>
          <w:sz w:val="24"/>
          <w:szCs w:val="24"/>
        </w:rPr>
        <w:t xml:space="preserve"> </w:t>
      </w:r>
      <w:r w:rsidR="00320CC7">
        <w:rPr>
          <w:sz w:val="24"/>
          <w:szCs w:val="24"/>
        </w:rPr>
        <w:t xml:space="preserve">     </w:t>
      </w:r>
      <w:r w:rsidR="003A01F1">
        <w:rPr>
          <w:sz w:val="24"/>
          <w:szCs w:val="24"/>
        </w:rPr>
        <w:t xml:space="preserve">  </w:t>
      </w:r>
      <w:r w:rsidR="00320CC7">
        <w:rPr>
          <w:sz w:val="24"/>
          <w:szCs w:val="24"/>
        </w:rPr>
        <w:t xml:space="preserve"> </w:t>
      </w:r>
      <w:r w:rsidR="00391CA3">
        <w:rPr>
          <w:sz w:val="24"/>
          <w:szCs w:val="24"/>
        </w:rPr>
        <w:t xml:space="preserve"> </w:t>
      </w:r>
      <w:r w:rsidR="002A59F1">
        <w:rPr>
          <w:sz w:val="24"/>
          <w:szCs w:val="24"/>
        </w:rPr>
        <w:t>М.П.</w:t>
      </w:r>
      <w:r w:rsidR="00391CA3">
        <w:rPr>
          <w:sz w:val="24"/>
          <w:szCs w:val="24"/>
        </w:rPr>
        <w:t xml:space="preserve"> </w:t>
      </w:r>
      <w:r w:rsidR="00320CC7">
        <w:rPr>
          <w:sz w:val="24"/>
          <w:szCs w:val="24"/>
        </w:rPr>
        <w:t xml:space="preserve">           </w:t>
      </w:r>
      <w:r w:rsidR="002A59F1">
        <w:rPr>
          <w:sz w:val="24"/>
          <w:szCs w:val="24"/>
        </w:rPr>
        <w:t xml:space="preserve"> </w:t>
      </w:r>
      <w:r w:rsidR="00385068">
        <w:rPr>
          <w:sz w:val="24"/>
          <w:szCs w:val="24"/>
        </w:rPr>
        <w:t xml:space="preserve"> </w:t>
      </w:r>
      <w:r w:rsidR="00DA34BD">
        <w:rPr>
          <w:sz w:val="24"/>
          <w:szCs w:val="24"/>
        </w:rPr>
        <w:t>__</w:t>
      </w:r>
      <w:r w:rsidR="00D62307" w:rsidRPr="002A59F1">
        <w:rPr>
          <w:sz w:val="24"/>
          <w:szCs w:val="24"/>
        </w:rPr>
        <w:t>___</w:t>
      </w:r>
      <w:r w:rsidR="006F3421" w:rsidRPr="002A59F1">
        <w:rPr>
          <w:sz w:val="24"/>
          <w:szCs w:val="24"/>
        </w:rPr>
        <w:t>_____</w:t>
      </w:r>
      <w:r w:rsidR="00D62307" w:rsidRPr="002A59F1">
        <w:rPr>
          <w:sz w:val="24"/>
          <w:szCs w:val="24"/>
        </w:rPr>
        <w:t xml:space="preserve">   </w:t>
      </w:r>
      <w:r w:rsidR="006F3421" w:rsidRPr="002A59F1">
        <w:rPr>
          <w:sz w:val="24"/>
          <w:szCs w:val="24"/>
        </w:rPr>
        <w:t xml:space="preserve"> </w:t>
      </w:r>
      <w:r w:rsidR="00F958B3">
        <w:rPr>
          <w:sz w:val="24"/>
          <w:szCs w:val="24"/>
        </w:rPr>
        <w:t xml:space="preserve">  </w:t>
      </w:r>
      <w:r w:rsidR="006F3421" w:rsidRPr="002A59F1">
        <w:rPr>
          <w:sz w:val="24"/>
          <w:szCs w:val="24"/>
        </w:rPr>
        <w:t xml:space="preserve">  </w:t>
      </w:r>
      <w:r w:rsidR="00F958B3">
        <w:rPr>
          <w:sz w:val="24"/>
          <w:szCs w:val="24"/>
        </w:rPr>
        <w:t xml:space="preserve">  </w:t>
      </w:r>
      <w:r w:rsidR="00320CC7">
        <w:rPr>
          <w:sz w:val="24"/>
          <w:szCs w:val="24"/>
        </w:rPr>
        <w:t>__</w:t>
      </w:r>
      <w:r w:rsidR="002A59F1">
        <w:rPr>
          <w:sz w:val="24"/>
          <w:szCs w:val="24"/>
        </w:rPr>
        <w:t>_________</w:t>
      </w:r>
    </w:p>
    <w:p w:rsidR="002A59F1" w:rsidRPr="002A59F1" w:rsidRDefault="006901F0" w:rsidP="002A59F1">
      <w:pPr>
        <w:jc w:val="both"/>
        <w:rPr>
          <w:sz w:val="20"/>
        </w:rPr>
      </w:pPr>
      <w:proofErr w:type="gramStart"/>
      <w:r w:rsidRPr="002A59F1">
        <w:rPr>
          <w:sz w:val="20"/>
        </w:rPr>
        <w:t>(</w:t>
      </w:r>
      <w:r w:rsidR="00D62307" w:rsidRPr="002A59F1">
        <w:rPr>
          <w:sz w:val="20"/>
        </w:rPr>
        <w:t>приказ, доверенность</w:t>
      </w:r>
      <w:r w:rsidR="00401AE4" w:rsidRPr="002A59F1">
        <w:rPr>
          <w:sz w:val="20"/>
        </w:rPr>
        <w:t xml:space="preserve"> лица,</w:t>
      </w:r>
      <w:r w:rsidR="007E3058">
        <w:rPr>
          <w:sz w:val="20"/>
        </w:rPr>
        <w:t xml:space="preserve"> о</w:t>
      </w:r>
      <w:r w:rsidR="007E3058" w:rsidRPr="002A59F1">
        <w:rPr>
          <w:sz w:val="20"/>
        </w:rPr>
        <w:t>существляющего</w:t>
      </w:r>
      <w:r w:rsidR="002A59F1">
        <w:rPr>
          <w:sz w:val="20"/>
        </w:rPr>
        <w:t xml:space="preserve"> </w:t>
      </w:r>
      <w:r w:rsidR="007E3058">
        <w:rPr>
          <w:sz w:val="20"/>
        </w:rPr>
        <w:t xml:space="preserve">         </w:t>
      </w:r>
      <w:r w:rsidR="002A59F1">
        <w:rPr>
          <w:sz w:val="20"/>
        </w:rPr>
        <w:t xml:space="preserve">      </w:t>
      </w:r>
      <w:r w:rsidR="008E1C6D">
        <w:rPr>
          <w:sz w:val="20"/>
        </w:rPr>
        <w:t xml:space="preserve"> </w:t>
      </w:r>
      <w:r w:rsidR="00320CC7">
        <w:rPr>
          <w:sz w:val="20"/>
        </w:rPr>
        <w:t xml:space="preserve">                             </w:t>
      </w:r>
      <w:r w:rsidR="00DA34BD">
        <w:rPr>
          <w:sz w:val="20"/>
        </w:rPr>
        <w:t xml:space="preserve"> </w:t>
      </w:r>
      <w:r w:rsidR="003A01F1">
        <w:rPr>
          <w:sz w:val="20"/>
        </w:rPr>
        <w:t xml:space="preserve">  </w:t>
      </w:r>
      <w:r w:rsidR="00DA34BD">
        <w:rPr>
          <w:sz w:val="20"/>
        </w:rPr>
        <w:t>(</w:t>
      </w:r>
      <w:r w:rsidR="002A59F1" w:rsidRPr="002A59F1">
        <w:rPr>
          <w:sz w:val="20"/>
        </w:rPr>
        <w:t xml:space="preserve">подпись)         </w:t>
      </w:r>
      <w:r w:rsidR="002A59F1">
        <w:rPr>
          <w:sz w:val="20"/>
        </w:rPr>
        <w:t xml:space="preserve">      </w:t>
      </w:r>
      <w:r w:rsidR="00F958B3">
        <w:rPr>
          <w:sz w:val="20"/>
        </w:rPr>
        <w:t xml:space="preserve"> </w:t>
      </w:r>
      <w:r w:rsidR="00391CA3">
        <w:rPr>
          <w:sz w:val="20"/>
        </w:rPr>
        <w:t xml:space="preserve"> </w:t>
      </w:r>
      <w:r w:rsidR="002A59F1">
        <w:rPr>
          <w:sz w:val="20"/>
        </w:rPr>
        <w:t>(расшифровка</w:t>
      </w:r>
      <w:proofErr w:type="gramEnd"/>
    </w:p>
    <w:p w:rsidR="007E3058" w:rsidRDefault="007E3058" w:rsidP="007E3058">
      <w:pPr>
        <w:jc w:val="both"/>
        <w:rPr>
          <w:sz w:val="20"/>
        </w:rPr>
      </w:pPr>
      <w:r>
        <w:rPr>
          <w:sz w:val="20"/>
        </w:rPr>
        <w:t xml:space="preserve">                  </w:t>
      </w:r>
      <w:proofErr w:type="gramStart"/>
      <w:r>
        <w:rPr>
          <w:sz w:val="20"/>
        </w:rPr>
        <w:t xml:space="preserve">заготовку </w:t>
      </w:r>
      <w:r w:rsidRPr="002A59F1">
        <w:rPr>
          <w:sz w:val="20"/>
        </w:rPr>
        <w:t>древесины)</w:t>
      </w:r>
      <w:r>
        <w:rPr>
          <w:sz w:val="20"/>
        </w:rPr>
        <w:t xml:space="preserve">                                                                                                                подписи)</w:t>
      </w:r>
      <w:proofErr w:type="gramEnd"/>
    </w:p>
    <w:p w:rsidR="007E3058" w:rsidRPr="003A01F1" w:rsidRDefault="007E3058" w:rsidP="007E3058">
      <w:pPr>
        <w:jc w:val="both"/>
        <w:rPr>
          <w:sz w:val="24"/>
          <w:szCs w:val="24"/>
        </w:rPr>
      </w:pPr>
    </w:p>
    <w:p w:rsidR="003B5EC6" w:rsidRDefault="00650AFB" w:rsidP="000338A0">
      <w:pPr>
        <w:ind w:left="4248" w:hanging="4248"/>
        <w:jc w:val="both"/>
        <w:rPr>
          <w:sz w:val="24"/>
          <w:szCs w:val="24"/>
        </w:rPr>
      </w:pPr>
      <w:r w:rsidRPr="002A59F1">
        <w:rPr>
          <w:sz w:val="24"/>
          <w:szCs w:val="24"/>
        </w:rPr>
        <w:t>7</w:t>
      </w:r>
      <w:r w:rsidR="00D62307" w:rsidRPr="002A59F1">
        <w:rPr>
          <w:sz w:val="24"/>
          <w:szCs w:val="24"/>
        </w:rPr>
        <w:t xml:space="preserve">.Древесина передана по приемо-сдаточному акту </w:t>
      </w:r>
    </w:p>
    <w:p w:rsidR="002A59F1" w:rsidRDefault="002A59F1" w:rsidP="000338A0">
      <w:pPr>
        <w:ind w:left="4248" w:hanging="4248"/>
        <w:jc w:val="both"/>
        <w:rPr>
          <w:sz w:val="24"/>
          <w:szCs w:val="24"/>
        </w:rPr>
      </w:pPr>
    </w:p>
    <w:p w:rsidR="003A01F1" w:rsidRDefault="003A01F1" w:rsidP="000338A0">
      <w:pPr>
        <w:ind w:left="4248" w:hanging="4248"/>
        <w:jc w:val="both"/>
        <w:rPr>
          <w:sz w:val="24"/>
          <w:szCs w:val="24"/>
        </w:rPr>
      </w:pPr>
    </w:p>
    <w:p w:rsidR="003D1086" w:rsidRDefault="007E3058" w:rsidP="003307CC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от "____" __________ 20___</w:t>
      </w:r>
      <w:r>
        <w:rPr>
          <w:sz w:val="24"/>
          <w:szCs w:val="24"/>
        </w:rPr>
        <w:t>__</w:t>
      </w:r>
      <w:r w:rsidRPr="002A59F1">
        <w:rPr>
          <w:sz w:val="24"/>
          <w:szCs w:val="24"/>
        </w:rPr>
        <w:t>г.</w:t>
      </w:r>
      <w:r w:rsidRPr="002A59F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2A59F1">
        <w:rPr>
          <w:sz w:val="24"/>
          <w:szCs w:val="24"/>
        </w:rPr>
        <w:t>№ ___</w:t>
      </w:r>
      <w:r>
        <w:rPr>
          <w:sz w:val="24"/>
          <w:szCs w:val="24"/>
        </w:rPr>
        <w:t>_</w:t>
      </w:r>
    </w:p>
    <w:p w:rsidR="007E3058" w:rsidRPr="002A59F1" w:rsidRDefault="007E3058" w:rsidP="003307CC">
      <w:pPr>
        <w:jc w:val="both"/>
        <w:rPr>
          <w:sz w:val="24"/>
          <w:szCs w:val="24"/>
        </w:rPr>
      </w:pPr>
    </w:p>
    <w:p w:rsidR="003D1086" w:rsidRDefault="00482E89" w:rsidP="003307CC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8.</w:t>
      </w:r>
      <w:r w:rsidR="00320CC7">
        <w:rPr>
          <w:sz w:val="24"/>
          <w:szCs w:val="24"/>
        </w:rPr>
        <w:t>О</w:t>
      </w:r>
      <w:r w:rsidRPr="002A59F1">
        <w:rPr>
          <w:sz w:val="24"/>
          <w:szCs w:val="24"/>
        </w:rPr>
        <w:t>тветственно</w:t>
      </w:r>
      <w:r w:rsidR="00320CC7">
        <w:rPr>
          <w:sz w:val="24"/>
          <w:szCs w:val="24"/>
        </w:rPr>
        <w:t>е</w:t>
      </w:r>
      <w:r w:rsidRPr="002A59F1">
        <w:rPr>
          <w:sz w:val="24"/>
          <w:szCs w:val="24"/>
        </w:rPr>
        <w:t xml:space="preserve"> лиц</w:t>
      </w:r>
      <w:r w:rsidR="00320CC7">
        <w:rPr>
          <w:sz w:val="24"/>
          <w:szCs w:val="24"/>
        </w:rPr>
        <w:t>о</w:t>
      </w:r>
      <w:r w:rsidRPr="002A59F1">
        <w:rPr>
          <w:sz w:val="24"/>
          <w:szCs w:val="24"/>
        </w:rPr>
        <w:t xml:space="preserve"> на пункте приема древесины</w:t>
      </w:r>
    </w:p>
    <w:p w:rsidR="002A59F1" w:rsidRPr="002A59F1" w:rsidRDefault="002A59F1" w:rsidP="003307CC">
      <w:pPr>
        <w:jc w:val="both"/>
        <w:rPr>
          <w:sz w:val="24"/>
          <w:szCs w:val="24"/>
        </w:rPr>
      </w:pPr>
    </w:p>
    <w:p w:rsidR="003A01F1" w:rsidRDefault="00482E89" w:rsidP="003307CC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 xml:space="preserve"> ______________________</w:t>
      </w:r>
      <w:r w:rsidR="00F920D1" w:rsidRPr="002A59F1">
        <w:rPr>
          <w:sz w:val="24"/>
          <w:szCs w:val="24"/>
        </w:rPr>
        <w:tab/>
      </w:r>
      <w:r w:rsidR="00F920D1" w:rsidRPr="002A59F1">
        <w:rPr>
          <w:sz w:val="24"/>
          <w:szCs w:val="24"/>
        </w:rPr>
        <w:tab/>
      </w:r>
      <w:r w:rsidR="00F920D1" w:rsidRPr="002A59F1">
        <w:rPr>
          <w:sz w:val="24"/>
          <w:szCs w:val="24"/>
        </w:rPr>
        <w:tab/>
      </w:r>
      <w:r w:rsidR="00F920D1" w:rsidRPr="002A59F1">
        <w:rPr>
          <w:sz w:val="24"/>
          <w:szCs w:val="24"/>
        </w:rPr>
        <w:tab/>
      </w:r>
      <w:r w:rsidR="00D729B7">
        <w:rPr>
          <w:sz w:val="24"/>
          <w:szCs w:val="24"/>
        </w:rPr>
        <w:t xml:space="preserve">                </w:t>
      </w:r>
      <w:r w:rsidR="003B5EC6" w:rsidRPr="002A59F1">
        <w:rPr>
          <w:sz w:val="24"/>
          <w:szCs w:val="24"/>
        </w:rPr>
        <w:t xml:space="preserve"> </w:t>
      </w:r>
      <w:r w:rsidR="00F958B3">
        <w:rPr>
          <w:sz w:val="24"/>
          <w:szCs w:val="24"/>
        </w:rPr>
        <w:t xml:space="preserve">                  </w:t>
      </w:r>
      <w:r w:rsidR="003B5EC6" w:rsidRPr="002A59F1">
        <w:rPr>
          <w:sz w:val="24"/>
          <w:szCs w:val="24"/>
        </w:rPr>
        <w:t xml:space="preserve">  </w:t>
      </w:r>
      <w:r w:rsidR="00F958B3">
        <w:rPr>
          <w:sz w:val="24"/>
          <w:szCs w:val="24"/>
        </w:rPr>
        <w:t xml:space="preserve"> </w:t>
      </w:r>
      <w:r w:rsidR="00391CA3">
        <w:rPr>
          <w:sz w:val="24"/>
          <w:szCs w:val="24"/>
        </w:rPr>
        <w:t xml:space="preserve"> </w:t>
      </w:r>
      <w:r w:rsidR="00320CC7">
        <w:rPr>
          <w:sz w:val="24"/>
          <w:szCs w:val="24"/>
        </w:rPr>
        <w:t xml:space="preserve">                </w:t>
      </w:r>
      <w:r w:rsidR="003A01F1">
        <w:rPr>
          <w:sz w:val="24"/>
          <w:szCs w:val="24"/>
        </w:rPr>
        <w:t>__</w:t>
      </w:r>
      <w:r w:rsidR="003A01F1" w:rsidRPr="002A59F1">
        <w:rPr>
          <w:sz w:val="24"/>
          <w:szCs w:val="24"/>
        </w:rPr>
        <w:t>________</w:t>
      </w:r>
    </w:p>
    <w:p w:rsidR="00482E89" w:rsidRPr="002A59F1" w:rsidRDefault="003A01F1" w:rsidP="003307CC">
      <w:pPr>
        <w:jc w:val="both"/>
        <w:rPr>
          <w:sz w:val="20"/>
        </w:rPr>
      </w:pPr>
      <w:r>
        <w:rPr>
          <w:sz w:val="24"/>
          <w:szCs w:val="24"/>
        </w:rPr>
        <w:t xml:space="preserve">         </w:t>
      </w:r>
      <w:r w:rsidR="00320CC7">
        <w:rPr>
          <w:sz w:val="24"/>
          <w:szCs w:val="24"/>
        </w:rPr>
        <w:t>(</w:t>
      </w:r>
      <w:r w:rsidR="00320CC7">
        <w:rPr>
          <w:sz w:val="20"/>
        </w:rPr>
        <w:t>фамилия, инициалы)</w:t>
      </w:r>
      <w:r w:rsidR="00401AE4" w:rsidRPr="002A59F1">
        <w:rPr>
          <w:sz w:val="24"/>
          <w:szCs w:val="24"/>
        </w:rPr>
        <w:tab/>
      </w:r>
      <w:r w:rsidR="00401AE4" w:rsidRPr="002A59F1">
        <w:rPr>
          <w:sz w:val="24"/>
          <w:szCs w:val="24"/>
        </w:rPr>
        <w:tab/>
      </w:r>
      <w:r w:rsidR="00401AE4" w:rsidRPr="002A59F1">
        <w:rPr>
          <w:sz w:val="24"/>
          <w:szCs w:val="24"/>
        </w:rPr>
        <w:tab/>
      </w:r>
      <w:r w:rsidR="002A59F1">
        <w:rPr>
          <w:sz w:val="24"/>
          <w:szCs w:val="24"/>
        </w:rPr>
        <w:t xml:space="preserve">       </w:t>
      </w:r>
      <w:r w:rsidR="00F958B3">
        <w:rPr>
          <w:sz w:val="24"/>
          <w:szCs w:val="24"/>
        </w:rPr>
        <w:t xml:space="preserve">                     </w:t>
      </w:r>
      <w:r w:rsidR="00391CA3">
        <w:rPr>
          <w:sz w:val="24"/>
          <w:szCs w:val="24"/>
        </w:rPr>
        <w:t xml:space="preserve"> </w:t>
      </w:r>
      <w:r w:rsidR="00F958B3">
        <w:rPr>
          <w:sz w:val="24"/>
          <w:szCs w:val="24"/>
        </w:rPr>
        <w:t xml:space="preserve"> </w:t>
      </w:r>
      <w:r w:rsidR="003B5EC6" w:rsidRPr="002A59F1">
        <w:rPr>
          <w:sz w:val="20"/>
        </w:rPr>
        <w:t xml:space="preserve"> </w:t>
      </w:r>
      <w:r w:rsidR="008E1C6D">
        <w:rPr>
          <w:sz w:val="20"/>
        </w:rPr>
        <w:t xml:space="preserve"> </w:t>
      </w:r>
      <w:r w:rsidR="00320CC7">
        <w:rPr>
          <w:sz w:val="20"/>
        </w:rPr>
        <w:t xml:space="preserve">                </w:t>
      </w:r>
      <w:r>
        <w:rPr>
          <w:sz w:val="20"/>
        </w:rPr>
        <w:t xml:space="preserve">              </w:t>
      </w:r>
      <w:r w:rsidR="00320CC7">
        <w:rPr>
          <w:sz w:val="20"/>
        </w:rPr>
        <w:t xml:space="preserve">         </w:t>
      </w:r>
      <w:r w:rsidR="00D729B7">
        <w:rPr>
          <w:sz w:val="20"/>
        </w:rPr>
        <w:t xml:space="preserve">  </w:t>
      </w:r>
      <w:bookmarkStart w:id="0" w:name="_GoBack"/>
      <w:bookmarkEnd w:id="0"/>
      <w:r w:rsidR="00320CC7">
        <w:rPr>
          <w:sz w:val="20"/>
        </w:rPr>
        <w:t xml:space="preserve"> </w:t>
      </w:r>
      <w:r w:rsidR="000E219C">
        <w:rPr>
          <w:sz w:val="20"/>
        </w:rPr>
        <w:t xml:space="preserve"> </w:t>
      </w:r>
      <w:r>
        <w:rPr>
          <w:sz w:val="20"/>
        </w:rPr>
        <w:t xml:space="preserve">  </w:t>
      </w:r>
      <w:r w:rsidR="003B5EC6" w:rsidRPr="002A59F1">
        <w:rPr>
          <w:sz w:val="20"/>
        </w:rPr>
        <w:t>(</w:t>
      </w:r>
      <w:r w:rsidR="00401AE4" w:rsidRPr="002A59F1">
        <w:rPr>
          <w:sz w:val="20"/>
        </w:rPr>
        <w:t>подпись)</w:t>
      </w:r>
    </w:p>
    <w:sectPr w:rsidR="00482E89" w:rsidRPr="002A59F1" w:rsidSect="00A80128">
      <w:headerReference w:type="even" r:id="rId8"/>
      <w:headerReference w:type="default" r:id="rId9"/>
      <w:pgSz w:w="11906" w:h="16838"/>
      <w:pgMar w:top="1134" w:right="70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74A" w:rsidRDefault="0067174A">
      <w:r>
        <w:separator/>
      </w:r>
    </w:p>
  </w:endnote>
  <w:endnote w:type="continuationSeparator" w:id="0">
    <w:p w:rsidR="0067174A" w:rsidRDefault="00671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74A" w:rsidRDefault="0067174A">
      <w:r>
        <w:separator/>
      </w:r>
    </w:p>
  </w:footnote>
  <w:footnote w:type="continuationSeparator" w:id="0">
    <w:p w:rsidR="0067174A" w:rsidRDefault="00671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AA5F6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AA5F6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729B7">
      <w:rPr>
        <w:rStyle w:val="a7"/>
        <w:noProof/>
      </w:rPr>
      <w:t>2</w: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05B3C"/>
    <w:rsid w:val="0003291F"/>
    <w:rsid w:val="000338A0"/>
    <w:rsid w:val="00040F6E"/>
    <w:rsid w:val="0007799D"/>
    <w:rsid w:val="000C45CB"/>
    <w:rsid w:val="000D7212"/>
    <w:rsid w:val="000D7238"/>
    <w:rsid w:val="000E219C"/>
    <w:rsid w:val="00101F0D"/>
    <w:rsid w:val="001119CE"/>
    <w:rsid w:val="0011554F"/>
    <w:rsid w:val="00115ECE"/>
    <w:rsid w:val="001261A7"/>
    <w:rsid w:val="00135824"/>
    <w:rsid w:val="001445B3"/>
    <w:rsid w:val="001E6F37"/>
    <w:rsid w:val="00200FBE"/>
    <w:rsid w:val="00211FE3"/>
    <w:rsid w:val="00224364"/>
    <w:rsid w:val="00227090"/>
    <w:rsid w:val="00242F19"/>
    <w:rsid w:val="002A59F1"/>
    <w:rsid w:val="002E4372"/>
    <w:rsid w:val="002F0134"/>
    <w:rsid w:val="002F3C27"/>
    <w:rsid w:val="00320CC7"/>
    <w:rsid w:val="003307CC"/>
    <w:rsid w:val="003310C7"/>
    <w:rsid w:val="0034770A"/>
    <w:rsid w:val="00353DBB"/>
    <w:rsid w:val="00367A2E"/>
    <w:rsid w:val="00373146"/>
    <w:rsid w:val="00375707"/>
    <w:rsid w:val="00385068"/>
    <w:rsid w:val="00391CA3"/>
    <w:rsid w:val="003A01F1"/>
    <w:rsid w:val="003B26E7"/>
    <w:rsid w:val="003B5EC6"/>
    <w:rsid w:val="003D1086"/>
    <w:rsid w:val="003E4095"/>
    <w:rsid w:val="00401AE4"/>
    <w:rsid w:val="00403E2D"/>
    <w:rsid w:val="00430346"/>
    <w:rsid w:val="0047435B"/>
    <w:rsid w:val="00482E89"/>
    <w:rsid w:val="00496173"/>
    <w:rsid w:val="004A078D"/>
    <w:rsid w:val="004A50C8"/>
    <w:rsid w:val="004F5D02"/>
    <w:rsid w:val="005306F8"/>
    <w:rsid w:val="00532D08"/>
    <w:rsid w:val="005347EC"/>
    <w:rsid w:val="005676F8"/>
    <w:rsid w:val="005A2827"/>
    <w:rsid w:val="005D74BC"/>
    <w:rsid w:val="005F0966"/>
    <w:rsid w:val="0061174E"/>
    <w:rsid w:val="00624C2E"/>
    <w:rsid w:val="00636B4F"/>
    <w:rsid w:val="0064110B"/>
    <w:rsid w:val="00650AFB"/>
    <w:rsid w:val="006715F9"/>
    <w:rsid w:val="0067174A"/>
    <w:rsid w:val="006726B8"/>
    <w:rsid w:val="00673062"/>
    <w:rsid w:val="00687522"/>
    <w:rsid w:val="006901F0"/>
    <w:rsid w:val="006A1161"/>
    <w:rsid w:val="006F3421"/>
    <w:rsid w:val="00731C85"/>
    <w:rsid w:val="00733F17"/>
    <w:rsid w:val="0073741B"/>
    <w:rsid w:val="00737F36"/>
    <w:rsid w:val="00794CD7"/>
    <w:rsid w:val="007A17F3"/>
    <w:rsid w:val="007A52B2"/>
    <w:rsid w:val="007C5C36"/>
    <w:rsid w:val="007E1634"/>
    <w:rsid w:val="007E3058"/>
    <w:rsid w:val="007E693C"/>
    <w:rsid w:val="007F4013"/>
    <w:rsid w:val="0084126D"/>
    <w:rsid w:val="00850AEB"/>
    <w:rsid w:val="00897224"/>
    <w:rsid w:val="008C7D2F"/>
    <w:rsid w:val="008E1C6D"/>
    <w:rsid w:val="009042C1"/>
    <w:rsid w:val="00912859"/>
    <w:rsid w:val="009173EF"/>
    <w:rsid w:val="009247EC"/>
    <w:rsid w:val="00932AC8"/>
    <w:rsid w:val="009475BE"/>
    <w:rsid w:val="009724B6"/>
    <w:rsid w:val="009731A6"/>
    <w:rsid w:val="0098119C"/>
    <w:rsid w:val="0098215F"/>
    <w:rsid w:val="00996190"/>
    <w:rsid w:val="009D111F"/>
    <w:rsid w:val="009D61D9"/>
    <w:rsid w:val="009E7A12"/>
    <w:rsid w:val="00A11B86"/>
    <w:rsid w:val="00A22645"/>
    <w:rsid w:val="00A23930"/>
    <w:rsid w:val="00A55C4D"/>
    <w:rsid w:val="00A80128"/>
    <w:rsid w:val="00AA05B6"/>
    <w:rsid w:val="00AA5F60"/>
    <w:rsid w:val="00AB70F9"/>
    <w:rsid w:val="00AC31EC"/>
    <w:rsid w:val="00AE4D17"/>
    <w:rsid w:val="00AE5EEC"/>
    <w:rsid w:val="00AE7754"/>
    <w:rsid w:val="00B01695"/>
    <w:rsid w:val="00B42E3D"/>
    <w:rsid w:val="00B52513"/>
    <w:rsid w:val="00B532FC"/>
    <w:rsid w:val="00B814F0"/>
    <w:rsid w:val="00B9427E"/>
    <w:rsid w:val="00BB2195"/>
    <w:rsid w:val="00BB4D80"/>
    <w:rsid w:val="00BD46C6"/>
    <w:rsid w:val="00BD4A2C"/>
    <w:rsid w:val="00BE0544"/>
    <w:rsid w:val="00BE3416"/>
    <w:rsid w:val="00C23016"/>
    <w:rsid w:val="00C44ABA"/>
    <w:rsid w:val="00C54859"/>
    <w:rsid w:val="00CB02B6"/>
    <w:rsid w:val="00CE498B"/>
    <w:rsid w:val="00CE7396"/>
    <w:rsid w:val="00CF02F5"/>
    <w:rsid w:val="00CF0A14"/>
    <w:rsid w:val="00CF5E32"/>
    <w:rsid w:val="00D215C3"/>
    <w:rsid w:val="00D27003"/>
    <w:rsid w:val="00D62307"/>
    <w:rsid w:val="00D729B7"/>
    <w:rsid w:val="00D869E6"/>
    <w:rsid w:val="00DA200C"/>
    <w:rsid w:val="00DA34BD"/>
    <w:rsid w:val="00DA7514"/>
    <w:rsid w:val="00DB14F7"/>
    <w:rsid w:val="00DE048A"/>
    <w:rsid w:val="00DF0C38"/>
    <w:rsid w:val="00E00F5D"/>
    <w:rsid w:val="00E01DDE"/>
    <w:rsid w:val="00E23731"/>
    <w:rsid w:val="00E34273"/>
    <w:rsid w:val="00E52202"/>
    <w:rsid w:val="00E6005C"/>
    <w:rsid w:val="00E60D6E"/>
    <w:rsid w:val="00E833A2"/>
    <w:rsid w:val="00E866A6"/>
    <w:rsid w:val="00E87DB5"/>
    <w:rsid w:val="00E92D6B"/>
    <w:rsid w:val="00EA0442"/>
    <w:rsid w:val="00EA7446"/>
    <w:rsid w:val="00EB6885"/>
    <w:rsid w:val="00EC01C2"/>
    <w:rsid w:val="00EC0C16"/>
    <w:rsid w:val="00ED2C1C"/>
    <w:rsid w:val="00F10AC2"/>
    <w:rsid w:val="00F20A35"/>
    <w:rsid w:val="00F26EB1"/>
    <w:rsid w:val="00F35408"/>
    <w:rsid w:val="00F5264F"/>
    <w:rsid w:val="00F564A2"/>
    <w:rsid w:val="00F76916"/>
    <w:rsid w:val="00F920D1"/>
    <w:rsid w:val="00F958B3"/>
    <w:rsid w:val="00FA6EBA"/>
    <w:rsid w:val="00FC0803"/>
    <w:rsid w:val="00FD1087"/>
    <w:rsid w:val="00FF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table" w:styleId="a8">
    <w:name w:val="Table Grid"/>
    <w:basedOn w:val="a1"/>
    <w:uiPriority w:val="59"/>
    <w:rsid w:val="00D6230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table" w:styleId="a8">
    <w:name w:val="Table Grid"/>
    <w:basedOn w:val="a1"/>
    <w:uiPriority w:val="59"/>
    <w:rsid w:val="00D6230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23CE4-A69E-45CA-90B0-22DF246D5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249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Михайлова Елена Валентиновна</cp:lastModifiedBy>
  <cp:revision>28</cp:revision>
  <cp:lastPrinted>2013-10-14T21:41:00Z</cp:lastPrinted>
  <dcterms:created xsi:type="dcterms:W3CDTF">2013-10-07T05:46:00Z</dcterms:created>
  <dcterms:modified xsi:type="dcterms:W3CDTF">2013-10-14T21:43:00Z</dcterms:modified>
</cp:coreProperties>
</file>