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5pt;height:53.35pt" o:ole="" fillcolor="window">
                  <v:imagedata r:id="rId7" o:title=""/>
                </v:shape>
                <o:OLEObject Type="Embed" ProgID="Word.Picture.8" ShapeID="_x0000_i1025" DrawAspect="Content" ObjectID="_144274799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96CE5" w:rsidRPr="00496CE5" w:rsidRDefault="00B14397" w:rsidP="00496CE5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t xml:space="preserve">  </w:t>
      </w:r>
      <w:r w:rsidR="00496CE5" w:rsidRPr="00496CE5">
        <w:rPr>
          <w:b/>
          <w:bCs/>
          <w:szCs w:val="28"/>
        </w:rPr>
        <w:t xml:space="preserve">О ВНЕСЕНИИ ИЗМЕНЕНИЙ В ЗАКОН ПРИМОРСКОГО КРАЯ </w:t>
      </w:r>
    </w:p>
    <w:p w:rsidR="00496CE5" w:rsidRPr="00496CE5" w:rsidRDefault="00496CE5" w:rsidP="00496CE5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496CE5">
        <w:rPr>
          <w:b/>
          <w:bCs/>
          <w:szCs w:val="28"/>
        </w:rPr>
        <w:t>"О ГОСУДАРСТВЕННЫХ ДОЛЖНОСТЯХ ПРИМОРСКОГО КРАЯ"</w:t>
      </w:r>
    </w:p>
    <w:p w:rsidR="00496CE5" w:rsidRPr="00496CE5" w:rsidRDefault="00496CE5" w:rsidP="00496CE5">
      <w:pPr>
        <w:autoSpaceDE w:val="0"/>
        <w:autoSpaceDN w:val="0"/>
        <w:adjustRightInd w:val="0"/>
        <w:ind w:firstLine="540"/>
        <w:rPr>
          <w:szCs w:val="28"/>
        </w:rPr>
      </w:pP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96CE5">
        <w:rPr>
          <w:szCs w:val="28"/>
        </w:rPr>
        <w:t>Принят</w:t>
      </w:r>
      <w:proofErr w:type="gramEnd"/>
      <w:r w:rsidRPr="00496CE5">
        <w:rPr>
          <w:szCs w:val="28"/>
        </w:rPr>
        <w:t xml:space="preserve"> Законодательным Собранием Приморского края 31 июля </w:t>
      </w:r>
      <w:r w:rsidRPr="00496CE5">
        <w:rPr>
          <w:szCs w:val="28"/>
        </w:rPr>
        <w:br/>
        <w:t>2013 года в первом чтении</w:t>
      </w:r>
    </w:p>
    <w:p w:rsidR="00496CE5" w:rsidRPr="00496CE5" w:rsidRDefault="00496CE5" w:rsidP="00496CE5">
      <w:pPr>
        <w:autoSpaceDE w:val="0"/>
        <w:autoSpaceDN w:val="0"/>
        <w:adjustRightInd w:val="0"/>
        <w:ind w:firstLine="709"/>
        <w:rPr>
          <w:szCs w:val="28"/>
        </w:rPr>
      </w:pPr>
    </w:p>
    <w:p w:rsidR="00496CE5" w:rsidRPr="00496CE5" w:rsidRDefault="00496CE5" w:rsidP="00496CE5">
      <w:pPr>
        <w:keepNext/>
        <w:ind w:firstLine="709"/>
        <w:jc w:val="both"/>
        <w:outlineLvl w:val="1"/>
        <w:rPr>
          <w:bCs/>
          <w:szCs w:val="28"/>
        </w:rPr>
      </w:pPr>
      <w:r w:rsidRPr="00496CE5">
        <w:rPr>
          <w:bCs/>
          <w:szCs w:val="28"/>
        </w:rPr>
        <w:t>СТАТЬЯ 1.</w:t>
      </w:r>
    </w:p>
    <w:p w:rsidR="00496CE5" w:rsidRPr="00496CE5" w:rsidRDefault="00112A36" w:rsidP="00496CE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</w:t>
      </w:r>
      <w:r w:rsidR="00496CE5" w:rsidRPr="00496CE5">
        <w:rPr>
          <w:szCs w:val="28"/>
        </w:rPr>
        <w:t xml:space="preserve">края от 13 июня 2007 года № 87-КЗ </w:t>
      </w:r>
      <w:r w:rsidR="00496CE5" w:rsidRPr="00496CE5">
        <w:rPr>
          <w:szCs w:val="28"/>
        </w:rPr>
        <w:br/>
        <w:t xml:space="preserve">"О государственных должностях Приморского края" (Ведомости Законодательного Собрания Приморского края, 2007, № 21, стр. 2; 2009, </w:t>
      </w:r>
      <w:r>
        <w:rPr>
          <w:szCs w:val="28"/>
        </w:rPr>
        <w:br/>
      </w:r>
      <w:r w:rsidR="00496CE5" w:rsidRPr="00496CE5">
        <w:rPr>
          <w:szCs w:val="28"/>
        </w:rPr>
        <w:t xml:space="preserve">№ 110, стр. 22; 2010, № 148, стр. 32; 2012, № 15, стр. 3, стр. 48, № 35, стр. 26; 2013, № 44, стр. 34, № 52, стр. 37) следующие изменения: </w:t>
      </w: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96CE5">
        <w:rPr>
          <w:rFonts w:eastAsia="Calibri"/>
          <w:szCs w:val="28"/>
          <w:lang w:eastAsia="en-US"/>
        </w:rPr>
        <w:t>1)часть 1 статьи 2 дополнить пу</w:t>
      </w:r>
      <w:r w:rsidR="0054424A">
        <w:rPr>
          <w:rFonts w:eastAsia="Calibri"/>
          <w:szCs w:val="28"/>
          <w:lang w:eastAsia="en-US"/>
        </w:rPr>
        <w:t>нктом 18 следующего содержания:</w:t>
      </w: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96CE5">
        <w:rPr>
          <w:rFonts w:eastAsia="Calibri"/>
          <w:szCs w:val="28"/>
          <w:lang w:eastAsia="en-US"/>
        </w:rPr>
        <w:t>"18)</w:t>
      </w:r>
      <w:r w:rsidRPr="00496CE5">
        <w:rPr>
          <w:szCs w:val="28"/>
        </w:rPr>
        <w:t>Уполномоченный по защите прав предпринимателей в Приморском крае</w:t>
      </w:r>
      <w:proofErr w:type="gramStart"/>
      <w:r w:rsidR="004A3C11">
        <w:rPr>
          <w:szCs w:val="28"/>
        </w:rPr>
        <w:t>.</w:t>
      </w:r>
      <w:proofErr w:type="gramEnd"/>
      <w:r w:rsidRPr="00496CE5">
        <w:rPr>
          <w:szCs w:val="28"/>
        </w:rPr>
        <w:t>";</w:t>
      </w:r>
      <w:bookmarkStart w:id="0" w:name="_GoBack"/>
      <w:bookmarkEnd w:id="0"/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96CE5">
        <w:rPr>
          <w:rFonts w:eastAsia="Calibri"/>
          <w:szCs w:val="28"/>
          <w:lang w:eastAsia="en-US"/>
        </w:rPr>
        <w:t xml:space="preserve">2)абзац второй части 2 статьи 5 изложить в следующей редакции: </w:t>
      </w:r>
    </w:p>
    <w:p w:rsidR="00496CE5" w:rsidRPr="00496CE5" w:rsidRDefault="00496CE5" w:rsidP="00496CE5">
      <w:pPr>
        <w:ind w:firstLine="709"/>
        <w:jc w:val="both"/>
        <w:rPr>
          <w:szCs w:val="28"/>
        </w:rPr>
      </w:pPr>
      <w:proofErr w:type="gramStart"/>
      <w:r w:rsidRPr="00496CE5">
        <w:rPr>
          <w:szCs w:val="28"/>
        </w:rPr>
        <w:t xml:space="preserve">"Лица, претендующие на замещение государственных должностей, указанных в </w:t>
      </w:r>
      <w:hyperlink w:anchor="sub_2110" w:history="1">
        <w:r w:rsidRPr="00496CE5">
          <w:rPr>
            <w:szCs w:val="28"/>
          </w:rPr>
          <w:t>пунктах 10-14</w:t>
        </w:r>
      </w:hyperlink>
      <w:r w:rsidRPr="00496CE5">
        <w:rPr>
          <w:szCs w:val="28"/>
        </w:rPr>
        <w:t xml:space="preserve">, </w:t>
      </w:r>
      <w:hyperlink w:anchor="sub_2116" w:history="1">
        <w:r w:rsidRPr="00496CE5">
          <w:rPr>
            <w:szCs w:val="28"/>
          </w:rPr>
          <w:t>16</w:t>
        </w:r>
      </w:hyperlink>
      <w:r w:rsidRPr="00496CE5">
        <w:rPr>
          <w:szCs w:val="28"/>
        </w:rPr>
        <w:t>-18</w:t>
      </w:r>
      <w:hyperlink w:anchor="sub_2117" w:history="1">
        <w:r w:rsidRPr="00496CE5">
          <w:rPr>
            <w:szCs w:val="28"/>
          </w:rPr>
          <w:t xml:space="preserve"> части 1 статьи 2</w:t>
        </w:r>
      </w:hyperlink>
      <w:r w:rsidRPr="00496CE5">
        <w:rPr>
          <w:szCs w:val="28"/>
        </w:rPr>
        <w:t xml:space="preserve"> настоящего Закона, и лица, замещающие государственные должности, указанные в пунктах 10-14, 16-18 части 1 статьи 2 настоящего Закона, представляют сведения, указанные в части 1 настоящей статьи, соответственно в кадровые службы Избирательной комиссии Приморского края, Уполномоченного по правам человека в Приморском крае, Контрольно-счетной палаты Приморского</w:t>
      </w:r>
      <w:proofErr w:type="gramEnd"/>
      <w:r w:rsidRPr="00496CE5">
        <w:rPr>
          <w:szCs w:val="28"/>
        </w:rPr>
        <w:t xml:space="preserve"> края, Уполномоченного по защите прав предпринимателей в Приморском крае</w:t>
      </w:r>
      <w:proofErr w:type="gramStart"/>
      <w:r w:rsidRPr="00496CE5">
        <w:rPr>
          <w:szCs w:val="28"/>
        </w:rPr>
        <w:t>.";</w:t>
      </w:r>
      <w:proofErr w:type="gramEnd"/>
    </w:p>
    <w:p w:rsidR="00496CE5" w:rsidRPr="00496CE5" w:rsidRDefault="00496CE5" w:rsidP="00496CE5">
      <w:pPr>
        <w:ind w:left="709"/>
        <w:jc w:val="both"/>
        <w:rPr>
          <w:szCs w:val="28"/>
        </w:rPr>
      </w:pPr>
      <w:r w:rsidRPr="00496CE5">
        <w:rPr>
          <w:szCs w:val="28"/>
        </w:rPr>
        <w:t>3)абзац четвертый части 1 статьи 5</w:t>
      </w:r>
      <w:r w:rsidRPr="00496CE5">
        <w:rPr>
          <w:szCs w:val="28"/>
          <w:vertAlign w:val="superscript"/>
        </w:rPr>
        <w:t>1</w:t>
      </w:r>
      <w:r w:rsidRPr="00496CE5">
        <w:rPr>
          <w:szCs w:val="28"/>
        </w:rPr>
        <w:t xml:space="preserve"> изложить в следующей редакции:</w:t>
      </w:r>
    </w:p>
    <w:p w:rsidR="00496CE5" w:rsidRPr="00496CE5" w:rsidRDefault="00496CE5" w:rsidP="00496CE5">
      <w:pPr>
        <w:ind w:firstLine="709"/>
        <w:jc w:val="both"/>
        <w:rPr>
          <w:szCs w:val="28"/>
        </w:rPr>
      </w:pPr>
      <w:proofErr w:type="gramStart"/>
      <w:r w:rsidRPr="00496CE5">
        <w:rPr>
          <w:szCs w:val="28"/>
        </w:rPr>
        <w:t xml:space="preserve">"Лица, замещающие государственные должности, указанные в </w:t>
      </w:r>
      <w:hyperlink w:anchor="sub_2110" w:history="1">
        <w:r w:rsidRPr="00496CE5">
          <w:rPr>
            <w:szCs w:val="28"/>
          </w:rPr>
          <w:t>пунктах 10-14</w:t>
        </w:r>
      </w:hyperlink>
      <w:r w:rsidRPr="00496CE5">
        <w:rPr>
          <w:szCs w:val="28"/>
        </w:rPr>
        <w:t xml:space="preserve">, </w:t>
      </w:r>
      <w:hyperlink w:anchor="sub_2116" w:history="1">
        <w:r w:rsidRPr="00496CE5">
          <w:rPr>
            <w:szCs w:val="28"/>
          </w:rPr>
          <w:t>16</w:t>
        </w:r>
      </w:hyperlink>
      <w:r w:rsidRPr="00496CE5">
        <w:rPr>
          <w:szCs w:val="28"/>
        </w:rPr>
        <w:t>-18 части 1 стат</w:t>
      </w:r>
      <w:r w:rsidR="00A94770">
        <w:rPr>
          <w:szCs w:val="28"/>
        </w:rPr>
        <w:t>ь</w:t>
      </w:r>
      <w:r w:rsidRPr="00496CE5">
        <w:rPr>
          <w:szCs w:val="28"/>
        </w:rPr>
        <w:t xml:space="preserve">и 2 настоящего Закона, представляют сведения, указанные в </w:t>
      </w:r>
      <w:hyperlink w:anchor="sub_511" w:history="1">
        <w:r w:rsidRPr="00496CE5">
          <w:rPr>
            <w:szCs w:val="28"/>
          </w:rPr>
          <w:t>абзаце первом</w:t>
        </w:r>
      </w:hyperlink>
      <w:r w:rsidRPr="00496CE5">
        <w:rPr>
          <w:szCs w:val="28"/>
        </w:rPr>
        <w:t xml:space="preserve"> настоящей части, соответственно в кадровые службы Избирательной комиссии Приморского края, Уполномоченного по правам человека в Приморском крае, Контрольно-счетной палаты Приморского края,</w:t>
      </w:r>
      <w:r w:rsidRPr="00496CE5">
        <w:rPr>
          <w:sz w:val="26"/>
          <w:szCs w:val="24"/>
        </w:rPr>
        <w:t xml:space="preserve"> </w:t>
      </w:r>
      <w:r w:rsidRPr="00496CE5">
        <w:rPr>
          <w:szCs w:val="28"/>
        </w:rPr>
        <w:t>Уполномоченного по защите прав предпринимателей в Приморском крае.";</w:t>
      </w:r>
      <w:proofErr w:type="gramEnd"/>
    </w:p>
    <w:p w:rsidR="00496CE5" w:rsidRPr="00496CE5" w:rsidRDefault="00496CE5" w:rsidP="00496CE5">
      <w:pPr>
        <w:ind w:firstLine="709"/>
        <w:jc w:val="both"/>
        <w:rPr>
          <w:szCs w:val="28"/>
        </w:rPr>
      </w:pPr>
      <w:r w:rsidRPr="00496CE5">
        <w:rPr>
          <w:szCs w:val="28"/>
        </w:rPr>
        <w:t>4)часть 2 статьи 7 изложить в следующей редакции:</w:t>
      </w:r>
    </w:p>
    <w:p w:rsidR="00496CE5" w:rsidRPr="00496CE5" w:rsidRDefault="00496CE5" w:rsidP="00496CE5">
      <w:pPr>
        <w:ind w:firstLine="709"/>
        <w:jc w:val="both"/>
        <w:rPr>
          <w:szCs w:val="28"/>
        </w:rPr>
      </w:pPr>
      <w:proofErr w:type="gramStart"/>
      <w:r w:rsidRPr="00496CE5">
        <w:rPr>
          <w:szCs w:val="28"/>
        </w:rPr>
        <w:t xml:space="preserve">"2.Ведение личного дела лица, замещающего государственную должность, указанную в </w:t>
      </w:r>
      <w:hyperlink w:anchor="sub_212" w:history="1">
        <w:r w:rsidRPr="00496CE5">
          <w:rPr>
            <w:szCs w:val="28"/>
          </w:rPr>
          <w:t>пунктах 2-4 части 1 статьи 2</w:t>
        </w:r>
      </w:hyperlink>
      <w:r w:rsidRPr="00496CE5">
        <w:rPr>
          <w:szCs w:val="28"/>
        </w:rPr>
        <w:t xml:space="preserve"> настоящего Закона, осуществляет кадровая служба Администрации Приморского края, лица, замещающего государственную должность, указанную в </w:t>
      </w:r>
      <w:hyperlink w:anchor="sub_215" w:history="1">
        <w:r w:rsidRPr="00496CE5">
          <w:rPr>
            <w:szCs w:val="28"/>
          </w:rPr>
          <w:t>пунктах 5-14</w:t>
        </w:r>
      </w:hyperlink>
      <w:r w:rsidRPr="00496CE5">
        <w:rPr>
          <w:szCs w:val="28"/>
        </w:rPr>
        <w:t xml:space="preserve">, </w:t>
      </w:r>
      <w:hyperlink w:anchor="sub_2116" w:history="1">
        <w:r w:rsidRPr="00496CE5">
          <w:rPr>
            <w:szCs w:val="28"/>
          </w:rPr>
          <w:t>16-18 части 1 статьи 2</w:t>
        </w:r>
      </w:hyperlink>
      <w:r w:rsidRPr="00496CE5">
        <w:rPr>
          <w:szCs w:val="28"/>
        </w:rPr>
        <w:t xml:space="preserve"> настоящего Закона, - соответственно кадровые службы Законодательного Собрания Приморского края, Избирательной комиссии Приморского края, Уполномоченного по правам человека в Приморском крае, Контрольно-счетной палаты Приморского</w:t>
      </w:r>
      <w:proofErr w:type="gramEnd"/>
      <w:r w:rsidRPr="00496CE5">
        <w:rPr>
          <w:szCs w:val="28"/>
        </w:rPr>
        <w:t xml:space="preserve"> края, Уполномоченного по </w:t>
      </w:r>
      <w:r w:rsidRPr="00496CE5">
        <w:rPr>
          <w:szCs w:val="28"/>
        </w:rPr>
        <w:lastRenderedPageBreak/>
        <w:t xml:space="preserve">защите прав предпринимателей в Приморском крае в порядке, установленном для ведения личных дел государственных гражданских служащих Приморского края. Ведение личного дела лица, замещающего государственную должность, указанную в </w:t>
      </w:r>
      <w:hyperlink w:anchor="sub_2115" w:history="1">
        <w:r w:rsidRPr="00496CE5">
          <w:rPr>
            <w:szCs w:val="28"/>
          </w:rPr>
          <w:t>пункте 15 части 1 статьи 2</w:t>
        </w:r>
      </w:hyperlink>
      <w:r w:rsidRPr="00496CE5">
        <w:rPr>
          <w:szCs w:val="28"/>
        </w:rPr>
        <w:t xml:space="preserve"> настоящего Закона, осуществляется Управлением Судебного департамента в Приморском крае в соответствии с действующим законодательством</w:t>
      </w:r>
      <w:proofErr w:type="gramStart"/>
      <w:r w:rsidRPr="00496CE5">
        <w:rPr>
          <w:szCs w:val="28"/>
        </w:rPr>
        <w:t>.";</w:t>
      </w:r>
    </w:p>
    <w:p w:rsidR="00496CE5" w:rsidRPr="00496CE5" w:rsidRDefault="00496CE5" w:rsidP="00496CE5">
      <w:pPr>
        <w:ind w:firstLine="709"/>
        <w:jc w:val="both"/>
        <w:rPr>
          <w:szCs w:val="28"/>
        </w:rPr>
      </w:pPr>
      <w:proofErr w:type="gramEnd"/>
      <w:r w:rsidRPr="00496CE5">
        <w:rPr>
          <w:szCs w:val="28"/>
        </w:rPr>
        <w:t>5)приложе</w:t>
      </w:r>
      <w:r w:rsidR="009B6D3D">
        <w:rPr>
          <w:szCs w:val="28"/>
        </w:rPr>
        <w:t xml:space="preserve">ние к Закону дополнить строкой </w:t>
      </w:r>
      <w:r w:rsidRPr="00496CE5">
        <w:rPr>
          <w:szCs w:val="28"/>
        </w:rPr>
        <w:t>следующего содержания: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73"/>
        <w:gridCol w:w="2989"/>
      </w:tblGrid>
      <w:tr w:rsidR="00496CE5" w:rsidRPr="00496CE5" w:rsidTr="00FC2174">
        <w:tc>
          <w:tcPr>
            <w:tcW w:w="6474" w:type="dxa"/>
            <w:shd w:val="clear" w:color="auto" w:fill="auto"/>
          </w:tcPr>
          <w:p w:rsidR="00496CE5" w:rsidRPr="00496CE5" w:rsidRDefault="00496CE5" w:rsidP="00496CE5">
            <w:pPr>
              <w:jc w:val="both"/>
              <w:rPr>
                <w:szCs w:val="28"/>
              </w:rPr>
            </w:pPr>
            <w:r w:rsidRPr="00496CE5">
              <w:rPr>
                <w:szCs w:val="28"/>
              </w:rPr>
              <w:t>Уполномоченный по защите прав пре</w:t>
            </w:r>
            <w:r w:rsidR="00AE3970">
              <w:rPr>
                <w:szCs w:val="28"/>
              </w:rPr>
              <w:t>дпринимателей в Приморском крае</w:t>
            </w:r>
          </w:p>
          <w:p w:rsidR="00496CE5" w:rsidRPr="00496CE5" w:rsidRDefault="00496CE5" w:rsidP="00496CE5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2989" w:type="dxa"/>
            <w:shd w:val="clear" w:color="auto" w:fill="auto"/>
          </w:tcPr>
          <w:p w:rsidR="00496CE5" w:rsidRPr="00496CE5" w:rsidRDefault="00496CE5" w:rsidP="00496CE5">
            <w:pPr>
              <w:ind w:firstLine="709"/>
              <w:jc w:val="center"/>
              <w:rPr>
                <w:szCs w:val="28"/>
              </w:rPr>
            </w:pPr>
            <w:r w:rsidRPr="00496CE5">
              <w:rPr>
                <w:szCs w:val="28"/>
              </w:rPr>
              <w:t>25 445</w:t>
            </w:r>
          </w:p>
          <w:p w:rsidR="00496CE5" w:rsidRPr="00496CE5" w:rsidRDefault="00496CE5" w:rsidP="00496CE5">
            <w:pPr>
              <w:ind w:firstLine="709"/>
              <w:jc w:val="right"/>
              <w:rPr>
                <w:szCs w:val="28"/>
              </w:rPr>
            </w:pPr>
          </w:p>
        </w:tc>
      </w:tr>
    </w:tbl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496CE5">
        <w:rPr>
          <w:szCs w:val="28"/>
        </w:rPr>
        <w:t>СТАТЬЯ 2.</w:t>
      </w: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96CE5">
        <w:rPr>
          <w:szCs w:val="28"/>
        </w:rPr>
        <w:t>Настоящий Закон вступает в силу со дня его официального опубликования.</w:t>
      </w: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96CE5" w:rsidRPr="00496CE5" w:rsidRDefault="00496CE5" w:rsidP="00496CE5">
      <w:pPr>
        <w:autoSpaceDE w:val="0"/>
        <w:autoSpaceDN w:val="0"/>
        <w:adjustRightInd w:val="0"/>
        <w:jc w:val="both"/>
        <w:rPr>
          <w:szCs w:val="28"/>
        </w:rPr>
      </w:pPr>
    </w:p>
    <w:p w:rsidR="00496CE5" w:rsidRPr="00496CE5" w:rsidRDefault="00496CE5" w:rsidP="00496CE5">
      <w:pPr>
        <w:autoSpaceDE w:val="0"/>
        <w:autoSpaceDN w:val="0"/>
        <w:adjustRightInd w:val="0"/>
        <w:rPr>
          <w:sz w:val="26"/>
          <w:szCs w:val="24"/>
        </w:rPr>
      </w:pPr>
      <w:r w:rsidRPr="00496CE5">
        <w:rPr>
          <w:szCs w:val="28"/>
        </w:rPr>
        <w:t xml:space="preserve">Губернатор края                                                                      В.В. </w:t>
      </w:r>
      <w:proofErr w:type="spellStart"/>
      <w:r w:rsidRPr="00496CE5">
        <w:rPr>
          <w:szCs w:val="28"/>
        </w:rPr>
        <w:t>Миклушевский</w:t>
      </w:r>
      <w:proofErr w:type="spellEnd"/>
    </w:p>
    <w:p w:rsidR="00BE0544" w:rsidRDefault="00BE0544"/>
    <w:sectPr w:rsidR="00BE0544" w:rsidSect="00496CE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E6E" w:rsidRDefault="00322E6E">
      <w:r>
        <w:separator/>
      </w:r>
    </w:p>
  </w:endnote>
  <w:endnote w:type="continuationSeparator" w:id="0">
    <w:p w:rsidR="00322E6E" w:rsidRDefault="00322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E6E" w:rsidRDefault="00322E6E">
      <w:r>
        <w:separator/>
      </w:r>
    </w:p>
  </w:footnote>
  <w:footnote w:type="continuationSeparator" w:id="0">
    <w:p w:rsidR="00322E6E" w:rsidRDefault="00322E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CE5" w:rsidRDefault="00496CE5" w:rsidP="00496CE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4424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CE5"/>
    <w:rsid w:val="0003291F"/>
    <w:rsid w:val="00052C47"/>
    <w:rsid w:val="000C75DC"/>
    <w:rsid w:val="00112A36"/>
    <w:rsid w:val="00322E6E"/>
    <w:rsid w:val="00380EE1"/>
    <w:rsid w:val="003B26E7"/>
    <w:rsid w:val="0047435B"/>
    <w:rsid w:val="00496CE5"/>
    <w:rsid w:val="004A3C11"/>
    <w:rsid w:val="00524D0A"/>
    <w:rsid w:val="0054424A"/>
    <w:rsid w:val="005A2827"/>
    <w:rsid w:val="009B6D3D"/>
    <w:rsid w:val="00A94770"/>
    <w:rsid w:val="00AB70F9"/>
    <w:rsid w:val="00AC31EC"/>
    <w:rsid w:val="00AE3970"/>
    <w:rsid w:val="00B14397"/>
    <w:rsid w:val="00BE0544"/>
    <w:rsid w:val="00CF4676"/>
    <w:rsid w:val="00DE5ECC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96CE5"/>
    <w:rPr>
      <w:sz w:val="28"/>
    </w:rPr>
  </w:style>
  <w:style w:type="paragraph" w:styleId="a6">
    <w:name w:val="Balloon Text"/>
    <w:basedOn w:val="a"/>
    <w:link w:val="a7"/>
    <w:rsid w:val="00496C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96C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96CE5"/>
    <w:rPr>
      <w:sz w:val="28"/>
    </w:rPr>
  </w:style>
  <w:style w:type="paragraph" w:styleId="a6">
    <w:name w:val="Balloon Text"/>
    <w:basedOn w:val="a"/>
    <w:link w:val="a7"/>
    <w:rsid w:val="00496C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96C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9</TotalTime>
  <Pages>2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Шварцштеин Юлия Владимировна</cp:lastModifiedBy>
  <cp:revision>5</cp:revision>
  <cp:lastPrinted>2013-10-01T04:01:00Z</cp:lastPrinted>
  <dcterms:created xsi:type="dcterms:W3CDTF">2013-08-02T00:30:00Z</dcterms:created>
  <dcterms:modified xsi:type="dcterms:W3CDTF">2013-10-08T03:33:00Z</dcterms:modified>
</cp:coreProperties>
</file>