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C6A0A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26307B">
                          <w:rPr>
                            <w:sz w:val="20"/>
                          </w:rPr>
                          <w:t>экономической политике 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6307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6307B" w:rsidP="00F73905">
            <w:pPr>
              <w:ind w:left="-108"/>
              <w:jc w:val="both"/>
            </w:pPr>
            <w:proofErr w:type="gramStart"/>
            <w:r w:rsidRPr="0026307B">
              <w:t>О</w:t>
            </w:r>
            <w:r w:rsidR="00AA482B">
              <w:t xml:space="preserve"> проекте закона</w:t>
            </w:r>
            <w:r w:rsidRPr="0026307B">
              <w:t xml:space="preserve"> Приморского края "О внесении изменений в статью 7 Закона Приморского края "О</w:t>
            </w:r>
            <w:r w:rsidR="006C60A0">
              <w:t xml:space="preserve"> деятельности органов </w:t>
            </w:r>
            <w:proofErr w:type="spellStart"/>
            <w:r w:rsidR="006C60A0">
              <w:t>государ</w:t>
            </w:r>
            <w:r w:rsidR="007C6A0A">
              <w:t>-</w:t>
            </w:r>
            <w:bookmarkStart w:id="0" w:name="_GoBack"/>
            <w:bookmarkEnd w:id="0"/>
            <w:r w:rsidR="006C60A0">
              <w:t>ст</w:t>
            </w:r>
            <w:r w:rsidRPr="0026307B">
              <w:t>венной</w:t>
            </w:r>
            <w:proofErr w:type="spellEnd"/>
            <w:r w:rsidRPr="0026307B">
              <w:t xml:space="preserve"> власти Приморского края в научной и (или) научно-технической сферах"</w:t>
            </w:r>
            <w:proofErr w:type="gramEnd"/>
          </w:p>
          <w:p w:rsidR="000B3FB2" w:rsidRPr="0026307B" w:rsidRDefault="000B3FB2">
            <w:pPr>
              <w:jc w:val="both"/>
            </w:pPr>
          </w:p>
        </w:tc>
      </w:tr>
    </w:tbl>
    <w:p w:rsidR="008E56E7" w:rsidRDefault="008E56E7" w:rsidP="006C60A0">
      <w:pPr>
        <w:ind w:firstLine="709"/>
      </w:pPr>
      <w:r>
        <w:t>Законодательное Собрание Приморского края</w:t>
      </w:r>
    </w:p>
    <w:p w:rsidR="008E56E7" w:rsidRDefault="008E56E7" w:rsidP="008E56E7"/>
    <w:p w:rsidR="008E56E7" w:rsidRDefault="008E56E7" w:rsidP="008E56E7">
      <w:r>
        <w:t>ПОСТАНОВЛЯЕТ:</w:t>
      </w:r>
    </w:p>
    <w:p w:rsidR="008E56E7" w:rsidRDefault="008E56E7" w:rsidP="008E56E7"/>
    <w:p w:rsidR="008E56E7" w:rsidRDefault="008E56E7" w:rsidP="00643E5F">
      <w:pPr>
        <w:ind w:firstLine="709"/>
        <w:jc w:val="both"/>
      </w:pPr>
      <w:proofErr w:type="spellStart"/>
      <w:proofErr w:type="gramStart"/>
      <w:r>
        <w:t>1.Принять</w:t>
      </w:r>
      <w:proofErr w:type="spellEnd"/>
      <w:r>
        <w:t xml:space="preserve"> Закон Приморского края "О внесении изменений в статью 7 Закона Приморского края "О деятельности органов государственной власти Приморского края в научной и (или) научно-технической сферах"</w:t>
      </w:r>
      <w:r w:rsidR="00643E5F">
        <w:t xml:space="preserve"> в первом чтении</w:t>
      </w:r>
      <w:r>
        <w:t>.</w:t>
      </w:r>
      <w:proofErr w:type="gramEnd"/>
    </w:p>
    <w:p w:rsidR="008E56E7" w:rsidRDefault="008E56E7" w:rsidP="00643E5F">
      <w:pPr>
        <w:jc w:val="both"/>
      </w:pPr>
    </w:p>
    <w:p w:rsidR="008E56E7" w:rsidRDefault="008A393D" w:rsidP="00643E5F">
      <w:pPr>
        <w:jc w:val="both"/>
      </w:pPr>
      <w:r>
        <w:tab/>
      </w:r>
      <w:proofErr w:type="spellStart"/>
      <w:r>
        <w:t>2.</w:t>
      </w:r>
      <w:r w:rsidRPr="008A393D">
        <w:t>Комитету</w:t>
      </w:r>
      <w:proofErr w:type="spellEnd"/>
      <w:r w:rsidRPr="008A393D">
        <w:t xml:space="preserve"> Законодательного Собрания по экономической политике и собственности (</w:t>
      </w:r>
      <w:r>
        <w:t>Гребнев</w:t>
      </w:r>
      <w:r w:rsidRPr="008A393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393D" w:rsidRDefault="008A393D" w:rsidP="00643E5F">
      <w:pPr>
        <w:ind w:firstLine="709"/>
        <w:jc w:val="both"/>
      </w:pPr>
    </w:p>
    <w:p w:rsidR="008E56E7" w:rsidRDefault="008E56E7" w:rsidP="00643E5F">
      <w:pPr>
        <w:ind w:firstLine="709"/>
        <w:jc w:val="both"/>
      </w:pPr>
      <w:proofErr w:type="spellStart"/>
      <w:r>
        <w:t>3.Настоящее</w:t>
      </w:r>
      <w:proofErr w:type="spellEnd"/>
      <w:r>
        <w:t xml:space="preserve"> постановление вступает в силу со дня его принятия.</w:t>
      </w:r>
    </w:p>
    <w:p w:rsidR="008E56E7" w:rsidRDefault="008E56E7" w:rsidP="008E56E7"/>
    <w:p w:rsidR="008E56E7" w:rsidRDefault="008E56E7" w:rsidP="008E56E7"/>
    <w:p w:rsidR="008E56E7" w:rsidRDefault="008E56E7" w:rsidP="008E56E7"/>
    <w:p w:rsidR="008E56E7" w:rsidRDefault="008E56E7" w:rsidP="008E56E7">
      <w:r>
        <w:t>Председатель</w:t>
      </w:r>
    </w:p>
    <w:p w:rsidR="008E56E7" w:rsidRDefault="008E56E7" w:rsidP="008E56E7">
      <w:r>
        <w:t>Законодательного Собрания</w:t>
      </w:r>
      <w:r>
        <w:tab/>
      </w:r>
      <w:r w:rsidR="006C60A0">
        <w:tab/>
      </w:r>
      <w:r w:rsidR="006C60A0">
        <w:tab/>
      </w:r>
      <w:r w:rsidR="006C60A0">
        <w:tab/>
      </w:r>
      <w:r w:rsidR="006C60A0">
        <w:tab/>
      </w:r>
      <w:r w:rsidR="006C60A0">
        <w:tab/>
        <w:t xml:space="preserve">        </w:t>
      </w:r>
      <w:proofErr w:type="spellStart"/>
      <w:r>
        <w:t>В.В</w:t>
      </w:r>
      <w:proofErr w:type="spellEnd"/>
      <w:r>
        <w:t>. Горчаков</w:t>
      </w:r>
    </w:p>
    <w:p w:rsidR="000B3FB2" w:rsidRDefault="000B3FB2"/>
    <w:p w:rsidR="00931FD6" w:rsidRDefault="00931FD6"/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07B" w:rsidRDefault="0026307B">
      <w:r>
        <w:separator/>
      </w:r>
    </w:p>
  </w:endnote>
  <w:endnote w:type="continuationSeparator" w:id="0">
    <w:p w:rsidR="0026307B" w:rsidRDefault="00263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07B" w:rsidRDefault="0026307B">
      <w:r>
        <w:separator/>
      </w:r>
    </w:p>
  </w:footnote>
  <w:footnote w:type="continuationSeparator" w:id="0">
    <w:p w:rsidR="0026307B" w:rsidRDefault="00263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07B"/>
    <w:rsid w:val="00057575"/>
    <w:rsid w:val="000B3FB2"/>
    <w:rsid w:val="000D628E"/>
    <w:rsid w:val="00123119"/>
    <w:rsid w:val="00193575"/>
    <w:rsid w:val="00195054"/>
    <w:rsid w:val="002035F1"/>
    <w:rsid w:val="0026307B"/>
    <w:rsid w:val="003325F4"/>
    <w:rsid w:val="00392E21"/>
    <w:rsid w:val="004B69FA"/>
    <w:rsid w:val="004D1A01"/>
    <w:rsid w:val="005A6019"/>
    <w:rsid w:val="005E6130"/>
    <w:rsid w:val="00643E5F"/>
    <w:rsid w:val="00695A4A"/>
    <w:rsid w:val="006C60A0"/>
    <w:rsid w:val="006D45ED"/>
    <w:rsid w:val="006F7DBA"/>
    <w:rsid w:val="00726997"/>
    <w:rsid w:val="00730DF3"/>
    <w:rsid w:val="007B48E7"/>
    <w:rsid w:val="007B5289"/>
    <w:rsid w:val="007C6A0A"/>
    <w:rsid w:val="007F5607"/>
    <w:rsid w:val="00835A0E"/>
    <w:rsid w:val="00847B01"/>
    <w:rsid w:val="008818A7"/>
    <w:rsid w:val="008A393D"/>
    <w:rsid w:val="008E56E7"/>
    <w:rsid w:val="00924B45"/>
    <w:rsid w:val="00931FD6"/>
    <w:rsid w:val="009372FF"/>
    <w:rsid w:val="009959AC"/>
    <w:rsid w:val="009C06BA"/>
    <w:rsid w:val="009E46F4"/>
    <w:rsid w:val="00A13794"/>
    <w:rsid w:val="00A26C60"/>
    <w:rsid w:val="00A34A7B"/>
    <w:rsid w:val="00A93332"/>
    <w:rsid w:val="00AA482B"/>
    <w:rsid w:val="00AC3D87"/>
    <w:rsid w:val="00B201BD"/>
    <w:rsid w:val="00BA58C7"/>
    <w:rsid w:val="00C20E8F"/>
    <w:rsid w:val="00CA7E54"/>
    <w:rsid w:val="00CE19DF"/>
    <w:rsid w:val="00D02716"/>
    <w:rsid w:val="00DA3E25"/>
    <w:rsid w:val="00DD318B"/>
    <w:rsid w:val="00DF01B2"/>
    <w:rsid w:val="00E34035"/>
    <w:rsid w:val="00E551B7"/>
    <w:rsid w:val="00E93A7F"/>
    <w:rsid w:val="00EF502B"/>
    <w:rsid w:val="00F7390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2013-09-24T23:32:00Z</cp:lastPrinted>
  <dcterms:created xsi:type="dcterms:W3CDTF">2013-09-22T23:52:00Z</dcterms:created>
  <dcterms:modified xsi:type="dcterms:W3CDTF">2013-09-24T23:32:00Z</dcterms:modified>
</cp:coreProperties>
</file>