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BE0544" w:rsidRDefault="0034770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F2345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</w:t>
                        </w:r>
                        <w:r w:rsidR="008F2345">
                          <w:rPr>
                            <w:sz w:val="20"/>
                          </w:rPr>
                          <w:t xml:space="preserve"> экономической политике</w:t>
                        </w:r>
                        <w:r w:rsidR="008F2345">
                          <w:rPr>
                            <w:sz w:val="20"/>
                          </w:rPr>
                          <w:br/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532C" w:rsidRDefault="0074532C" w:rsidP="008F2345">
      <w:pPr>
        <w:jc w:val="center"/>
        <w:rPr>
          <w:b/>
        </w:rPr>
      </w:pPr>
      <w:r>
        <w:rPr>
          <w:b/>
        </w:rPr>
        <w:t xml:space="preserve">О ВНЕСЕНИИ ИЗМЕНЕНИЙ В СТАТЬЮ 7 ЗАКОНА </w:t>
      </w:r>
    </w:p>
    <w:p w:rsidR="00BE0544" w:rsidRDefault="0074532C" w:rsidP="008F2345">
      <w:pPr>
        <w:jc w:val="center"/>
        <w:rPr>
          <w:b/>
        </w:rPr>
      </w:pPr>
      <w:r>
        <w:rPr>
          <w:b/>
        </w:rPr>
        <w:t>ПРИМОРСКОГО КРАЯ "</w:t>
      </w:r>
      <w:r w:rsidR="008F2345" w:rsidRPr="008F2345">
        <w:rPr>
          <w:b/>
        </w:rPr>
        <w:t xml:space="preserve">О ДЕЯТЕЛЬНОСТИ ОРГАНОВ ГОСУДАРСТВЕННОЙ ВЛАСТИ ПРИМОРСКОГО КРАЯ </w:t>
      </w:r>
      <w:r>
        <w:rPr>
          <w:b/>
        </w:rPr>
        <w:br/>
      </w:r>
      <w:bookmarkStart w:id="0" w:name="_GoBack"/>
      <w:bookmarkEnd w:id="0"/>
      <w:r w:rsidR="008F2345" w:rsidRPr="008F2345">
        <w:rPr>
          <w:b/>
        </w:rPr>
        <w:t>В НАУЧНОЙ И (ИЛИ) НАУЧНО-ТЕХНИЧЕСКОЙ СФЕРАХ</w:t>
      </w:r>
      <w:r>
        <w:rPr>
          <w:b/>
        </w:rPr>
        <w:t>"</w:t>
      </w:r>
    </w:p>
    <w:p w:rsidR="006212F3" w:rsidRDefault="006212F3" w:rsidP="008F2345">
      <w:pPr>
        <w:jc w:val="center"/>
      </w:pPr>
    </w:p>
    <w:p w:rsidR="006212F3" w:rsidRDefault="006212F3" w:rsidP="006212F3">
      <w:pPr>
        <w:ind w:firstLine="709"/>
        <w:jc w:val="both"/>
      </w:pPr>
      <w:proofErr w:type="gramStart"/>
      <w:r w:rsidRPr="006212F3">
        <w:t>Принят</w:t>
      </w:r>
      <w:proofErr w:type="gramEnd"/>
      <w:r w:rsidRPr="006212F3">
        <w:t xml:space="preserve"> Законодательным Собранием Приморского края</w:t>
      </w:r>
    </w:p>
    <w:p w:rsidR="006212F3" w:rsidRDefault="006212F3" w:rsidP="006212F3">
      <w:pPr>
        <w:ind w:firstLine="709"/>
        <w:jc w:val="both"/>
      </w:pPr>
    </w:p>
    <w:p w:rsidR="00B76CF4" w:rsidRDefault="00B76CF4" w:rsidP="00B76CF4">
      <w:pPr>
        <w:ind w:firstLine="709"/>
        <w:jc w:val="both"/>
      </w:pPr>
      <w:r>
        <w:t>СТАТЬЯ 1.</w:t>
      </w:r>
    </w:p>
    <w:p w:rsidR="006212F3" w:rsidRDefault="00B76CF4" w:rsidP="002D0B9F">
      <w:pPr>
        <w:ind w:firstLine="709"/>
        <w:jc w:val="both"/>
      </w:pPr>
      <w:proofErr w:type="gramStart"/>
      <w:r>
        <w:t xml:space="preserve">Внести в </w:t>
      </w:r>
      <w:r w:rsidR="002A7039">
        <w:t xml:space="preserve">статью 7 </w:t>
      </w:r>
      <w:r>
        <w:t>Закон</w:t>
      </w:r>
      <w:r w:rsidR="002A7039">
        <w:t>а</w:t>
      </w:r>
      <w:r>
        <w:t xml:space="preserve"> Приморского края от </w:t>
      </w:r>
      <w:r w:rsidR="002D0B9F">
        <w:t xml:space="preserve">3 декабря 2008 года </w:t>
      </w:r>
      <w:r w:rsidR="002A7039">
        <w:br/>
      </w:r>
      <w:r w:rsidR="002D0B9F">
        <w:t>№ 345-</w:t>
      </w:r>
      <w:proofErr w:type="spellStart"/>
      <w:r w:rsidR="002D0B9F">
        <w:t>КЗ</w:t>
      </w:r>
      <w:proofErr w:type="spellEnd"/>
      <w:r w:rsidR="002D0B9F">
        <w:t xml:space="preserve"> </w:t>
      </w:r>
      <w:r w:rsidR="002D0B9F">
        <w:t>"О деятельности органов государственной власти Приморского края в научной и (или) научно-технической сферах"</w:t>
      </w:r>
      <w:r>
        <w:t xml:space="preserve"> (Ведомости Законодательного</w:t>
      </w:r>
      <w:r w:rsidR="002A7039">
        <w:t xml:space="preserve"> Собрания Приморского края, 2008, № 94</w:t>
      </w:r>
      <w:r>
        <w:t>, стр.</w:t>
      </w:r>
      <w:r w:rsidR="003E3FCE">
        <w:t xml:space="preserve"> 35)</w:t>
      </w:r>
      <w:r>
        <w:t xml:space="preserve"> следующие изменения:</w:t>
      </w:r>
      <w:proofErr w:type="gramEnd"/>
    </w:p>
    <w:p w:rsidR="003E3FCE" w:rsidRDefault="00DD61A8" w:rsidP="002D0B9F">
      <w:pPr>
        <w:ind w:firstLine="709"/>
        <w:jc w:val="both"/>
      </w:pPr>
      <w:r>
        <w:t xml:space="preserve">1)пункт </w:t>
      </w:r>
      <w:r w:rsidR="00BB083C">
        <w:t xml:space="preserve">3 </w:t>
      </w:r>
      <w:r>
        <w:t>части 1 изложить в следующей редакции:</w:t>
      </w:r>
    </w:p>
    <w:p w:rsidR="00DD61A8" w:rsidRDefault="00DD61A8" w:rsidP="002D0B9F">
      <w:pPr>
        <w:ind w:firstLine="709"/>
        <w:jc w:val="both"/>
      </w:pPr>
      <w:r>
        <w:t>"</w:t>
      </w:r>
      <w:r w:rsidRPr="00DD61A8">
        <w:t>3)выделять стипендии Губернатора Приморского края аспирантам и докторантам научных организаций и образовательных</w:t>
      </w:r>
      <w:r w:rsidR="00BD2102">
        <w:t xml:space="preserve"> организаций</w:t>
      </w:r>
      <w:r w:rsidRPr="00DD61A8">
        <w:t>, назначаемые в результат</w:t>
      </w:r>
      <w:r w:rsidR="00AC6E95">
        <w:t>е проведения открытого конкурса</w:t>
      </w:r>
      <w:r w:rsidR="00BD2102">
        <w:t>";</w:t>
      </w:r>
    </w:p>
    <w:p w:rsidR="00BD2102" w:rsidRDefault="00BD2102" w:rsidP="002D0B9F">
      <w:pPr>
        <w:ind w:firstLine="709"/>
        <w:jc w:val="both"/>
      </w:pPr>
      <w:r>
        <w:t>2)</w:t>
      </w:r>
      <w:r w:rsidR="000B1730">
        <w:t>в части 3 слова "</w:t>
      </w:r>
      <w:r w:rsidR="000B1730" w:rsidRPr="000B1730">
        <w:t>образовательным учреждениям высшего профессионального образования</w:t>
      </w:r>
      <w:r w:rsidR="006F290A">
        <w:t>" заменить словами "образовательных</w:t>
      </w:r>
      <w:r w:rsidR="006F290A" w:rsidRPr="006F290A">
        <w:t xml:space="preserve"> </w:t>
      </w:r>
      <w:r w:rsidR="006F290A">
        <w:t xml:space="preserve">организаций </w:t>
      </w:r>
      <w:r w:rsidR="006F290A" w:rsidRPr="006F290A">
        <w:t>высшего образования</w:t>
      </w:r>
      <w:r w:rsidR="006F290A">
        <w:t>".</w:t>
      </w:r>
    </w:p>
    <w:p w:rsidR="00AC6E95" w:rsidRDefault="00AC6E95" w:rsidP="002D0B9F">
      <w:pPr>
        <w:ind w:firstLine="709"/>
        <w:jc w:val="both"/>
      </w:pPr>
    </w:p>
    <w:p w:rsidR="00AD1FA9" w:rsidRDefault="00AD1FA9" w:rsidP="00AD1FA9">
      <w:pPr>
        <w:ind w:firstLine="709"/>
        <w:jc w:val="both"/>
      </w:pPr>
      <w:r>
        <w:t>СТАТЬЯ 2.</w:t>
      </w:r>
    </w:p>
    <w:p w:rsidR="00AD1FA9" w:rsidRDefault="00AD1FA9" w:rsidP="00AD1FA9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AD1FA9" w:rsidRDefault="00AD1FA9" w:rsidP="00AD1FA9">
      <w:pPr>
        <w:ind w:firstLine="709"/>
        <w:jc w:val="both"/>
      </w:pPr>
    </w:p>
    <w:p w:rsidR="00AD1FA9" w:rsidRDefault="00AD1FA9" w:rsidP="00AD1FA9">
      <w:pPr>
        <w:ind w:firstLine="709"/>
        <w:jc w:val="both"/>
      </w:pPr>
    </w:p>
    <w:p w:rsidR="00AD1FA9" w:rsidRDefault="00AD1FA9" w:rsidP="00AD1FA9">
      <w:pPr>
        <w:ind w:firstLine="709"/>
        <w:jc w:val="both"/>
      </w:pPr>
    </w:p>
    <w:p w:rsidR="00AC6E95" w:rsidRPr="006212F3" w:rsidRDefault="00AD1FA9" w:rsidP="00AD1FA9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AC6E95" w:rsidRPr="006212F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345" w:rsidRDefault="008F2345">
      <w:r>
        <w:separator/>
      </w:r>
    </w:p>
  </w:endnote>
  <w:endnote w:type="continuationSeparator" w:id="0">
    <w:p w:rsidR="008F2345" w:rsidRDefault="008F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345" w:rsidRDefault="008F2345">
      <w:r>
        <w:separator/>
      </w:r>
    </w:p>
  </w:footnote>
  <w:footnote w:type="continuationSeparator" w:id="0">
    <w:p w:rsidR="008F2345" w:rsidRDefault="008F2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2345"/>
    <w:rsid w:val="00001AF1"/>
    <w:rsid w:val="0003291F"/>
    <w:rsid w:val="000B1730"/>
    <w:rsid w:val="000D7212"/>
    <w:rsid w:val="002A7039"/>
    <w:rsid w:val="002D0B9F"/>
    <w:rsid w:val="0034770A"/>
    <w:rsid w:val="003B26E7"/>
    <w:rsid w:val="003E3FCE"/>
    <w:rsid w:val="0047435B"/>
    <w:rsid w:val="005676F8"/>
    <w:rsid w:val="005A2827"/>
    <w:rsid w:val="006212F3"/>
    <w:rsid w:val="006D7F43"/>
    <w:rsid w:val="006E1C09"/>
    <w:rsid w:val="006F290A"/>
    <w:rsid w:val="0074532C"/>
    <w:rsid w:val="00776A4E"/>
    <w:rsid w:val="008F2345"/>
    <w:rsid w:val="0091366C"/>
    <w:rsid w:val="00AB70F9"/>
    <w:rsid w:val="00AC31EC"/>
    <w:rsid w:val="00AC6E95"/>
    <w:rsid w:val="00AD1FA9"/>
    <w:rsid w:val="00B032CD"/>
    <w:rsid w:val="00B76CF4"/>
    <w:rsid w:val="00BB083C"/>
    <w:rsid w:val="00BD2102"/>
    <w:rsid w:val="00BE0544"/>
    <w:rsid w:val="00C9702B"/>
    <w:rsid w:val="00CB7661"/>
    <w:rsid w:val="00D215C3"/>
    <w:rsid w:val="00DD61A8"/>
    <w:rsid w:val="00E34273"/>
    <w:rsid w:val="00E52202"/>
    <w:rsid w:val="00E87DB5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16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</cp:revision>
  <cp:lastPrinted>2013-09-23T00:30:00Z</cp:lastPrinted>
  <dcterms:created xsi:type="dcterms:W3CDTF">2013-09-23T00:13:00Z</dcterms:created>
  <dcterms:modified xsi:type="dcterms:W3CDTF">2013-09-23T00:38:00Z</dcterms:modified>
</cp:coreProperties>
</file>