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</w:t>
            </w:r>
            <w:bookmarkStart w:id="0" w:name="_GoBack"/>
            <w:bookmarkEnd w:id="0"/>
            <w:r>
              <w:rPr>
                <w:sz w:val="24"/>
              </w:rPr>
              <w:t>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F528A5" w:rsidP="00643CC0">
            <w:pPr>
              <w:jc w:val="both"/>
              <w:rPr>
                <w:sz w:val="24"/>
              </w:rPr>
            </w:pPr>
            <w: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С.Е. о включении в </w:t>
            </w:r>
            <w:r w:rsidR="00643CC0">
              <w:t>П</w:t>
            </w:r>
            <w:r>
              <w:t xml:space="preserve">еречень видов (пород) деревьев и кустарников, заготовка древесины которых не допускается, липы амурской, маньчжурской и </w:t>
            </w:r>
            <w:proofErr w:type="spellStart"/>
            <w:r>
              <w:t>Таке</w:t>
            </w:r>
            <w:proofErr w:type="spellEnd"/>
            <w:r>
              <w:t xml:space="preserve">  </w:t>
            </w: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597E9F" w:rsidP="00604878">
            <w:pPr>
              <w:jc w:val="both"/>
            </w:pPr>
          </w:p>
        </w:tc>
      </w:tr>
    </w:tbl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F528A5">
      <w:pPr>
        <w:shd w:val="clear" w:color="auto" w:fill="FFFFFF"/>
        <w:ind w:firstLine="709"/>
        <w:jc w:val="both"/>
      </w:pPr>
      <w:r>
        <w:t xml:space="preserve">1.Принять обращение Законодательного Собрания Приморского края к Министру природных ресурсов и экологии Российской Федерации </w:t>
      </w:r>
      <w:r>
        <w:br/>
        <w:t xml:space="preserve">Донскому С.Е. о включении в </w:t>
      </w:r>
      <w:r w:rsidR="00643CC0">
        <w:t>П</w:t>
      </w:r>
      <w:r>
        <w:t>еречень видов (пород) деревьев</w:t>
      </w:r>
      <w:r w:rsidR="00643CC0">
        <w:t xml:space="preserve"> и кустарников</w:t>
      </w:r>
      <w:r>
        <w:t xml:space="preserve">, заготовка древесины которых не допускается, </w:t>
      </w:r>
      <w:r>
        <w:rPr>
          <w:szCs w:val="28"/>
        </w:rPr>
        <w:t xml:space="preserve">липы амурской, маньчжурской и </w:t>
      </w:r>
      <w:proofErr w:type="spellStart"/>
      <w:r>
        <w:rPr>
          <w:szCs w:val="28"/>
        </w:rPr>
        <w:t>Таке</w:t>
      </w:r>
      <w:proofErr w:type="spellEnd"/>
      <w:r>
        <w:rPr>
          <w:szCs w:val="28"/>
        </w:rPr>
        <w:t xml:space="preserve"> (прилагае</w:t>
      </w:r>
      <w:r>
        <w:t>тся).</w:t>
      </w:r>
    </w:p>
    <w:p w:rsidR="00F528A5" w:rsidRDefault="00F528A5" w:rsidP="00F528A5">
      <w:pPr>
        <w:pStyle w:val="a5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настоящее постановление Министру природных ресурсов и экологии Российской Федерации.</w:t>
      </w: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  <w:ind w:firstLine="0"/>
      </w:pPr>
      <w:r>
        <w:t xml:space="preserve">Председатель </w:t>
      </w:r>
    </w:p>
    <w:p w:rsidR="00F528A5" w:rsidRDefault="00F528A5" w:rsidP="00F528A5">
      <w:pPr>
        <w:pStyle w:val="a5"/>
        <w:ind w:firstLine="0"/>
      </w:pPr>
      <w:r>
        <w:t>Законодательного Собрания                                                           В.В. Горчаков</w:t>
      </w:r>
    </w:p>
    <w:p w:rsidR="00F528A5" w:rsidRDefault="00F528A5" w:rsidP="00F528A5">
      <w:pPr>
        <w:pStyle w:val="a5"/>
      </w:pPr>
    </w:p>
    <w:p w:rsidR="00C14CF3" w:rsidRDefault="00C14CF3" w:rsidP="00C14CF3">
      <w:pPr>
        <w:pStyle w:val="a5"/>
      </w:pPr>
    </w:p>
    <w:sectPr w:rsidR="00C14CF3" w:rsidSect="000E2E6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D12" w:rsidRDefault="00973D12" w:rsidP="00441D5E">
      <w:pPr>
        <w:pStyle w:val="1"/>
      </w:pPr>
      <w:r>
        <w:separator/>
      </w:r>
    </w:p>
  </w:endnote>
  <w:endnote w:type="continuationSeparator" w:id="0">
    <w:p w:rsidR="00973D12" w:rsidRDefault="00973D1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D12" w:rsidRDefault="00973D12" w:rsidP="00441D5E">
      <w:pPr>
        <w:pStyle w:val="1"/>
      </w:pPr>
      <w:r>
        <w:separator/>
      </w:r>
    </w:p>
  </w:footnote>
  <w:footnote w:type="continuationSeparator" w:id="0">
    <w:p w:rsidR="00973D12" w:rsidRDefault="00973D1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A1EF9"/>
    <w:rsid w:val="002B312F"/>
    <w:rsid w:val="00356840"/>
    <w:rsid w:val="00362613"/>
    <w:rsid w:val="003E55FF"/>
    <w:rsid w:val="003E617E"/>
    <w:rsid w:val="003E7022"/>
    <w:rsid w:val="00426512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6BD5"/>
    <w:rsid w:val="005F00E8"/>
    <w:rsid w:val="00604878"/>
    <w:rsid w:val="00643CC0"/>
    <w:rsid w:val="006672A8"/>
    <w:rsid w:val="00670F8C"/>
    <w:rsid w:val="00693028"/>
    <w:rsid w:val="006951FA"/>
    <w:rsid w:val="006D13A6"/>
    <w:rsid w:val="006E17D8"/>
    <w:rsid w:val="006E7EF3"/>
    <w:rsid w:val="006F4A8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C52C8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21795"/>
    <w:rsid w:val="00F501AD"/>
    <w:rsid w:val="00F506F2"/>
    <w:rsid w:val="00F528A5"/>
    <w:rsid w:val="00F5715D"/>
    <w:rsid w:val="00F802EA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2013-10-09T06:18:00Z</cp:lastPrinted>
  <dcterms:created xsi:type="dcterms:W3CDTF">2013-10-09T06:04:00Z</dcterms:created>
  <dcterms:modified xsi:type="dcterms:W3CDTF">2013-10-10T02:27:00Z</dcterms:modified>
</cp:coreProperties>
</file>