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2B7DB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7" o:title=""/>
          </v:shape>
          <o:OLEObject Type="Embed" ProgID="Word.Picture.8" ShapeID="_x0000_i1025" DrawAspect="Content" ObjectID="_144394460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037C75">
            <w:pPr>
              <w:widowControl w:val="0"/>
              <w:spacing w:after="120"/>
              <w:ind w:firstLine="34"/>
            </w:pPr>
            <w:r>
              <w:t>16.10.2013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037C75">
            <w:pPr>
              <w:ind w:hanging="107"/>
            </w:pPr>
            <w:r>
              <w:t>200</w:t>
            </w:r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06C0D" w:rsidRPr="0043169C" w:rsidRDefault="00B06C0D" w:rsidP="00B06C0D">
            <w:pPr>
              <w:ind w:left="-108"/>
              <w:jc w:val="both"/>
            </w:pPr>
            <w:r>
              <w:t xml:space="preserve">Об обращении Законодательного Собрания Приморского края к Министру природных ресурсов и экологии Российской Федерации Донскому С.Е. о включении в </w:t>
            </w:r>
            <w:r w:rsidR="005D05A8">
              <w:t>П</w:t>
            </w:r>
            <w:r>
              <w:t xml:space="preserve">еречень видов (пород) деревьев и кустарников, заготовка древесины которых не допускается, </w:t>
            </w:r>
            <w:r w:rsidR="008402CC">
              <w:t>лип</w:t>
            </w:r>
            <w:r w:rsidR="0043169C">
              <w:t>ы</w:t>
            </w:r>
            <w:r w:rsidR="008402CC">
              <w:t xml:space="preserve"> амурской, маньчжурской </w:t>
            </w:r>
            <w:r w:rsidR="0043169C">
              <w:t xml:space="preserve">и </w:t>
            </w:r>
            <w:proofErr w:type="spellStart"/>
            <w:r w:rsidR="0043169C">
              <w:t>Таке</w:t>
            </w:r>
            <w:proofErr w:type="spellEnd"/>
            <w:r w:rsidR="0043169C">
              <w:t xml:space="preserve">  </w:t>
            </w:r>
          </w:p>
          <w:p w:rsidR="00595F16" w:rsidRPr="002F02CB" w:rsidRDefault="00595F16" w:rsidP="00B06C0D">
            <w:pPr>
              <w:jc w:val="both"/>
            </w:pPr>
          </w:p>
        </w:tc>
      </w:tr>
    </w:tbl>
    <w:p w:rsidR="002F02CB" w:rsidRDefault="002F02CB">
      <w:pPr>
        <w:jc w:val="right"/>
      </w:pPr>
    </w:p>
    <w:p w:rsidR="002635A0" w:rsidRDefault="002635A0" w:rsidP="002635A0">
      <w:pPr>
        <w:ind w:left="-108" w:firstLine="817"/>
        <w:jc w:val="both"/>
      </w:pPr>
      <w:r w:rsidRPr="007D2080">
        <w:t xml:space="preserve">Заслушав и обсудив информацию </w:t>
      </w:r>
      <w:r w:rsidR="00F26005">
        <w:t xml:space="preserve">заместителя </w:t>
      </w:r>
      <w:r w:rsidRPr="007D2080">
        <w:t>председател</w:t>
      </w:r>
      <w:r>
        <w:t>я</w:t>
      </w:r>
      <w:r w:rsidRPr="007D2080">
        <w:t xml:space="preserve"> комитета </w:t>
      </w:r>
      <w:r w:rsidR="00F26005">
        <w:t>Кушныр</w:t>
      </w:r>
      <w:r w:rsidR="00F64935">
        <w:t>ь</w:t>
      </w:r>
      <w:r w:rsidR="00F26005">
        <w:t xml:space="preserve"> С.М.</w:t>
      </w:r>
      <w:r>
        <w:t xml:space="preserve"> </w:t>
      </w:r>
      <w:r w:rsidR="006B2D05">
        <w:t>по поводу ситуации, сложившейся с уничтожением липы, являющейся одной из основных медоносных культур в Приморском крае,</w:t>
      </w:r>
      <w:bookmarkStart w:id="0" w:name="_GoBack"/>
      <w:bookmarkEnd w:id="0"/>
      <w:r w:rsidR="006B2D05">
        <w:t xml:space="preserve"> </w:t>
      </w:r>
      <w:r w:rsidR="0043169C">
        <w:t>комитет</w:t>
      </w:r>
    </w:p>
    <w:p w:rsidR="002635A0" w:rsidRDefault="002635A0" w:rsidP="002635A0">
      <w:pPr>
        <w:pStyle w:val="21"/>
        <w:spacing w:after="0" w:line="240" w:lineRule="auto"/>
        <w:ind w:firstLine="709"/>
        <w:jc w:val="both"/>
      </w:pPr>
      <w:r>
        <w:t xml:space="preserve"> </w:t>
      </w:r>
    </w:p>
    <w:p w:rsidR="002635A0" w:rsidRDefault="002635A0" w:rsidP="002635A0">
      <w:pPr>
        <w:pStyle w:val="21"/>
        <w:spacing w:after="0" w:line="240" w:lineRule="auto"/>
        <w:jc w:val="both"/>
      </w:pPr>
      <w:r>
        <w:t>РЕШИЛ:</w:t>
      </w:r>
    </w:p>
    <w:p w:rsidR="002635A0" w:rsidRDefault="002635A0" w:rsidP="002635A0">
      <w:pPr>
        <w:pStyle w:val="21"/>
        <w:spacing w:after="0" w:line="240" w:lineRule="auto"/>
        <w:jc w:val="both"/>
      </w:pPr>
    </w:p>
    <w:p w:rsidR="002635A0" w:rsidRDefault="002635A0" w:rsidP="002635A0">
      <w:pPr>
        <w:ind w:left="-108" w:firstLine="828"/>
        <w:jc w:val="both"/>
      </w:pPr>
      <w:r>
        <w:t xml:space="preserve">1.Согласиться с необходимостью обращения к Министру природных ресурсов и экологии Российской Федерации Донскому С.Е. о включении в </w:t>
      </w:r>
      <w:r w:rsidR="005D05A8">
        <w:t>П</w:t>
      </w:r>
      <w:r>
        <w:t xml:space="preserve">еречень видов (пород) деревьев и кустарников, заготовка древесины которых не допускается, </w:t>
      </w:r>
      <w:r w:rsidR="008402CC">
        <w:t>лип</w:t>
      </w:r>
      <w:r w:rsidR="0043169C">
        <w:t>ы</w:t>
      </w:r>
      <w:r w:rsidR="008402CC">
        <w:t xml:space="preserve"> амурской, маньчжурской и </w:t>
      </w:r>
      <w:proofErr w:type="spellStart"/>
      <w:r w:rsidR="008402CC">
        <w:t>Таке</w:t>
      </w:r>
      <w:proofErr w:type="spellEnd"/>
      <w:r>
        <w:t>.</w:t>
      </w:r>
    </w:p>
    <w:p w:rsidR="00595F16" w:rsidRDefault="00595F16"/>
    <w:p w:rsidR="00846CFA" w:rsidRDefault="002635A0" w:rsidP="002635A0">
      <w:pPr>
        <w:autoSpaceDE w:val="0"/>
        <w:autoSpaceDN w:val="0"/>
        <w:adjustRightInd w:val="0"/>
        <w:ind w:firstLine="720"/>
        <w:jc w:val="both"/>
      </w:pPr>
      <w:r w:rsidRPr="00707B96">
        <w:t>2.</w:t>
      </w:r>
      <w:r>
        <w:t>В</w:t>
      </w:r>
      <w:r w:rsidRPr="00707B96">
        <w:t>нести на рассмотрение Законодательного Собрания проект постановления Законодательного Собрания</w:t>
      </w:r>
      <w:r w:rsidR="006103A4">
        <w:t xml:space="preserve"> Приморского края</w:t>
      </w:r>
      <w:r w:rsidRPr="00707B96">
        <w:t xml:space="preserve"> </w:t>
      </w:r>
      <w:r>
        <w:t xml:space="preserve">"Об обращении Законодательного Собрания Приморского края к Министру природных ресурсов и экологии Российской Федерации Донскому С.Е. о включении в </w:t>
      </w:r>
      <w:r w:rsidR="005D05A8">
        <w:t>П</w:t>
      </w:r>
      <w:r>
        <w:t xml:space="preserve">еречень видов (пород) деревьев и кустарников, заготовка древесины которых не допускается, </w:t>
      </w:r>
      <w:r w:rsidR="008402CC">
        <w:t>лип</w:t>
      </w:r>
      <w:r w:rsidR="0043169C">
        <w:t>ы</w:t>
      </w:r>
      <w:r w:rsidR="008402CC">
        <w:t xml:space="preserve"> амурской, маньчжурской </w:t>
      </w:r>
      <w:r w:rsidR="0043169C">
        <w:t xml:space="preserve">и </w:t>
      </w:r>
      <w:proofErr w:type="spellStart"/>
      <w:r w:rsidR="0043169C">
        <w:t>Таке</w:t>
      </w:r>
      <w:proofErr w:type="spellEnd"/>
      <w:r>
        <w:t>".</w:t>
      </w:r>
    </w:p>
    <w:p w:rsidR="002635A0" w:rsidRPr="0015191D" w:rsidRDefault="002635A0" w:rsidP="002635A0">
      <w:pPr>
        <w:autoSpaceDE w:val="0"/>
        <w:autoSpaceDN w:val="0"/>
        <w:adjustRightInd w:val="0"/>
        <w:ind w:firstLine="720"/>
        <w:jc w:val="both"/>
      </w:pPr>
    </w:p>
    <w:p w:rsidR="002635A0" w:rsidRPr="00292897" w:rsidRDefault="002635A0" w:rsidP="002635A0">
      <w:pPr>
        <w:pStyle w:val="a3"/>
        <w:tabs>
          <w:tab w:val="clear" w:pos="4153"/>
          <w:tab w:val="clear" w:pos="8306"/>
        </w:tabs>
        <w:ind w:firstLine="720"/>
        <w:jc w:val="both"/>
      </w:pPr>
      <w:r w:rsidRPr="00292897">
        <w:t>3.Рекомендовать Законодательному Собранию принять указанный проект постано</w:t>
      </w:r>
      <w:r>
        <w:t>вления</w:t>
      </w:r>
      <w:r w:rsidRPr="00292897">
        <w:t>.</w:t>
      </w:r>
    </w:p>
    <w:p w:rsidR="00846CFA" w:rsidRDefault="00846CFA" w:rsidP="00846CFA">
      <w:pPr>
        <w:ind w:firstLine="720"/>
        <w:jc w:val="both"/>
      </w:pPr>
    </w:p>
    <w:p w:rsidR="002635A0" w:rsidRDefault="002635A0" w:rsidP="002635A0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4.Поручить выступить на заседании Законодательного Собрания с докладом по данному вопросу </w:t>
      </w:r>
      <w:r w:rsidR="00864D07">
        <w:t>Кваше А.Л.</w:t>
      </w:r>
      <w:r w:rsidR="00F26005">
        <w:t>, заместителю</w:t>
      </w:r>
      <w:r w:rsidRPr="003E7A01">
        <w:t xml:space="preserve"> </w:t>
      </w:r>
      <w:r>
        <w:t>председател</w:t>
      </w:r>
      <w:r w:rsidR="00F26005">
        <w:t>я</w:t>
      </w:r>
      <w:r>
        <w:t xml:space="preserve"> комитета Законодательного Собрания по продовольственной политике и природопользованию. </w:t>
      </w:r>
    </w:p>
    <w:p w:rsidR="002635A0" w:rsidRDefault="002635A0" w:rsidP="002635A0">
      <w:pPr>
        <w:pStyle w:val="a8"/>
      </w:pPr>
      <w:r>
        <w:lastRenderedPageBreak/>
        <w:tab/>
      </w:r>
    </w:p>
    <w:p w:rsidR="002635A0" w:rsidRDefault="002635A0" w:rsidP="002635A0">
      <w:pPr>
        <w:pStyle w:val="a8"/>
        <w:ind w:firstLine="709"/>
      </w:pPr>
      <w:r>
        <w:t xml:space="preserve">5.Определить время, необходимое для рассмотрения Законодательным Собранием </w:t>
      </w:r>
      <w:r w:rsidRPr="00292897">
        <w:t>данного вопроса</w:t>
      </w:r>
      <w:r>
        <w:t xml:space="preserve">, </w:t>
      </w:r>
      <w:r w:rsidRPr="00E54115">
        <w:rPr>
          <w:bCs/>
        </w:rPr>
        <w:t>–</w:t>
      </w:r>
      <w:r>
        <w:t xml:space="preserve"> </w:t>
      </w:r>
      <w:r w:rsidR="008402CC">
        <w:t>5</w:t>
      </w:r>
      <w:r w:rsidRPr="003E7A01">
        <w:t xml:space="preserve"> минут</w:t>
      </w:r>
      <w:r>
        <w:t>, в том числе</w:t>
      </w:r>
      <w:r w:rsidR="008402CC">
        <w:t xml:space="preserve"> </w:t>
      </w:r>
      <w:r>
        <w:t xml:space="preserve"> время</w:t>
      </w:r>
      <w:r w:rsidR="008402CC">
        <w:t xml:space="preserve"> </w:t>
      </w:r>
      <w:r>
        <w:t xml:space="preserve"> для </w:t>
      </w:r>
      <w:r w:rsidR="008402CC">
        <w:t xml:space="preserve"> </w:t>
      </w:r>
      <w:r>
        <w:t>доклада</w:t>
      </w:r>
      <w:r w:rsidR="008402CC">
        <w:t xml:space="preserve"> </w:t>
      </w:r>
      <w:r>
        <w:t xml:space="preserve"> –</w:t>
      </w:r>
      <w:r w:rsidR="008402CC">
        <w:t xml:space="preserve"> </w:t>
      </w:r>
      <w:r w:rsidR="008402CC">
        <w:br/>
        <w:t>3</w:t>
      </w:r>
      <w:r>
        <w:t xml:space="preserve"> минут</w:t>
      </w:r>
      <w:r w:rsidR="008402CC">
        <w:t>ы</w:t>
      </w:r>
      <w:r>
        <w:t>.</w:t>
      </w:r>
    </w:p>
    <w:p w:rsidR="00344644" w:rsidRDefault="00344644" w:rsidP="002635A0">
      <w:pPr>
        <w:ind w:firstLine="720"/>
        <w:jc w:val="both"/>
      </w:pPr>
    </w:p>
    <w:p w:rsidR="0019009C" w:rsidRDefault="0019009C" w:rsidP="008C2DE4"/>
    <w:p w:rsidR="00344644" w:rsidRDefault="00344644" w:rsidP="008C2DE4"/>
    <w:p w:rsidR="008C2DE4" w:rsidRDefault="00846CFA" w:rsidP="008C2DE4">
      <w:r>
        <w:t xml:space="preserve">Председатель комитета                                                                      </w:t>
      </w:r>
      <w:r w:rsidR="00ED06D9">
        <w:t xml:space="preserve">    </w:t>
      </w:r>
      <w:r>
        <w:t xml:space="preserve"> Е.А</w:t>
      </w:r>
      <w:r w:rsidR="00ED06D9">
        <w:t>.</w:t>
      </w:r>
      <w:r w:rsidR="0082605D">
        <w:t xml:space="preserve"> </w:t>
      </w:r>
      <w:r>
        <w:t>Зотов</w:t>
      </w:r>
    </w:p>
    <w:sectPr w:rsidR="008C2DE4" w:rsidSect="00ED06D9">
      <w:headerReference w:type="even" r:id="rId9"/>
      <w:headerReference w:type="default" r:id="rId10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726C" w:rsidRDefault="0082726C">
      <w:r>
        <w:separator/>
      </w:r>
    </w:p>
  </w:endnote>
  <w:endnote w:type="continuationSeparator" w:id="0">
    <w:p w:rsidR="0082726C" w:rsidRDefault="008272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726C" w:rsidRDefault="0082726C">
      <w:r>
        <w:separator/>
      </w:r>
    </w:p>
  </w:footnote>
  <w:footnote w:type="continuationSeparator" w:id="0">
    <w:p w:rsidR="0082726C" w:rsidRDefault="008272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CFA" w:rsidRDefault="00F8536B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46CF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46CFA" w:rsidRDefault="00846CFA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CFA" w:rsidRDefault="00F8536B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46CF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64935">
      <w:rPr>
        <w:rStyle w:val="a7"/>
        <w:noProof/>
      </w:rPr>
      <w:t>2</w:t>
    </w:r>
    <w:r>
      <w:rPr>
        <w:rStyle w:val="a7"/>
      </w:rPr>
      <w:fldChar w:fldCharType="end"/>
    </w:r>
  </w:p>
  <w:p w:rsidR="00846CFA" w:rsidRDefault="00846CFA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3689F"/>
    <w:rsid w:val="00037C75"/>
    <w:rsid w:val="0005183B"/>
    <w:rsid w:val="000620F8"/>
    <w:rsid w:val="00082DCD"/>
    <w:rsid w:val="000B17D0"/>
    <w:rsid w:val="000D36BB"/>
    <w:rsid w:val="000D6CAE"/>
    <w:rsid w:val="000F5EFE"/>
    <w:rsid w:val="00130182"/>
    <w:rsid w:val="0015191D"/>
    <w:rsid w:val="00151BB0"/>
    <w:rsid w:val="00156A72"/>
    <w:rsid w:val="001868C6"/>
    <w:rsid w:val="0019009C"/>
    <w:rsid w:val="00190E72"/>
    <w:rsid w:val="001A6AC8"/>
    <w:rsid w:val="001B6FF1"/>
    <w:rsid w:val="00212D84"/>
    <w:rsid w:val="002635A0"/>
    <w:rsid w:val="00263D6F"/>
    <w:rsid w:val="00274D89"/>
    <w:rsid w:val="002B276D"/>
    <w:rsid w:val="002B3C5E"/>
    <w:rsid w:val="002B7DB6"/>
    <w:rsid w:val="002D3793"/>
    <w:rsid w:val="002E46B4"/>
    <w:rsid w:val="002F02CB"/>
    <w:rsid w:val="0030603C"/>
    <w:rsid w:val="00344644"/>
    <w:rsid w:val="003717B2"/>
    <w:rsid w:val="00395CDD"/>
    <w:rsid w:val="003C4624"/>
    <w:rsid w:val="003D57CA"/>
    <w:rsid w:val="0043169C"/>
    <w:rsid w:val="0046121A"/>
    <w:rsid w:val="004A7D8D"/>
    <w:rsid w:val="004B30F2"/>
    <w:rsid w:val="004E3D78"/>
    <w:rsid w:val="00595F16"/>
    <w:rsid w:val="005B22BF"/>
    <w:rsid w:val="005D05A8"/>
    <w:rsid w:val="005E3491"/>
    <w:rsid w:val="006103A4"/>
    <w:rsid w:val="00644B73"/>
    <w:rsid w:val="00647C01"/>
    <w:rsid w:val="00651DF6"/>
    <w:rsid w:val="006648AE"/>
    <w:rsid w:val="006A5070"/>
    <w:rsid w:val="006B2D05"/>
    <w:rsid w:val="00711D31"/>
    <w:rsid w:val="00726912"/>
    <w:rsid w:val="00794BF3"/>
    <w:rsid w:val="007F0F0C"/>
    <w:rsid w:val="0082605D"/>
    <w:rsid w:val="0082726C"/>
    <w:rsid w:val="008322E5"/>
    <w:rsid w:val="008402CC"/>
    <w:rsid w:val="00846CFA"/>
    <w:rsid w:val="00864D07"/>
    <w:rsid w:val="008C2DE4"/>
    <w:rsid w:val="008C6644"/>
    <w:rsid w:val="008F2060"/>
    <w:rsid w:val="00907E35"/>
    <w:rsid w:val="0094628A"/>
    <w:rsid w:val="00960FA3"/>
    <w:rsid w:val="00986E1B"/>
    <w:rsid w:val="009B004E"/>
    <w:rsid w:val="009B6FE7"/>
    <w:rsid w:val="009D1320"/>
    <w:rsid w:val="009E2250"/>
    <w:rsid w:val="009F78CD"/>
    <w:rsid w:val="00A05464"/>
    <w:rsid w:val="00A82695"/>
    <w:rsid w:val="00A97D37"/>
    <w:rsid w:val="00B06C0D"/>
    <w:rsid w:val="00B26B2F"/>
    <w:rsid w:val="00B50FD1"/>
    <w:rsid w:val="00C454F6"/>
    <w:rsid w:val="00CB4C38"/>
    <w:rsid w:val="00CD7525"/>
    <w:rsid w:val="00D039B2"/>
    <w:rsid w:val="00D3588C"/>
    <w:rsid w:val="00DD128C"/>
    <w:rsid w:val="00E0415F"/>
    <w:rsid w:val="00E258E2"/>
    <w:rsid w:val="00EA1EB3"/>
    <w:rsid w:val="00EB2BD7"/>
    <w:rsid w:val="00EB3875"/>
    <w:rsid w:val="00ED06D9"/>
    <w:rsid w:val="00EE1C7A"/>
    <w:rsid w:val="00EE3549"/>
    <w:rsid w:val="00F05042"/>
    <w:rsid w:val="00F10DE4"/>
    <w:rsid w:val="00F26005"/>
    <w:rsid w:val="00F5158F"/>
    <w:rsid w:val="00F519C7"/>
    <w:rsid w:val="00F64935"/>
    <w:rsid w:val="00F649A5"/>
    <w:rsid w:val="00F83BA4"/>
    <w:rsid w:val="00F85248"/>
    <w:rsid w:val="00F8536B"/>
    <w:rsid w:val="00FC54AC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7DB6"/>
    <w:rPr>
      <w:sz w:val="28"/>
      <w:szCs w:val="28"/>
    </w:rPr>
  </w:style>
  <w:style w:type="paragraph" w:styleId="2">
    <w:name w:val="heading 2"/>
    <w:basedOn w:val="a"/>
    <w:next w:val="a"/>
    <w:qFormat/>
    <w:rsid w:val="002B7DB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B7DB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B7DB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B7DB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B7DB6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B7DB6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B7DB6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  <w:style w:type="paragraph" w:styleId="a8">
    <w:name w:val="Body Text"/>
    <w:basedOn w:val="a"/>
    <w:link w:val="a9"/>
    <w:rsid w:val="002635A0"/>
    <w:pPr>
      <w:spacing w:after="120"/>
    </w:pPr>
  </w:style>
  <w:style w:type="character" w:customStyle="1" w:styleId="a9">
    <w:name w:val="Основной текст Знак"/>
    <w:basedOn w:val="a0"/>
    <w:link w:val="a8"/>
    <w:rsid w:val="002635A0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  <w:style w:type="paragraph" w:styleId="a8">
    <w:name w:val="Body Text"/>
    <w:basedOn w:val="a"/>
    <w:link w:val="a9"/>
    <w:rsid w:val="002635A0"/>
    <w:pPr>
      <w:spacing w:after="120"/>
    </w:pPr>
  </w:style>
  <w:style w:type="character" w:customStyle="1" w:styleId="a9">
    <w:name w:val="Основной текст Знак"/>
    <w:basedOn w:val="a0"/>
    <w:link w:val="a8"/>
    <w:rsid w:val="002635A0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A785C-90F2-47D5-B6FE-2662F306B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14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10</cp:revision>
  <cp:lastPrinted>2013-10-06T22:34:00Z</cp:lastPrinted>
  <dcterms:created xsi:type="dcterms:W3CDTF">2013-10-01T23:35:00Z</dcterms:created>
  <dcterms:modified xsi:type="dcterms:W3CDTF">2013-10-21T23:57:00Z</dcterms:modified>
</cp:coreProperties>
</file>