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48F" w:rsidRDefault="00A1748F" w:rsidP="00A1748F">
      <w:pPr>
        <w:ind w:left="567"/>
        <w:jc w:val="right"/>
      </w:pPr>
    </w:p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7" o:title=""/>
          </v:shape>
          <o:OLEObject Type="Embed" ProgID="Word.Picture.8" ShapeID="_x0000_i1025" DrawAspect="Content" ObjectID="_144394433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985"/>
        <w:gridCol w:w="2375"/>
        <w:gridCol w:w="709"/>
        <w:gridCol w:w="850"/>
      </w:tblGrid>
      <w:tr w:rsidR="00595F16" w:rsidTr="005E0561">
        <w:trPr>
          <w:gridBefore w:val="1"/>
          <w:wBefore w:w="1702" w:type="dxa"/>
          <w:cantSplit/>
          <w:trHeight w:val="1141"/>
        </w:trPr>
        <w:tc>
          <w:tcPr>
            <w:tcW w:w="71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5E0561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372A76" w:rsidP="00F92AD1">
            <w:pPr>
              <w:widowControl w:val="0"/>
              <w:spacing w:after="120"/>
              <w:ind w:firstLine="34"/>
            </w:pPr>
            <w:r>
              <w:t>1</w:t>
            </w:r>
            <w:r w:rsidR="00F92AD1">
              <w:t>6</w:t>
            </w:r>
            <w:r>
              <w:t>.</w:t>
            </w:r>
            <w:r w:rsidR="00F92AD1">
              <w:t>1</w:t>
            </w:r>
            <w:r>
              <w:t>0.2013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372A76">
            <w:pPr>
              <w:jc w:val="right"/>
            </w:pPr>
            <w:r>
              <w:t xml:space="preserve"> </w:t>
            </w:r>
            <w:r w:rsidR="00595F16"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2F4520">
            <w:pPr>
              <w:ind w:hanging="107"/>
            </w:pPr>
            <w:r>
              <w:t>198</w:t>
            </w:r>
          </w:p>
        </w:tc>
      </w:tr>
      <w:tr w:rsidR="00595F16" w:rsidTr="005E0561">
        <w:trPr>
          <w:cantSplit/>
        </w:trPr>
        <w:tc>
          <w:tcPr>
            <w:tcW w:w="88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5E0561">
        <w:trPr>
          <w:gridAfter w:val="3"/>
          <w:wAfter w:w="3934" w:type="dxa"/>
        </w:trPr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 w:rsidP="005E0561">
            <w:pPr>
              <w:ind w:right="35"/>
              <w:jc w:val="both"/>
            </w:pPr>
          </w:p>
          <w:p w:rsidR="005E0561" w:rsidRPr="002F02CB" w:rsidRDefault="00EA3EFE" w:rsidP="00EA3EFE">
            <w:pPr>
              <w:ind w:right="35"/>
              <w:jc w:val="both"/>
            </w:pPr>
            <w:r>
              <w:t xml:space="preserve">О проекте закона Приморского края "О внесении изменений в Закон Приморского края "О регулировании розничной продажи алкогольной </w:t>
            </w:r>
            <w:r>
              <w:rPr>
                <w:bCs/>
              </w:rPr>
              <w:t>продукции и профилактике алкоголизма на территории Приморского края"</w:t>
            </w:r>
            <w:r>
              <w:t xml:space="preserve"> (первое чтение)</w:t>
            </w:r>
          </w:p>
        </w:tc>
      </w:tr>
    </w:tbl>
    <w:p w:rsidR="002F02CB" w:rsidRDefault="002F02CB">
      <w:pPr>
        <w:jc w:val="right"/>
      </w:pPr>
    </w:p>
    <w:p w:rsidR="00CA7363" w:rsidRDefault="00CA7363" w:rsidP="00CA7363">
      <w:pPr>
        <w:ind w:firstLine="709"/>
        <w:jc w:val="both"/>
      </w:pPr>
      <w:r>
        <w:t>Рассмотрев и обсудив</w:t>
      </w:r>
      <w:r w:rsidRPr="00B67EE7">
        <w:t xml:space="preserve"> </w:t>
      </w:r>
      <w:r w:rsidR="001A76E1">
        <w:t xml:space="preserve">проект закона Приморского края "О внесении изменений в Закон Приморского края "О регулировании розничной продажи алкогольной </w:t>
      </w:r>
      <w:r w:rsidR="001A76E1">
        <w:rPr>
          <w:bCs/>
        </w:rPr>
        <w:t xml:space="preserve">продукции и профилактике алкоголизма на территории Приморского края", </w:t>
      </w:r>
      <w:r w:rsidR="00303019">
        <w:t>внесенный Губернатором Приморского края</w:t>
      </w:r>
      <w:r w:rsidR="00113E27">
        <w:t>,</w:t>
      </w:r>
      <w:r>
        <w:t xml:space="preserve"> комитет</w:t>
      </w:r>
    </w:p>
    <w:p w:rsidR="00CA7363" w:rsidRDefault="00CA7363" w:rsidP="009105D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595F16" w:rsidRDefault="00595F16">
      <w:r>
        <w:t>РЕШИЛ:</w:t>
      </w:r>
    </w:p>
    <w:p w:rsidR="00595F16" w:rsidRDefault="00595F16"/>
    <w:p w:rsidR="001A76E1" w:rsidRDefault="00F92AD1" w:rsidP="00F92AD1">
      <w:pPr>
        <w:ind w:firstLine="709"/>
        <w:jc w:val="both"/>
      </w:pPr>
      <w:r w:rsidRPr="0059601A">
        <w:t>1.</w:t>
      </w:r>
      <w:r w:rsidR="001A76E1">
        <w:t>Рассмотреть</w:t>
      </w:r>
      <w:r w:rsidR="001A76E1" w:rsidRPr="000B1A03">
        <w:t xml:space="preserve"> проект закона </w:t>
      </w:r>
      <w:r w:rsidR="001A76E1" w:rsidRPr="00153A50">
        <w:t xml:space="preserve">Приморского края </w:t>
      </w:r>
      <w:r w:rsidR="001A76E1">
        <w:t xml:space="preserve">"О внесении изменений в Закон Приморского края "О регулировании розничной продажи алкогольной </w:t>
      </w:r>
      <w:r w:rsidR="001A76E1">
        <w:rPr>
          <w:bCs/>
        </w:rPr>
        <w:t>продукции и профилактике алкоголизма на территории Приморского края"</w:t>
      </w:r>
      <w:r w:rsidR="001A76E1">
        <w:t xml:space="preserve"> </w:t>
      </w:r>
      <w:r w:rsidR="001A76E1" w:rsidRPr="000B1A03">
        <w:t xml:space="preserve">на </w:t>
      </w:r>
      <w:r w:rsidR="001A76E1">
        <w:t xml:space="preserve">очередном </w:t>
      </w:r>
      <w:r w:rsidR="001A76E1" w:rsidRPr="0015191D">
        <w:t>заседании Законодательного Собрания</w:t>
      </w:r>
      <w:r w:rsidR="001A76E1">
        <w:t xml:space="preserve"> в октябре 2013 года</w:t>
      </w:r>
      <w:r w:rsidR="001A76E1" w:rsidRPr="0015191D">
        <w:t xml:space="preserve"> в первом</w:t>
      </w:r>
      <w:r w:rsidR="001A76E1">
        <w:t xml:space="preserve"> чтении.</w:t>
      </w:r>
    </w:p>
    <w:p w:rsidR="001A76E1" w:rsidRDefault="001A76E1" w:rsidP="00F92AD1">
      <w:pPr>
        <w:ind w:firstLine="709"/>
        <w:jc w:val="both"/>
      </w:pPr>
    </w:p>
    <w:p w:rsidR="00E23F0A" w:rsidRDefault="001A76E1" w:rsidP="00F92AD1">
      <w:pPr>
        <w:ind w:firstLine="709"/>
        <w:jc w:val="both"/>
      </w:pPr>
      <w:r>
        <w:t>2.</w:t>
      </w:r>
      <w:r w:rsidR="00E23F0A">
        <w:t>Рекомендовать Законодательному Собранию принять указанный законопроект</w:t>
      </w:r>
      <w:r w:rsidR="00E23F0A" w:rsidRPr="003D6D17">
        <w:t xml:space="preserve"> </w:t>
      </w:r>
      <w:r w:rsidR="00E23F0A" w:rsidRPr="000B1A03">
        <w:t>в первом чтении</w:t>
      </w:r>
      <w:r w:rsidR="00E23F0A">
        <w:t>.</w:t>
      </w:r>
    </w:p>
    <w:p w:rsidR="00E23F0A" w:rsidRDefault="00E23F0A" w:rsidP="00F92AD1">
      <w:pPr>
        <w:ind w:firstLine="709"/>
        <w:jc w:val="both"/>
      </w:pPr>
    </w:p>
    <w:p w:rsidR="00E23F0A" w:rsidRDefault="00E23F0A" w:rsidP="00F92AD1">
      <w:pPr>
        <w:ind w:firstLine="709"/>
        <w:jc w:val="both"/>
      </w:pPr>
      <w:r>
        <w:t>3.</w:t>
      </w:r>
      <w:r w:rsidRPr="00CB4C38">
        <w:t xml:space="preserve">Поручить </w:t>
      </w:r>
      <w:r w:rsidR="00545C88" w:rsidRPr="00CB4C38">
        <w:t>председател</w:t>
      </w:r>
      <w:r w:rsidR="00545C88">
        <w:t>ю</w:t>
      </w:r>
      <w:r w:rsidR="00545C88" w:rsidRPr="00CB4C38">
        <w:t xml:space="preserve"> комитета </w:t>
      </w:r>
      <w:r>
        <w:t>Зотову Е.А. выступить с содокладом по данному вопросу на заседании Законодательного Собрания.</w:t>
      </w:r>
    </w:p>
    <w:p w:rsidR="00E23F0A" w:rsidRDefault="00E23F0A" w:rsidP="00F92AD1">
      <w:pPr>
        <w:ind w:firstLine="709"/>
        <w:jc w:val="both"/>
      </w:pPr>
    </w:p>
    <w:p w:rsidR="001E2AD4" w:rsidRDefault="00E23F0A" w:rsidP="00F92AD1">
      <w:pPr>
        <w:ind w:firstLine="709"/>
        <w:jc w:val="both"/>
      </w:pPr>
      <w:r>
        <w:t>4.</w:t>
      </w:r>
      <w:r w:rsidR="001E2AD4">
        <w:t xml:space="preserve">Определить время на рассмотрение вопроса – </w:t>
      </w:r>
      <w:r w:rsidR="00DE0A30">
        <w:t>10</w:t>
      </w:r>
      <w:r w:rsidR="001E2AD4">
        <w:t xml:space="preserve"> минут, в том числе для </w:t>
      </w:r>
      <w:r w:rsidR="00CD641A">
        <w:t xml:space="preserve">доклада – 5 минут, для </w:t>
      </w:r>
      <w:r w:rsidR="001E2AD4">
        <w:t xml:space="preserve">содоклада – </w:t>
      </w:r>
      <w:r w:rsidR="00CD641A">
        <w:t>2</w:t>
      </w:r>
      <w:r w:rsidR="001E2AD4">
        <w:t xml:space="preserve"> минуты.</w:t>
      </w:r>
    </w:p>
    <w:p w:rsidR="001E2AD4" w:rsidRDefault="001E2AD4" w:rsidP="00F92AD1">
      <w:pPr>
        <w:ind w:firstLine="709"/>
        <w:jc w:val="both"/>
      </w:pPr>
    </w:p>
    <w:p w:rsidR="00CE674F" w:rsidRDefault="00CE674F" w:rsidP="00CE674F">
      <w:pPr>
        <w:pStyle w:val="a3"/>
        <w:tabs>
          <w:tab w:val="clear" w:pos="4153"/>
          <w:tab w:val="clear" w:pos="8306"/>
        </w:tabs>
        <w:jc w:val="both"/>
      </w:pPr>
    </w:p>
    <w:p w:rsidR="00CD4034" w:rsidRDefault="00CD4034" w:rsidP="00CD4034"/>
    <w:p w:rsidR="00EA3EFE" w:rsidRDefault="00CD4034" w:rsidP="00CD4034">
      <w:r>
        <w:t>Предс</w:t>
      </w:r>
      <w:bookmarkStart w:id="0" w:name="_GoBack"/>
      <w:bookmarkEnd w:id="0"/>
      <w:r>
        <w:t>едатель комитета                                                                         Е.А. Зотов</w:t>
      </w:r>
    </w:p>
    <w:p w:rsidR="00EA3EFE" w:rsidRDefault="00EA3EFE" w:rsidP="00CD4034"/>
    <w:sectPr w:rsidR="00EA3EFE" w:rsidSect="001E2AD4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0F36" w:rsidRDefault="00960F36">
      <w:r>
        <w:separator/>
      </w:r>
    </w:p>
  </w:endnote>
  <w:endnote w:type="continuationSeparator" w:id="0">
    <w:p w:rsidR="00960F36" w:rsidRDefault="00960F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0F36" w:rsidRDefault="00960F36">
      <w:r>
        <w:separator/>
      </w:r>
    </w:p>
  </w:footnote>
  <w:footnote w:type="continuationSeparator" w:id="0">
    <w:p w:rsidR="00960F36" w:rsidRDefault="00960F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936CDF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936CDF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C398D">
      <w:rPr>
        <w:rStyle w:val="a8"/>
        <w:noProof/>
      </w:rPr>
      <w:t>2</w:t>
    </w:r>
    <w:r>
      <w:rPr>
        <w:rStyle w:val="a8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24422"/>
    <w:rsid w:val="0003689F"/>
    <w:rsid w:val="0005183B"/>
    <w:rsid w:val="00053BC1"/>
    <w:rsid w:val="00055668"/>
    <w:rsid w:val="000620F8"/>
    <w:rsid w:val="00082DCD"/>
    <w:rsid w:val="00093092"/>
    <w:rsid w:val="000960C3"/>
    <w:rsid w:val="00096C72"/>
    <w:rsid w:val="000B7DEC"/>
    <w:rsid w:val="000D606E"/>
    <w:rsid w:val="000E1498"/>
    <w:rsid w:val="0011380F"/>
    <w:rsid w:val="00113E27"/>
    <w:rsid w:val="00117D97"/>
    <w:rsid w:val="00123507"/>
    <w:rsid w:val="0015104F"/>
    <w:rsid w:val="00151BB0"/>
    <w:rsid w:val="00152A64"/>
    <w:rsid w:val="00155065"/>
    <w:rsid w:val="0017227B"/>
    <w:rsid w:val="00190E72"/>
    <w:rsid w:val="001A2317"/>
    <w:rsid w:val="001A6AC8"/>
    <w:rsid w:val="001A76E1"/>
    <w:rsid w:val="001C1504"/>
    <w:rsid w:val="001C4715"/>
    <w:rsid w:val="001E2AD4"/>
    <w:rsid w:val="00201F7D"/>
    <w:rsid w:val="002171D7"/>
    <w:rsid w:val="00222830"/>
    <w:rsid w:val="002743E1"/>
    <w:rsid w:val="00274D89"/>
    <w:rsid w:val="00291EFE"/>
    <w:rsid w:val="002A04AA"/>
    <w:rsid w:val="002B68BF"/>
    <w:rsid w:val="002D3793"/>
    <w:rsid w:val="002D66E8"/>
    <w:rsid w:val="002E46B4"/>
    <w:rsid w:val="002F02CB"/>
    <w:rsid w:val="002F4520"/>
    <w:rsid w:val="00303019"/>
    <w:rsid w:val="0030603C"/>
    <w:rsid w:val="00320F2B"/>
    <w:rsid w:val="003656AB"/>
    <w:rsid w:val="00365A05"/>
    <w:rsid w:val="00372A76"/>
    <w:rsid w:val="00397122"/>
    <w:rsid w:val="003B54B8"/>
    <w:rsid w:val="003C4624"/>
    <w:rsid w:val="003E6834"/>
    <w:rsid w:val="00452707"/>
    <w:rsid w:val="0046121A"/>
    <w:rsid w:val="004B30F2"/>
    <w:rsid w:val="004C102E"/>
    <w:rsid w:val="004E3D78"/>
    <w:rsid w:val="004F2B43"/>
    <w:rsid w:val="00500F87"/>
    <w:rsid w:val="00504E7F"/>
    <w:rsid w:val="00545C88"/>
    <w:rsid w:val="00564CFC"/>
    <w:rsid w:val="00595F16"/>
    <w:rsid w:val="005B31CB"/>
    <w:rsid w:val="005E0561"/>
    <w:rsid w:val="005E1C5A"/>
    <w:rsid w:val="005F0592"/>
    <w:rsid w:val="005F1313"/>
    <w:rsid w:val="00644B73"/>
    <w:rsid w:val="00651DF6"/>
    <w:rsid w:val="006648AE"/>
    <w:rsid w:val="00667282"/>
    <w:rsid w:val="00680ED4"/>
    <w:rsid w:val="006A0FF4"/>
    <w:rsid w:val="006A5070"/>
    <w:rsid w:val="00702C57"/>
    <w:rsid w:val="00726912"/>
    <w:rsid w:val="0073130C"/>
    <w:rsid w:val="00733319"/>
    <w:rsid w:val="0077354F"/>
    <w:rsid w:val="007867BE"/>
    <w:rsid w:val="00794BF3"/>
    <w:rsid w:val="007A4201"/>
    <w:rsid w:val="007E1C72"/>
    <w:rsid w:val="007F0F0C"/>
    <w:rsid w:val="008322E5"/>
    <w:rsid w:val="00836F71"/>
    <w:rsid w:val="00837742"/>
    <w:rsid w:val="00847A37"/>
    <w:rsid w:val="00871750"/>
    <w:rsid w:val="00877725"/>
    <w:rsid w:val="008B702C"/>
    <w:rsid w:val="008C6644"/>
    <w:rsid w:val="008D2893"/>
    <w:rsid w:val="008E5211"/>
    <w:rsid w:val="008F2060"/>
    <w:rsid w:val="00900034"/>
    <w:rsid w:val="009060F6"/>
    <w:rsid w:val="00907E35"/>
    <w:rsid w:val="009105D7"/>
    <w:rsid w:val="009263EC"/>
    <w:rsid w:val="00936CDF"/>
    <w:rsid w:val="0094628A"/>
    <w:rsid w:val="0095747F"/>
    <w:rsid w:val="00960F36"/>
    <w:rsid w:val="009724B4"/>
    <w:rsid w:val="00985321"/>
    <w:rsid w:val="00986E1B"/>
    <w:rsid w:val="009C596A"/>
    <w:rsid w:val="009C78D2"/>
    <w:rsid w:val="009D1320"/>
    <w:rsid w:val="009D2492"/>
    <w:rsid w:val="009F1991"/>
    <w:rsid w:val="009F4542"/>
    <w:rsid w:val="009F78CD"/>
    <w:rsid w:val="00A009CD"/>
    <w:rsid w:val="00A05464"/>
    <w:rsid w:val="00A072B0"/>
    <w:rsid w:val="00A1056E"/>
    <w:rsid w:val="00A1748F"/>
    <w:rsid w:val="00A218C7"/>
    <w:rsid w:val="00A33F2F"/>
    <w:rsid w:val="00A8389E"/>
    <w:rsid w:val="00A97D37"/>
    <w:rsid w:val="00AA684B"/>
    <w:rsid w:val="00AB3A66"/>
    <w:rsid w:val="00AF65DB"/>
    <w:rsid w:val="00B222E7"/>
    <w:rsid w:val="00B26B2F"/>
    <w:rsid w:val="00B32BF3"/>
    <w:rsid w:val="00B409D3"/>
    <w:rsid w:val="00B410B8"/>
    <w:rsid w:val="00B50AFC"/>
    <w:rsid w:val="00B50E61"/>
    <w:rsid w:val="00B50FD1"/>
    <w:rsid w:val="00BB0F3D"/>
    <w:rsid w:val="00BF24C7"/>
    <w:rsid w:val="00C27A00"/>
    <w:rsid w:val="00C454F6"/>
    <w:rsid w:val="00C625C4"/>
    <w:rsid w:val="00C62908"/>
    <w:rsid w:val="00C67495"/>
    <w:rsid w:val="00C714E3"/>
    <w:rsid w:val="00CA7363"/>
    <w:rsid w:val="00CB76B2"/>
    <w:rsid w:val="00CD4034"/>
    <w:rsid w:val="00CD641A"/>
    <w:rsid w:val="00CD7525"/>
    <w:rsid w:val="00CE674F"/>
    <w:rsid w:val="00D02CCF"/>
    <w:rsid w:val="00D039B2"/>
    <w:rsid w:val="00D30E85"/>
    <w:rsid w:val="00D3588C"/>
    <w:rsid w:val="00D5361E"/>
    <w:rsid w:val="00D80476"/>
    <w:rsid w:val="00D8191D"/>
    <w:rsid w:val="00DA679F"/>
    <w:rsid w:val="00DC398D"/>
    <w:rsid w:val="00DC6172"/>
    <w:rsid w:val="00DD128C"/>
    <w:rsid w:val="00DE0A30"/>
    <w:rsid w:val="00E0415F"/>
    <w:rsid w:val="00E102D4"/>
    <w:rsid w:val="00E16FB4"/>
    <w:rsid w:val="00E23F0A"/>
    <w:rsid w:val="00E26EA4"/>
    <w:rsid w:val="00E30D1A"/>
    <w:rsid w:val="00E54EAC"/>
    <w:rsid w:val="00EA1EB3"/>
    <w:rsid w:val="00EA3EFE"/>
    <w:rsid w:val="00EB2BD7"/>
    <w:rsid w:val="00EB3875"/>
    <w:rsid w:val="00EE3549"/>
    <w:rsid w:val="00F10DE4"/>
    <w:rsid w:val="00F13005"/>
    <w:rsid w:val="00F16B04"/>
    <w:rsid w:val="00F5158F"/>
    <w:rsid w:val="00F53416"/>
    <w:rsid w:val="00F649A5"/>
    <w:rsid w:val="00F86EB9"/>
    <w:rsid w:val="00F92AD1"/>
    <w:rsid w:val="00FA23E1"/>
    <w:rsid w:val="00FB1587"/>
    <w:rsid w:val="00FC7630"/>
    <w:rsid w:val="00FD3EA8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1EF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character" w:customStyle="1" w:styleId="a4">
    <w:name w:val="Верхний колонтитул Знак"/>
    <w:basedOn w:val="a0"/>
    <w:link w:val="a3"/>
    <w:uiPriority w:val="99"/>
    <w:rsid w:val="00FC7630"/>
    <w:rPr>
      <w:sz w:val="28"/>
      <w:szCs w:val="28"/>
    </w:rPr>
  </w:style>
  <w:style w:type="paragraph" w:styleId="a9">
    <w:name w:val="List Paragraph"/>
    <w:basedOn w:val="a"/>
    <w:uiPriority w:val="34"/>
    <w:qFormat/>
    <w:rsid w:val="001A76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F96AA-D1E9-4EAA-A729-D809A53F3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114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dc:description/>
  <cp:lastModifiedBy>batova_a_v</cp:lastModifiedBy>
  <cp:revision>11</cp:revision>
  <cp:lastPrinted>2013-10-09T00:45:00Z</cp:lastPrinted>
  <dcterms:created xsi:type="dcterms:W3CDTF">2013-08-28T21:49:00Z</dcterms:created>
  <dcterms:modified xsi:type="dcterms:W3CDTF">2013-10-21T23:52:00Z</dcterms:modified>
</cp:coreProperties>
</file>