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8A28D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5pt;height:53.15pt" o:ole="" fillcolor="window">
            <v:imagedata r:id="rId6" o:title=""/>
          </v:shape>
          <o:OLEObject Type="Embed" ProgID="Word.Picture.8" ShapeID="_x0000_i1025" DrawAspect="Content" ObjectID="_1443943837" r:id="rId7"/>
        </w:object>
      </w:r>
    </w:p>
    <w:p w:rsidR="00E371A6" w:rsidRPr="00E371A6" w:rsidRDefault="00E371A6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842"/>
        <w:gridCol w:w="993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3544" w:type="dxa"/>
            <w:gridSpan w:val="2"/>
          </w:tcPr>
          <w:p w:rsidR="00DB2CB6" w:rsidRPr="006F2C0D" w:rsidRDefault="006F45C1" w:rsidP="000043A9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0043A9">
              <w:rPr>
                <w:szCs w:val="28"/>
              </w:rPr>
              <w:t>6</w:t>
            </w:r>
            <w:r>
              <w:rPr>
                <w:szCs w:val="28"/>
              </w:rPr>
              <w:t>.</w:t>
            </w:r>
            <w:r w:rsidR="000043A9">
              <w:rPr>
                <w:szCs w:val="28"/>
              </w:rPr>
              <w:t>10</w:t>
            </w:r>
            <w:r>
              <w:rPr>
                <w:szCs w:val="28"/>
              </w:rPr>
              <w:t>.2013</w:t>
            </w:r>
          </w:p>
        </w:tc>
        <w:tc>
          <w:tcPr>
            <w:tcW w:w="3368" w:type="dxa"/>
            <w:gridSpan w:val="2"/>
          </w:tcPr>
          <w:p w:rsidR="00DB2CB6" w:rsidRPr="00814A7C" w:rsidRDefault="00DB2CB6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DB2CB6" w:rsidRPr="006F2C0D" w:rsidRDefault="00DB2CB6">
            <w:pPr>
              <w:jc w:val="right"/>
              <w:rPr>
                <w:szCs w:val="28"/>
              </w:rPr>
            </w:pPr>
            <w:r w:rsidRPr="006F2C0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Pr="006F2C0D" w:rsidRDefault="000D3813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193</w:t>
            </w:r>
          </w:p>
        </w:tc>
      </w:tr>
      <w:tr w:rsidR="00DB2CB6">
        <w:trPr>
          <w:cantSplit/>
        </w:trPr>
        <w:tc>
          <w:tcPr>
            <w:tcW w:w="8471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DB2CB6" w:rsidRDefault="006F45C1" w:rsidP="000043A9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 xml:space="preserve">"О </w:t>
            </w:r>
            <w:r w:rsidR="000043A9">
              <w:t>регулировании отношений в сфере</w:t>
            </w:r>
            <w:r w:rsidRPr="000411F6">
              <w:t xml:space="preserve"> </w:t>
            </w:r>
            <w:r w:rsidR="000043A9">
              <w:t xml:space="preserve">оборота древесины </w:t>
            </w:r>
            <w:r>
              <w:t>на</w:t>
            </w:r>
            <w:r w:rsidRPr="000411F6">
              <w:t xml:space="preserve"> </w:t>
            </w:r>
            <w:r>
              <w:t>территории Приморского края</w:t>
            </w:r>
            <w:r w:rsidRPr="000411F6">
              <w:t>"</w:t>
            </w:r>
            <w:r w:rsidR="00557590" w:rsidRPr="00557590">
              <w:rPr>
                <w:szCs w:val="28"/>
              </w:rPr>
              <w:t xml:space="preserve"> (</w:t>
            </w:r>
            <w:r w:rsidR="005D50A3">
              <w:rPr>
                <w:szCs w:val="28"/>
              </w:rPr>
              <w:t>третье</w:t>
            </w:r>
            <w:r w:rsidR="00557590" w:rsidRPr="00557590">
              <w:rPr>
                <w:szCs w:val="28"/>
              </w:rPr>
              <w:t xml:space="preserve"> чтени</w:t>
            </w:r>
            <w:r w:rsidR="0079229A">
              <w:rPr>
                <w:szCs w:val="28"/>
              </w:rPr>
              <w:t>е</w:t>
            </w:r>
            <w:r w:rsidR="00557590" w:rsidRPr="00557590">
              <w:rPr>
                <w:szCs w:val="28"/>
              </w:rPr>
              <w:t>)</w:t>
            </w:r>
          </w:p>
        </w:tc>
      </w:tr>
    </w:tbl>
    <w:p w:rsidR="00DB2CB6" w:rsidRDefault="00DB2CB6">
      <w:pPr>
        <w:jc w:val="right"/>
      </w:pPr>
    </w:p>
    <w:p w:rsidR="006215C8" w:rsidRPr="00153A50" w:rsidRDefault="003D48CD" w:rsidP="006215C8">
      <w:pPr>
        <w:ind w:firstLine="720"/>
        <w:jc w:val="both"/>
      </w:pPr>
      <w:r>
        <w:t xml:space="preserve">Рассмотрев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6F45C1">
        <w:t xml:space="preserve">"О </w:t>
      </w:r>
      <w:r w:rsidR="000043A9">
        <w:t xml:space="preserve">регулировании отношений в сфере оборота древесины </w:t>
      </w:r>
      <w:r w:rsidR="006F45C1">
        <w:t>на</w:t>
      </w:r>
      <w:r w:rsidR="006F45C1" w:rsidRPr="000411F6">
        <w:t xml:space="preserve"> </w:t>
      </w:r>
      <w:r w:rsidR="006F45C1">
        <w:t>территории Приморского края</w:t>
      </w:r>
      <w:r w:rsidR="006F45C1" w:rsidRPr="000411F6">
        <w:t>"</w:t>
      </w:r>
      <w:r w:rsidR="00100A84">
        <w:t>,</w:t>
      </w:r>
      <w:r w:rsidR="00A64F6E">
        <w:t xml:space="preserve"> </w:t>
      </w:r>
      <w:r w:rsidR="00A64F6E" w:rsidRPr="00153A50">
        <w:t>комитет</w:t>
      </w:r>
    </w:p>
    <w:p w:rsidR="006215C8" w:rsidRPr="000B1A03" w:rsidRDefault="006215C8" w:rsidP="006215C8"/>
    <w:p w:rsidR="006215C8" w:rsidRDefault="006215C8" w:rsidP="006215C8">
      <w:r>
        <w:t>РЕШИЛ:</w:t>
      </w:r>
    </w:p>
    <w:p w:rsidR="006215C8" w:rsidRDefault="006215C8" w:rsidP="006215C8"/>
    <w:p w:rsidR="000043A9" w:rsidRPr="0015191D" w:rsidRDefault="00814A7C" w:rsidP="000043A9">
      <w:pPr>
        <w:autoSpaceDE w:val="0"/>
        <w:autoSpaceDN w:val="0"/>
        <w:adjustRightInd w:val="0"/>
        <w:ind w:firstLine="720"/>
        <w:jc w:val="both"/>
      </w:pPr>
      <w:r w:rsidRPr="000B1A03">
        <w:t>1.</w:t>
      </w:r>
      <w:r>
        <w:t xml:space="preserve">Рассмотреть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0043A9">
        <w:t>"О регулировании отношений в сфере оборота древесины на</w:t>
      </w:r>
      <w:r w:rsidR="000043A9" w:rsidRPr="000411F6">
        <w:t xml:space="preserve"> </w:t>
      </w:r>
      <w:r w:rsidR="000043A9">
        <w:t>территории Приморского края</w:t>
      </w:r>
      <w:r w:rsidR="000043A9" w:rsidRPr="000411F6">
        <w:t>"</w:t>
      </w:r>
      <w:r w:rsidR="000043A9">
        <w:t xml:space="preserve"> на</w:t>
      </w:r>
      <w:r w:rsidR="000043A9" w:rsidRPr="000B1A03">
        <w:t xml:space="preserve"> </w:t>
      </w:r>
      <w:r w:rsidR="000043A9">
        <w:t xml:space="preserve">очередном заседании </w:t>
      </w:r>
      <w:r w:rsidR="000043A9" w:rsidRPr="000B1A03">
        <w:t xml:space="preserve">Законодательного Собрания </w:t>
      </w:r>
      <w:r w:rsidR="000043A9">
        <w:t>в октябре 2013 года</w:t>
      </w:r>
      <w:r w:rsidR="000043A9" w:rsidRPr="0015191D">
        <w:t xml:space="preserve"> в </w:t>
      </w:r>
      <w:r w:rsidR="000043A9">
        <w:t>третьем чтении.</w:t>
      </w:r>
    </w:p>
    <w:p w:rsidR="000043A9" w:rsidRPr="0015191D" w:rsidRDefault="000043A9" w:rsidP="000043A9"/>
    <w:p w:rsidR="000043A9" w:rsidRDefault="000043A9" w:rsidP="000043A9">
      <w:pPr>
        <w:ind w:firstLine="720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 xml:space="preserve">кт </w:t>
      </w:r>
      <w:r w:rsidRPr="000B1A03">
        <w:t xml:space="preserve">в </w:t>
      </w:r>
      <w:r>
        <w:t>тр</w:t>
      </w:r>
      <w:proofErr w:type="gramEnd"/>
      <w:r>
        <w:t>етьем</w:t>
      </w:r>
      <w:r w:rsidRPr="000B1A03">
        <w:t xml:space="preserve"> чтении</w:t>
      </w:r>
      <w:r>
        <w:t>.</w:t>
      </w:r>
    </w:p>
    <w:p w:rsidR="000043A9" w:rsidRDefault="000043A9" w:rsidP="000043A9">
      <w:pPr>
        <w:ind w:firstLine="720"/>
        <w:jc w:val="both"/>
      </w:pPr>
    </w:p>
    <w:p w:rsidR="000043A9" w:rsidRDefault="000043A9" w:rsidP="000043A9">
      <w:pPr>
        <w:ind w:firstLine="720"/>
        <w:jc w:val="both"/>
      </w:pPr>
      <w:r>
        <w:t xml:space="preserve">3.Поручить Кваше А.Л., заместителю </w:t>
      </w:r>
      <w:r w:rsidR="00740670" w:rsidRPr="00CB4C38">
        <w:t xml:space="preserve">председателя комитета </w:t>
      </w:r>
      <w:r w:rsidR="00740670">
        <w:t xml:space="preserve">Законодательного Собрания </w:t>
      </w:r>
      <w:r w:rsidR="00740670" w:rsidRPr="00CB4C38">
        <w:t>по продовольственной политике и природопользованию</w:t>
      </w:r>
      <w:r>
        <w:t xml:space="preserve"> выступить с докладом по данному вопросу на заседании Законодательного Собрания.</w:t>
      </w:r>
    </w:p>
    <w:p w:rsidR="000043A9" w:rsidRDefault="000043A9" w:rsidP="000043A9">
      <w:pPr>
        <w:ind w:firstLine="720"/>
        <w:jc w:val="both"/>
      </w:pPr>
    </w:p>
    <w:p w:rsidR="000043A9" w:rsidRDefault="000043A9" w:rsidP="000043A9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минут, в  том числе  для  доклада - 3 минуты.</w:t>
      </w:r>
    </w:p>
    <w:p w:rsidR="000043A9" w:rsidRDefault="000043A9" w:rsidP="000043A9"/>
    <w:p w:rsidR="00B439C4" w:rsidRDefault="00B439C4" w:rsidP="00B439C4">
      <w:pPr>
        <w:pStyle w:val="a3"/>
        <w:tabs>
          <w:tab w:val="clear" w:pos="4153"/>
          <w:tab w:val="clear" w:pos="8306"/>
        </w:tabs>
        <w:jc w:val="both"/>
      </w:pPr>
    </w:p>
    <w:p w:rsidR="00557590" w:rsidRDefault="00557590" w:rsidP="00814A7C">
      <w:pPr>
        <w:pStyle w:val="a3"/>
        <w:tabs>
          <w:tab w:val="clear" w:pos="4153"/>
          <w:tab w:val="clear" w:pos="8306"/>
        </w:tabs>
        <w:jc w:val="both"/>
      </w:pPr>
    </w:p>
    <w:p w:rsidR="00814A7C" w:rsidRDefault="008137B6" w:rsidP="00814A7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</w:t>
      </w:r>
      <w:r w:rsidR="00814A7C">
        <w:t>.</w:t>
      </w:r>
      <w:r>
        <w:t>А</w:t>
      </w:r>
      <w:r w:rsidR="00814A7C">
        <w:t xml:space="preserve">. </w:t>
      </w:r>
      <w:r>
        <w:t>Зотов</w:t>
      </w:r>
    </w:p>
    <w:sectPr w:rsidR="00814A7C" w:rsidSect="00F06E00">
      <w:headerReference w:type="default" r:id="rId8"/>
      <w:pgSz w:w="11906" w:h="16838"/>
      <w:pgMar w:top="851" w:right="851" w:bottom="709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F16" w:rsidRDefault="00966F16" w:rsidP="00DB2CB6">
      <w:r>
        <w:separator/>
      </w:r>
    </w:p>
  </w:endnote>
  <w:endnote w:type="continuationSeparator" w:id="0">
    <w:p w:rsidR="00966F16" w:rsidRDefault="00966F16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F16" w:rsidRDefault="00966F16" w:rsidP="00DB2CB6">
      <w:r>
        <w:separator/>
      </w:r>
    </w:p>
  </w:footnote>
  <w:footnote w:type="continuationSeparator" w:id="0">
    <w:p w:rsidR="00966F16" w:rsidRDefault="00966F16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C1" w:rsidRDefault="006F45C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612"/>
    <w:rsid w:val="000043A9"/>
    <w:rsid w:val="00006294"/>
    <w:rsid w:val="00015E95"/>
    <w:rsid w:val="00024A82"/>
    <w:rsid w:val="00096772"/>
    <w:rsid w:val="0009743F"/>
    <w:rsid w:val="000B1150"/>
    <w:rsid w:val="000B2158"/>
    <w:rsid w:val="000D3813"/>
    <w:rsid w:val="000E5283"/>
    <w:rsid w:val="000E597C"/>
    <w:rsid w:val="00100A84"/>
    <w:rsid w:val="001046C9"/>
    <w:rsid w:val="00110BD8"/>
    <w:rsid w:val="00113215"/>
    <w:rsid w:val="00167DC7"/>
    <w:rsid w:val="00192E4B"/>
    <w:rsid w:val="001B66D4"/>
    <w:rsid w:val="001C17E4"/>
    <w:rsid w:val="001D1E03"/>
    <w:rsid w:val="00210450"/>
    <w:rsid w:val="002D0321"/>
    <w:rsid w:val="002D42FC"/>
    <w:rsid w:val="002F7172"/>
    <w:rsid w:val="0030149F"/>
    <w:rsid w:val="00312CEA"/>
    <w:rsid w:val="00313612"/>
    <w:rsid w:val="00350B0A"/>
    <w:rsid w:val="00362E0B"/>
    <w:rsid w:val="00363598"/>
    <w:rsid w:val="003A2BBF"/>
    <w:rsid w:val="003D48CD"/>
    <w:rsid w:val="003D6D17"/>
    <w:rsid w:val="003E70C5"/>
    <w:rsid w:val="00403F97"/>
    <w:rsid w:val="00413C9C"/>
    <w:rsid w:val="004155F4"/>
    <w:rsid w:val="00421C53"/>
    <w:rsid w:val="00440ADF"/>
    <w:rsid w:val="00460446"/>
    <w:rsid w:val="004646B2"/>
    <w:rsid w:val="0047468B"/>
    <w:rsid w:val="004B282D"/>
    <w:rsid w:val="004E2CD1"/>
    <w:rsid w:val="005409B3"/>
    <w:rsid w:val="00557590"/>
    <w:rsid w:val="00570274"/>
    <w:rsid w:val="00577A33"/>
    <w:rsid w:val="005D50A3"/>
    <w:rsid w:val="005F41ED"/>
    <w:rsid w:val="00600938"/>
    <w:rsid w:val="006215C8"/>
    <w:rsid w:val="00636CB8"/>
    <w:rsid w:val="00645206"/>
    <w:rsid w:val="006A0A6E"/>
    <w:rsid w:val="006B2437"/>
    <w:rsid w:val="006D5132"/>
    <w:rsid w:val="006F2C0D"/>
    <w:rsid w:val="006F45C1"/>
    <w:rsid w:val="00705DFB"/>
    <w:rsid w:val="007241DC"/>
    <w:rsid w:val="00736256"/>
    <w:rsid w:val="00740670"/>
    <w:rsid w:val="007630F1"/>
    <w:rsid w:val="0078409B"/>
    <w:rsid w:val="0079229A"/>
    <w:rsid w:val="00794460"/>
    <w:rsid w:val="007A00FE"/>
    <w:rsid w:val="007D287D"/>
    <w:rsid w:val="008137B6"/>
    <w:rsid w:val="00814A7C"/>
    <w:rsid w:val="00826ED5"/>
    <w:rsid w:val="00835CFB"/>
    <w:rsid w:val="00845525"/>
    <w:rsid w:val="00852A55"/>
    <w:rsid w:val="00884FA0"/>
    <w:rsid w:val="008A28D0"/>
    <w:rsid w:val="008A3676"/>
    <w:rsid w:val="008A7428"/>
    <w:rsid w:val="0090088C"/>
    <w:rsid w:val="009155F9"/>
    <w:rsid w:val="00922532"/>
    <w:rsid w:val="00946D6E"/>
    <w:rsid w:val="00957A7F"/>
    <w:rsid w:val="00960543"/>
    <w:rsid w:val="00966F16"/>
    <w:rsid w:val="0097608E"/>
    <w:rsid w:val="00982013"/>
    <w:rsid w:val="00985C83"/>
    <w:rsid w:val="00991FC4"/>
    <w:rsid w:val="009F0E43"/>
    <w:rsid w:val="009F27A6"/>
    <w:rsid w:val="00A64DE6"/>
    <w:rsid w:val="00A64F6E"/>
    <w:rsid w:val="00A92F08"/>
    <w:rsid w:val="00AA09D9"/>
    <w:rsid w:val="00AB5193"/>
    <w:rsid w:val="00AE4F0C"/>
    <w:rsid w:val="00AE75CA"/>
    <w:rsid w:val="00B026EC"/>
    <w:rsid w:val="00B2221C"/>
    <w:rsid w:val="00B439C4"/>
    <w:rsid w:val="00B470D3"/>
    <w:rsid w:val="00B53E00"/>
    <w:rsid w:val="00B95224"/>
    <w:rsid w:val="00BB6D4E"/>
    <w:rsid w:val="00BB6F00"/>
    <w:rsid w:val="00BC67AB"/>
    <w:rsid w:val="00BF21DA"/>
    <w:rsid w:val="00C30047"/>
    <w:rsid w:val="00C33DE7"/>
    <w:rsid w:val="00C65BE4"/>
    <w:rsid w:val="00C70691"/>
    <w:rsid w:val="00C721AE"/>
    <w:rsid w:val="00CC0669"/>
    <w:rsid w:val="00CE178C"/>
    <w:rsid w:val="00D00F58"/>
    <w:rsid w:val="00D3287A"/>
    <w:rsid w:val="00D94F5C"/>
    <w:rsid w:val="00DB2CB6"/>
    <w:rsid w:val="00DD138C"/>
    <w:rsid w:val="00E25AD7"/>
    <w:rsid w:val="00E371A6"/>
    <w:rsid w:val="00E438FD"/>
    <w:rsid w:val="00E616C6"/>
    <w:rsid w:val="00EA4C34"/>
    <w:rsid w:val="00EA5DA9"/>
    <w:rsid w:val="00F020EE"/>
    <w:rsid w:val="00F06E00"/>
    <w:rsid w:val="00F24204"/>
    <w:rsid w:val="00F50CA1"/>
    <w:rsid w:val="00F742BA"/>
    <w:rsid w:val="00F7522E"/>
    <w:rsid w:val="00FD1B7D"/>
    <w:rsid w:val="00FD3866"/>
    <w:rsid w:val="00FD4140"/>
    <w:rsid w:val="00FD7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28D0"/>
    <w:rPr>
      <w:sz w:val="28"/>
    </w:rPr>
  </w:style>
  <w:style w:type="paragraph" w:styleId="2">
    <w:name w:val="heading 2"/>
    <w:basedOn w:val="a"/>
    <w:next w:val="a"/>
    <w:qFormat/>
    <w:rsid w:val="008A28D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A28D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A28D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A28D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A28D0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5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5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batova_a_v</cp:lastModifiedBy>
  <cp:revision>4</cp:revision>
  <cp:lastPrinted>2013-02-24T22:51:00Z</cp:lastPrinted>
  <dcterms:created xsi:type="dcterms:W3CDTF">2013-10-01T04:30:00Z</dcterms:created>
  <dcterms:modified xsi:type="dcterms:W3CDTF">2013-10-21T23:44:00Z</dcterms:modified>
</cp:coreProperties>
</file>