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516AB0A" wp14:editId="21AC551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p w:rsidR="00DE048A" w:rsidRDefault="00DE048A"/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65518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D600D6" w:rsidRPr="00D600D6" w:rsidRDefault="00E60D6E" w:rsidP="00C65518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D600D6" w:rsidRPr="00D600D6">
              <w:rPr>
                <w:b/>
                <w:szCs w:val="28"/>
              </w:rPr>
              <w:t>РЕГУЛИРОВАНИИ ОТНОШЕНИЙ</w:t>
            </w:r>
          </w:p>
          <w:p w:rsidR="00D600D6" w:rsidRPr="00D600D6" w:rsidRDefault="00D600D6" w:rsidP="00C65518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>В СФЕРЕ ОБОРОТА ДРЕВЕСИНЫ</w:t>
            </w:r>
          </w:p>
          <w:p w:rsidR="00E60D6E" w:rsidRPr="00D600D6" w:rsidRDefault="00D600D6" w:rsidP="00C65518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600D6">
              <w:rPr>
                <w:b/>
                <w:szCs w:val="28"/>
              </w:rPr>
              <w:t xml:space="preserve">НА </w:t>
            </w:r>
            <w:r w:rsidR="00E60D6E" w:rsidRPr="00D600D6">
              <w:rPr>
                <w:b/>
                <w:szCs w:val="28"/>
              </w:rPr>
              <w:t xml:space="preserve">ТЕРРИТОРИИ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 w:rsidR="00D600D6">
              <w:rPr>
                <w:szCs w:val="28"/>
              </w:rPr>
              <w:t>7</w:t>
            </w:r>
            <w:r w:rsidRPr="00DE048A">
              <w:rPr>
                <w:szCs w:val="28"/>
              </w:rPr>
              <w:t xml:space="preserve"> </w:t>
            </w:r>
            <w:r w:rsidR="00D600D6"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Default="00E60D6E" w:rsidP="00E60D6E">
            <w:pPr>
              <w:ind w:firstLine="709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  <w:r w:rsidR="00BF5768">
              <w:rPr>
                <w:szCs w:val="28"/>
              </w:rPr>
              <w:t xml:space="preserve"> во втором чтении </w:t>
            </w:r>
          </w:p>
          <w:p w:rsidR="00BF5768" w:rsidRPr="00DE048A" w:rsidRDefault="00BF5768" w:rsidP="00E60D6E">
            <w:pPr>
              <w:ind w:firstLine="709"/>
              <w:rPr>
                <w:szCs w:val="28"/>
              </w:rPr>
            </w:pPr>
            <w:proofErr w:type="gramStart"/>
            <w:r>
              <w:rPr>
                <w:szCs w:val="28"/>
              </w:rPr>
              <w:t>Принят</w:t>
            </w:r>
            <w:proofErr w:type="gramEnd"/>
            <w:r>
              <w:rPr>
                <w:szCs w:val="28"/>
              </w:rPr>
              <w:t xml:space="preserve"> Законодательным Собранием Приморского края</w:t>
            </w:r>
          </w:p>
          <w:p w:rsidR="00B814F0" w:rsidRPr="00DE048A" w:rsidRDefault="00B814F0" w:rsidP="00867672">
            <w:pPr>
              <w:rPr>
                <w:szCs w:val="28"/>
              </w:rPr>
            </w:pPr>
          </w:p>
        </w:tc>
      </w:tr>
      <w:tr w:rsidR="00867672" w:rsidRPr="00DE048A" w:rsidTr="00723589">
        <w:tc>
          <w:tcPr>
            <w:tcW w:w="9570" w:type="dxa"/>
          </w:tcPr>
          <w:p w:rsidR="00867672" w:rsidRPr="00DE048A" w:rsidRDefault="00867672" w:rsidP="00723589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867672" w:rsidRPr="00DE048A" w:rsidRDefault="00867672" w:rsidP="00723589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867672" w:rsidRPr="00DE048A" w:rsidRDefault="00867672" w:rsidP="00723589">
            <w:pPr>
              <w:ind w:firstLine="709"/>
              <w:jc w:val="both"/>
              <w:rPr>
                <w:szCs w:val="28"/>
              </w:rPr>
            </w:pPr>
            <w:r>
              <w:t>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>
              <w:t xml:space="preserve">настоящего </w:t>
            </w:r>
            <w:r w:rsidRPr="00C54D0C">
              <w:t xml:space="preserve">Закона не распространяется на правоотношения,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867672" w:rsidRPr="00DE048A" w:rsidRDefault="00867672" w:rsidP="00723589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867672" w:rsidRDefault="00867672" w:rsidP="00867672">
      <w:pPr>
        <w:tabs>
          <w:tab w:val="left" w:pos="2127"/>
        </w:tabs>
        <w:ind w:left="2127" w:hanging="1418"/>
      </w:pPr>
      <w:r w:rsidRPr="00CC04F4">
        <w:t xml:space="preserve">СТАТЬЯ </w:t>
      </w:r>
      <w:r>
        <w:t>2</w:t>
      </w:r>
      <w:r w:rsidRPr="00CC04F4">
        <w:t xml:space="preserve">. </w:t>
      </w:r>
      <w:r>
        <w:t xml:space="preserve">ОСНОВНЫЕ ПОНЯТИЯ, ИСПОЛЬЗУЕМЫЕ В </w:t>
      </w:r>
      <w:proofErr w:type="gramStart"/>
      <w:r>
        <w:t>НАСТОЯЩЕМ</w:t>
      </w:r>
      <w:proofErr w:type="gramEnd"/>
      <w:r>
        <w:t xml:space="preserve"> ЗАКОНЕ</w:t>
      </w:r>
    </w:p>
    <w:p w:rsidR="00867672" w:rsidRPr="00CC04F4" w:rsidRDefault="00867672" w:rsidP="00867672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867672" w:rsidRPr="00CC04F4" w:rsidRDefault="00867672" w:rsidP="00867672">
      <w:pPr>
        <w:ind w:firstLine="709"/>
        <w:jc w:val="both"/>
        <w:rPr>
          <w:szCs w:val="28"/>
        </w:rPr>
      </w:pPr>
      <w:r w:rsidRPr="00CC04F4">
        <w:rPr>
          <w:szCs w:val="28"/>
        </w:rPr>
        <w:t xml:space="preserve">В </w:t>
      </w:r>
      <w:proofErr w:type="gramStart"/>
      <w:r w:rsidRPr="00CC04F4">
        <w:rPr>
          <w:szCs w:val="28"/>
        </w:rPr>
        <w:t>целях</w:t>
      </w:r>
      <w:proofErr w:type="gramEnd"/>
      <w:r w:rsidRPr="00CC04F4">
        <w:rPr>
          <w:szCs w:val="28"/>
        </w:rPr>
        <w:t xml:space="preserve"> настоящего Закона используются следующие основные понятия:</w:t>
      </w:r>
    </w:p>
    <w:p w:rsidR="00867672" w:rsidRDefault="00867672" w:rsidP="00867672">
      <w:pPr>
        <w:ind w:firstLine="709"/>
        <w:jc w:val="both"/>
        <w:rPr>
          <w:szCs w:val="28"/>
        </w:rPr>
      </w:pPr>
      <w:r w:rsidRPr="00CC04F4">
        <w:rPr>
          <w:szCs w:val="28"/>
        </w:rPr>
        <w:t>1)</w:t>
      </w:r>
      <w:r w:rsidRPr="00927971">
        <w:rPr>
          <w:szCs w:val="28"/>
        </w:rPr>
        <w:t xml:space="preserve">декларация об обороте древесины </w:t>
      </w:r>
      <w:r>
        <w:rPr>
          <w:szCs w:val="28"/>
        </w:rPr>
        <w:t>–</w:t>
      </w:r>
      <w:r w:rsidRPr="00927971">
        <w:rPr>
          <w:szCs w:val="28"/>
        </w:rPr>
        <w:t xml:space="preserve"> </w:t>
      </w:r>
      <w:r>
        <w:rPr>
          <w:szCs w:val="28"/>
        </w:rPr>
        <w:t xml:space="preserve">документ установленной </w:t>
      </w:r>
      <w:r w:rsidRPr="00C54D0C">
        <w:rPr>
          <w:color w:val="000000" w:themeColor="text1"/>
          <w:szCs w:val="28"/>
        </w:rPr>
        <w:t>настоящим Законом</w:t>
      </w:r>
      <w:r>
        <w:rPr>
          <w:szCs w:val="28"/>
        </w:rPr>
        <w:t xml:space="preserve"> формы, содержащий сведения о месте происхождения древесины, ее количественных и качественных характеристиках, </w:t>
      </w:r>
      <w:r w:rsidRPr="00405F78">
        <w:rPr>
          <w:szCs w:val="28"/>
        </w:rPr>
        <w:t>а также</w:t>
      </w:r>
      <w:r>
        <w:rPr>
          <w:szCs w:val="28"/>
        </w:rPr>
        <w:t xml:space="preserve"> о лице, которому предоставлено право заготовки древесины;</w:t>
      </w:r>
    </w:p>
    <w:p w:rsidR="00867672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C04F4">
        <w:rPr>
          <w:szCs w:val="28"/>
        </w:rPr>
        <w:t>древесина – круглые лесоматериалы и продукция переработки круглых лесоматериалов;</w:t>
      </w:r>
    </w:p>
    <w:p w:rsidR="00867672" w:rsidRPr="00302275" w:rsidRDefault="00867672" w:rsidP="00867672">
      <w:pPr>
        <w:ind w:firstLine="709"/>
        <w:jc w:val="both"/>
        <w:rPr>
          <w:szCs w:val="28"/>
        </w:rPr>
      </w:pPr>
      <w:r w:rsidRPr="00302275">
        <w:rPr>
          <w:szCs w:val="28"/>
        </w:rPr>
        <w:t>3)место заготовки древесины – участок леса, отведенный для всех видов рубок согласно технологической карте разработки лесосеки;</w:t>
      </w:r>
    </w:p>
    <w:p w:rsidR="00867672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4)оборот древесины </w:t>
      </w:r>
      <w:r w:rsidRPr="00CC04F4">
        <w:rPr>
          <w:szCs w:val="28"/>
        </w:rPr>
        <w:t>– перевозка, хранение, переработка и отгрузка древесины на территории Приморского края</w:t>
      </w:r>
      <w:r>
        <w:rPr>
          <w:szCs w:val="28"/>
        </w:rPr>
        <w:t>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C04F4">
        <w:rPr>
          <w:szCs w:val="28"/>
        </w:rPr>
        <w:t>отгрузка древесины – действия, направленные на вывоз древесины с пункта приема, хранения, переработки и отгрузки древесины;</w:t>
      </w:r>
    </w:p>
    <w:p w:rsidR="00867672" w:rsidRDefault="00867672" w:rsidP="00867672">
      <w:pPr>
        <w:ind w:firstLine="709"/>
        <w:jc w:val="both"/>
      </w:pPr>
      <w:r w:rsidRPr="00C54D0C">
        <w:rPr>
          <w:color w:val="000000" w:themeColor="text1"/>
          <w:szCs w:val="28"/>
        </w:rPr>
        <w:lastRenderedPageBreak/>
        <w:t>6)</w:t>
      </w:r>
      <w:r w:rsidRPr="00C54D0C">
        <w:rPr>
          <w:color w:val="000000" w:themeColor="text1"/>
        </w:rPr>
        <w:t xml:space="preserve">партия древесины </w:t>
      </w:r>
      <w:r w:rsidRPr="00C54D0C">
        <w:rPr>
          <w:color w:val="000000" w:themeColor="text1"/>
          <w:szCs w:val="28"/>
        </w:rPr>
        <w:t>–</w:t>
      </w:r>
      <w:r w:rsidRPr="00C54D0C">
        <w:rPr>
          <w:color w:val="000000" w:themeColor="text1"/>
        </w:rPr>
        <w:t xml:space="preserve"> количество древесины, перевозимой на одном транспортном средстве </w:t>
      </w:r>
      <w:r w:rsidRPr="00C54D0C">
        <w:t>н</w:t>
      </w:r>
      <w:r w:rsidRPr="00CC04F4">
        <w:t xml:space="preserve">а пункт приема, хранения, переработки и отгрузки древесины, внесенный в реестр </w:t>
      </w:r>
      <w:r>
        <w:t xml:space="preserve">пунктов приема древесины </w:t>
      </w:r>
      <w:r w:rsidRPr="00711AFC">
        <w:rPr>
          <w:szCs w:val="28"/>
        </w:rPr>
        <w:t>органом исполнительной власти Приморского края, осуществляющим государственное управление в области лесных отношений</w:t>
      </w:r>
      <w:r>
        <w:rPr>
          <w:szCs w:val="28"/>
        </w:rPr>
        <w:t>;</w:t>
      </w:r>
    </w:p>
    <w:p w:rsidR="00867672" w:rsidRPr="00302275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C04F4">
        <w:rPr>
          <w:szCs w:val="28"/>
        </w:rPr>
        <w:t>перевозка древесины – действия, направленные на перемещение заготовленной древес</w:t>
      </w:r>
      <w:r>
        <w:rPr>
          <w:szCs w:val="28"/>
        </w:rPr>
        <w:t>и</w:t>
      </w:r>
      <w:r w:rsidRPr="00CC04F4">
        <w:rPr>
          <w:szCs w:val="28"/>
        </w:rPr>
        <w:t>ны</w:t>
      </w:r>
      <w:r>
        <w:rPr>
          <w:szCs w:val="28"/>
        </w:rPr>
        <w:t xml:space="preserve"> </w:t>
      </w:r>
      <w:r w:rsidRPr="00302275">
        <w:rPr>
          <w:szCs w:val="28"/>
        </w:rPr>
        <w:t xml:space="preserve">от места заготовки древесины до пункта приема древесины; 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8)п</w:t>
      </w:r>
      <w:r w:rsidRPr="00CC04F4">
        <w:rPr>
          <w:szCs w:val="28"/>
        </w:rPr>
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C04F4">
        <w:rPr>
          <w:szCs w:val="28"/>
        </w:rPr>
        <w:t>переработка древесины – предпринимательская</w:t>
      </w:r>
      <w:r w:rsidRPr="00CC04F4">
        <w:rPr>
          <w:i/>
          <w:szCs w:val="28"/>
        </w:rPr>
        <w:t xml:space="preserve"> </w:t>
      </w:r>
      <w:r w:rsidRPr="00CC04F4">
        <w:rPr>
          <w:szCs w:val="28"/>
        </w:rPr>
        <w:t>деятельность, связанная с производством продукции из круглых лесоматериалов;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C04F4">
        <w:rPr>
          <w:szCs w:val="28"/>
        </w:rPr>
        <w:t>п</w:t>
      </w:r>
      <w:r w:rsidRPr="00CC04F4">
        <w:t xml:space="preserve">рием древесины </w:t>
      </w:r>
      <w:r w:rsidRPr="00CC04F4">
        <w:rPr>
          <w:szCs w:val="28"/>
        </w:rPr>
        <w:t xml:space="preserve">– </w:t>
      </w:r>
      <w:r w:rsidRPr="00CC04F4">
        <w:t xml:space="preserve"> действия, направленные на принятие древесины в целях ее хранения</w:t>
      </w:r>
      <w:r>
        <w:t xml:space="preserve">, </w:t>
      </w:r>
      <w:r w:rsidRPr="00CC04F4">
        <w:t>переработки и (или) отгрузки</w:t>
      </w:r>
      <w:r w:rsidRPr="00CC04F4">
        <w:rPr>
          <w:szCs w:val="28"/>
        </w:rPr>
        <w:t>;</w:t>
      </w:r>
    </w:p>
    <w:p w:rsidR="00867672" w:rsidRPr="00CC04F4" w:rsidRDefault="00867672" w:rsidP="00867672">
      <w:pPr>
        <w:ind w:firstLine="709"/>
        <w:jc w:val="both"/>
        <w:rPr>
          <w:i/>
          <w:szCs w:val="28"/>
        </w:rPr>
      </w:pPr>
      <w:r>
        <w:rPr>
          <w:szCs w:val="28"/>
        </w:rPr>
        <w:t>11)</w:t>
      </w:r>
      <w:r w:rsidRPr="00CC04F4">
        <w:rPr>
          <w:szCs w:val="28"/>
        </w:rPr>
        <w:t>пункт приема древесины – место осуществления юридическим лицом или индивидуальным предпринимателем деятельности по приему, хранению</w:t>
      </w:r>
      <w:r>
        <w:rPr>
          <w:szCs w:val="28"/>
        </w:rPr>
        <w:t xml:space="preserve">, </w:t>
      </w:r>
      <w:r w:rsidRPr="00CC04F4">
        <w:rPr>
          <w:szCs w:val="28"/>
        </w:rPr>
        <w:t>переработке и (или) отгрузке древесины;</w:t>
      </w:r>
    </w:p>
    <w:p w:rsidR="00867672" w:rsidRPr="00CC04F4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4D0C">
        <w:rPr>
          <w:color w:val="000000" w:themeColor="text1"/>
          <w:szCs w:val="28"/>
        </w:rPr>
        <w:t>12)</w:t>
      </w:r>
      <w:r>
        <w:rPr>
          <w:color w:val="000000" w:themeColor="text1"/>
          <w:szCs w:val="28"/>
        </w:rPr>
        <w:t xml:space="preserve">региональная </w:t>
      </w:r>
      <w:r w:rsidRPr="00C54D0C">
        <w:rPr>
          <w:color w:val="000000" w:themeColor="text1"/>
          <w:szCs w:val="28"/>
        </w:rPr>
        <w:t>система учета оборота древесины</w:t>
      </w:r>
      <w:r>
        <w:rPr>
          <w:color w:val="000000" w:themeColor="text1"/>
          <w:szCs w:val="28"/>
        </w:rPr>
        <w:t xml:space="preserve"> </w:t>
      </w:r>
      <w:r w:rsidRPr="00CC04F4">
        <w:rPr>
          <w:szCs w:val="28"/>
        </w:rPr>
        <w:t>–</w:t>
      </w:r>
      <w:r>
        <w:rPr>
          <w:szCs w:val="28"/>
        </w:rPr>
        <w:t xml:space="preserve"> </w:t>
      </w:r>
      <w:r w:rsidRPr="00CC04F4">
        <w:rPr>
          <w:szCs w:val="28"/>
        </w:rPr>
        <w:t>комплекс мероприятий</w:t>
      </w:r>
      <w:r>
        <w:rPr>
          <w:szCs w:val="28"/>
        </w:rPr>
        <w:t xml:space="preserve"> </w:t>
      </w:r>
      <w:r w:rsidRPr="00711AFC">
        <w:rPr>
          <w:szCs w:val="28"/>
        </w:rPr>
        <w:t>по систематическому мониторингу и учету оборота древесины</w:t>
      </w:r>
      <w:r w:rsidRPr="00CC04F4">
        <w:rPr>
          <w:szCs w:val="28"/>
        </w:rPr>
        <w:t>, направленны</w:t>
      </w:r>
      <w:r>
        <w:rPr>
          <w:szCs w:val="28"/>
        </w:rPr>
        <w:t>й</w:t>
      </w:r>
      <w:r w:rsidRPr="00CC04F4">
        <w:rPr>
          <w:szCs w:val="28"/>
        </w:rPr>
        <w:t xml:space="preserve"> на обеспечение </w:t>
      </w:r>
      <w:proofErr w:type="gramStart"/>
      <w:r w:rsidRPr="00CC04F4">
        <w:rPr>
          <w:szCs w:val="28"/>
        </w:rPr>
        <w:t>контроля за</w:t>
      </w:r>
      <w:proofErr w:type="gramEnd"/>
      <w:r w:rsidRPr="00CC04F4">
        <w:rPr>
          <w:szCs w:val="28"/>
        </w:rPr>
        <w:t xml:space="preserve"> оборотом древесины на территории Приморского края;</w:t>
      </w:r>
    </w:p>
    <w:p w:rsidR="00867672" w:rsidRPr="00CC04F4" w:rsidRDefault="00867672" w:rsidP="00867672">
      <w:pPr>
        <w:ind w:firstLine="709"/>
        <w:jc w:val="both"/>
      </w:pPr>
      <w:r>
        <w:rPr>
          <w:szCs w:val="28"/>
        </w:rPr>
        <w:t>13)</w:t>
      </w:r>
      <w:r w:rsidRPr="00CC04F4">
        <w:rPr>
          <w:szCs w:val="28"/>
        </w:rPr>
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</w:r>
      <w:r>
        <w:rPr>
          <w:szCs w:val="28"/>
        </w:rPr>
        <w:t>ристик и оформление полученных результатов.</w:t>
      </w:r>
    </w:p>
    <w:p w:rsidR="00867672" w:rsidRPr="00CC04F4" w:rsidRDefault="00867672" w:rsidP="00867672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CC04F4" w:rsidRDefault="00867672" w:rsidP="00867672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>
        <w:rPr>
          <w:szCs w:val="28"/>
        </w:rPr>
        <w:t>3</w:t>
      </w:r>
      <w:r w:rsidRPr="00CC04F4">
        <w:rPr>
          <w:szCs w:val="28"/>
        </w:rPr>
        <w:t xml:space="preserve">. </w:t>
      </w:r>
      <w:r>
        <w:rPr>
          <w:szCs w:val="28"/>
        </w:rPr>
        <w:t xml:space="preserve">РЕГИОНАЛЬНАЯ </w:t>
      </w:r>
      <w:r w:rsidRPr="00CC04F4">
        <w:rPr>
          <w:szCs w:val="28"/>
        </w:rPr>
        <w:t>СИСТЕМА УЧЕТА</w:t>
      </w:r>
      <w:r>
        <w:rPr>
          <w:szCs w:val="28"/>
        </w:rPr>
        <w:t xml:space="preserve"> </w:t>
      </w:r>
      <w:r w:rsidRPr="00CC04F4">
        <w:rPr>
          <w:szCs w:val="28"/>
        </w:rPr>
        <w:t>ОБОРОТА</w:t>
      </w:r>
      <w:r>
        <w:rPr>
          <w:szCs w:val="28"/>
        </w:rPr>
        <w:t xml:space="preserve"> </w:t>
      </w:r>
      <w:r w:rsidRPr="00CC04F4">
        <w:rPr>
          <w:szCs w:val="28"/>
        </w:rPr>
        <w:t>ДРЕВЕСИНЫ</w:t>
      </w:r>
      <w:r>
        <w:rPr>
          <w:szCs w:val="28"/>
        </w:rPr>
        <w:t xml:space="preserve">  </w:t>
      </w:r>
    </w:p>
    <w:p w:rsidR="00867672" w:rsidRPr="00CC04F4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</w:t>
      </w:r>
      <w:r>
        <w:rPr>
          <w:szCs w:val="28"/>
        </w:rPr>
        <w:t>Региональная</w:t>
      </w:r>
      <w:r w:rsidRPr="00711AFC">
        <w:rPr>
          <w:szCs w:val="28"/>
        </w:rPr>
        <w:t xml:space="preserve"> систем</w:t>
      </w:r>
      <w:r>
        <w:rPr>
          <w:szCs w:val="28"/>
        </w:rPr>
        <w:t>а</w:t>
      </w:r>
      <w:r w:rsidRPr="00711AFC">
        <w:rPr>
          <w:szCs w:val="28"/>
        </w:rPr>
        <w:t xml:space="preserve"> учета оборота древесины</w:t>
      </w:r>
      <w:r>
        <w:rPr>
          <w:szCs w:val="28"/>
        </w:rPr>
        <w:t xml:space="preserve"> реализуется</w:t>
      </w:r>
      <w:r w:rsidRPr="00711AFC">
        <w:rPr>
          <w:szCs w:val="28"/>
        </w:rPr>
        <w:t xml:space="preserve"> органом исполнительной власти Приморского края, осуществляющим государственное управление в области лесных отношений (далее </w:t>
      </w:r>
      <w:r w:rsidRPr="00CC04F4">
        <w:rPr>
          <w:szCs w:val="28"/>
        </w:rPr>
        <w:t>–</w:t>
      </w:r>
      <w:r w:rsidRPr="00711AFC">
        <w:rPr>
          <w:szCs w:val="28"/>
        </w:rPr>
        <w:t xml:space="preserve"> уполномоченный орган)</w:t>
      </w:r>
      <w:r>
        <w:rPr>
          <w:szCs w:val="28"/>
        </w:rPr>
        <w:t>,</w:t>
      </w:r>
      <w:r w:rsidRPr="00711AFC">
        <w:rPr>
          <w:szCs w:val="28"/>
        </w:rPr>
        <w:t xml:space="preserve">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2.Основными задачами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 оборота древесины 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1)обеспечение эффективного </w:t>
      </w:r>
      <w:proofErr w:type="gramStart"/>
      <w:r w:rsidRPr="00711AFC">
        <w:rPr>
          <w:szCs w:val="28"/>
        </w:rPr>
        <w:t>контроля за</w:t>
      </w:r>
      <w:proofErr w:type="gramEnd"/>
      <w:r w:rsidRPr="00711AFC">
        <w:rPr>
          <w:szCs w:val="28"/>
        </w:rPr>
        <w:t xml:space="preserve"> оборотом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2)противодействие незаконному обороту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3)содействие развитию рынка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4)содействие развитию инвестиционных механизмов в лесном хозяйстве и лесопромышленном комплексе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4</w:t>
      </w:r>
      <w:r w:rsidRPr="00711AFC">
        <w:rPr>
          <w:szCs w:val="28"/>
        </w:rPr>
        <w:t xml:space="preserve">. ПРИНЦИПЫ </w:t>
      </w:r>
      <w:proofErr w:type="gramStart"/>
      <w:r w:rsidRPr="00711AFC">
        <w:rPr>
          <w:szCs w:val="28"/>
        </w:rPr>
        <w:t xml:space="preserve">ФУНКЦИОНИРОВАНИЯ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>СИСТЕМЫ</w:t>
      </w:r>
      <w:r>
        <w:rPr>
          <w:szCs w:val="28"/>
        </w:rPr>
        <w:t xml:space="preserve"> </w:t>
      </w:r>
      <w:r w:rsidRPr="00711AFC">
        <w:rPr>
          <w:szCs w:val="28"/>
        </w:rPr>
        <w:t>УЧЕТА 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Pr="00711AFC">
        <w:rPr>
          <w:szCs w:val="28"/>
        </w:rPr>
        <w:t xml:space="preserve"> </w:t>
      </w:r>
    </w:p>
    <w:p w:rsidR="00867672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принципами </w:t>
      </w:r>
      <w:proofErr w:type="gramStart"/>
      <w:r w:rsidRPr="00711AFC">
        <w:rPr>
          <w:szCs w:val="28"/>
        </w:rPr>
        <w:t xml:space="preserve">функционирования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 xml:space="preserve">системы учета оборота </w:t>
      </w:r>
      <w:r>
        <w:rPr>
          <w:szCs w:val="28"/>
        </w:rPr>
        <w:t>д</w:t>
      </w:r>
      <w:r w:rsidRPr="00711AFC">
        <w:rPr>
          <w:szCs w:val="28"/>
        </w:rPr>
        <w:t>ревесины</w:t>
      </w:r>
      <w:proofErr w:type="gramEnd"/>
      <w:r>
        <w:rPr>
          <w:szCs w:val="28"/>
        </w:rPr>
        <w:t xml:space="preserve"> </w:t>
      </w:r>
      <w:r w:rsidRPr="00711AFC">
        <w:rPr>
          <w:szCs w:val="28"/>
        </w:rPr>
        <w:t>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1)обеспечение законности оборота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</w:r>
      <w:r>
        <w:rPr>
          <w:szCs w:val="28"/>
        </w:rPr>
        <w:t>ей</w:t>
      </w:r>
      <w:r w:rsidRPr="00711AFC">
        <w:rPr>
          <w:szCs w:val="28"/>
        </w:rPr>
        <w:t xml:space="preserve"> в оборот;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3)участие общественных объединений в </w:t>
      </w:r>
      <w:proofErr w:type="gramStart"/>
      <w:r w:rsidRPr="00711AFC">
        <w:rPr>
          <w:szCs w:val="28"/>
        </w:rPr>
        <w:t>контроле за</w:t>
      </w:r>
      <w:proofErr w:type="gramEnd"/>
      <w:r w:rsidRPr="00711AFC">
        <w:rPr>
          <w:szCs w:val="28"/>
        </w:rPr>
        <w:t xml:space="preserve"> оборотом древесины.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5</w:t>
      </w:r>
      <w:r w:rsidRPr="00711AFC">
        <w:rPr>
          <w:szCs w:val="28"/>
        </w:rPr>
        <w:t xml:space="preserve">. СПОСОБЫ </w:t>
      </w:r>
      <w:proofErr w:type="gramStart"/>
      <w:r w:rsidRPr="00711AFC">
        <w:rPr>
          <w:szCs w:val="28"/>
        </w:rPr>
        <w:t>ОБЕСПЕЧЕНИЯ ФУНКЦИОНИРОВАНИЯ</w:t>
      </w:r>
      <w:r>
        <w:rPr>
          <w:szCs w:val="28"/>
        </w:rPr>
        <w:t xml:space="preserve"> РЕГИОНАЛЬНОЙ </w:t>
      </w:r>
      <w:r w:rsidRPr="00711AFC">
        <w:rPr>
          <w:szCs w:val="28"/>
        </w:rPr>
        <w:t>СИСТЕМЫ УЧЕТА</w:t>
      </w:r>
      <w:r>
        <w:rPr>
          <w:szCs w:val="28"/>
        </w:rPr>
        <w:t xml:space="preserve"> </w:t>
      </w:r>
      <w:r w:rsidRPr="00711AFC">
        <w:rPr>
          <w:szCs w:val="28"/>
        </w:rPr>
        <w:t>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>
        <w:rPr>
          <w:szCs w:val="28"/>
        </w:rPr>
        <w:t xml:space="preserve"> 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способами </w:t>
      </w:r>
      <w:proofErr w:type="gramStart"/>
      <w:r w:rsidRPr="00711AFC">
        <w:rPr>
          <w:szCs w:val="28"/>
        </w:rPr>
        <w:t>обеспечения функционирования</w:t>
      </w:r>
      <w:r>
        <w:rPr>
          <w:szCs w:val="28"/>
        </w:rPr>
        <w:t xml:space="preserve"> региональной</w:t>
      </w:r>
      <w:r w:rsidRPr="00711AFC">
        <w:rPr>
          <w:szCs w:val="28"/>
        </w:rPr>
        <w:t xml:space="preserve"> системы учета оборота древесины</w:t>
      </w:r>
      <w:proofErr w:type="gramEnd"/>
      <w:r w:rsidRPr="00711AFC">
        <w:rPr>
          <w:szCs w:val="28"/>
        </w:rPr>
        <w:t xml:space="preserve"> 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1)декларирование оборота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2)учет древесины в автоматизированной информационной системе оборота древесины (далее </w:t>
      </w:r>
      <w:r w:rsidRPr="00CC04F4">
        <w:rPr>
          <w:szCs w:val="28"/>
        </w:rPr>
        <w:t>–</w:t>
      </w:r>
      <w:r w:rsidRPr="00711AFC">
        <w:rPr>
          <w:szCs w:val="28"/>
        </w:rPr>
        <w:t xml:space="preserve"> информационная система оборота древесины);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</w:r>
    </w:p>
    <w:p w:rsidR="00867672" w:rsidRPr="00711AFC" w:rsidRDefault="00867672" w:rsidP="00867672"/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6</w:t>
      </w:r>
      <w:r w:rsidRPr="00711AFC">
        <w:rPr>
          <w:szCs w:val="28"/>
        </w:rPr>
        <w:t>. ИНФОРМАЦИОННАЯ СИСТЕМА ОБОРОТА</w:t>
      </w:r>
      <w:r>
        <w:rPr>
          <w:szCs w:val="28"/>
        </w:rPr>
        <w:t xml:space="preserve"> ДРЕВЕСИНЫ 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1.Информационная система оборота </w:t>
      </w:r>
      <w:r w:rsidRPr="00C54D0C">
        <w:rPr>
          <w:szCs w:val="28"/>
        </w:rPr>
        <w:t xml:space="preserve">древесины </w:t>
      </w:r>
      <w:r w:rsidRPr="00711AFC">
        <w:rPr>
          <w:szCs w:val="28"/>
        </w:rPr>
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</w:r>
      <w:r>
        <w:rPr>
          <w:szCs w:val="28"/>
        </w:rPr>
        <w:t xml:space="preserve"> и </w:t>
      </w:r>
      <w:r w:rsidRPr="00711AFC">
        <w:rPr>
          <w:szCs w:val="28"/>
        </w:rPr>
        <w:t>включа</w:t>
      </w:r>
      <w:r>
        <w:rPr>
          <w:szCs w:val="28"/>
        </w:rPr>
        <w:t>ет</w:t>
      </w:r>
      <w:r w:rsidRPr="00711AFC">
        <w:rPr>
          <w:szCs w:val="28"/>
        </w:rPr>
        <w:t xml:space="preserve"> обработку, анализ и контроль достоверности внесенных в нее сведений, формирование отчетов.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2.Порядок ведения информационной системы оборота древесины устанавливается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3.Информационная система оборота древесины</w:t>
      </w:r>
      <w:r>
        <w:rPr>
          <w:szCs w:val="28"/>
        </w:rPr>
        <w:t xml:space="preserve"> </w:t>
      </w:r>
      <w:r w:rsidRPr="00711AFC">
        <w:rPr>
          <w:szCs w:val="28"/>
        </w:rPr>
        <w:t>содержит следующие сведения: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 лицах, осуществляющих оборот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 договорах аренды лесных участков;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3)о праве безвозмездного срочного пользования лесными участками;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4)о договорах купли-продажи лесных насаждений;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5)о праве постоянного (бессрочного) пользования лесными участками;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6)о лесных декларациях;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7)об отчетах лиц, осуществляющих использование лесов;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8)о договорах продажи (поставки)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9)о </w:t>
      </w:r>
      <w:proofErr w:type="gramStart"/>
      <w:r w:rsidRPr="00711AFC">
        <w:rPr>
          <w:szCs w:val="28"/>
        </w:rPr>
        <w:t>декларациях</w:t>
      </w:r>
      <w:proofErr w:type="gramEnd"/>
      <w:r w:rsidRPr="00711AFC">
        <w:rPr>
          <w:szCs w:val="28"/>
        </w:rPr>
        <w:t xml:space="preserve"> об обороте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10)о выданных фитосанитарных и карантинных сертификатах на </w:t>
      </w:r>
      <w:r w:rsidRPr="00711AFC">
        <w:rPr>
          <w:szCs w:val="28"/>
        </w:rPr>
        <w:lastRenderedPageBreak/>
        <w:t>древесину;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11)об экспортируемой древесине;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12)об актах передачи лесных насаждений;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13)об актах осмотра мест рубок лесных насаждений.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4.Функционирование информационной системы оборота древесины обеспечивается уполномоченным органом.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5.Администрация Приморского края разрабатывает: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1)форму запросов о предоставлении сведений из информационной системы оборота древесины, а также требования к ним;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</w:r>
      <w:proofErr w:type="gramStart"/>
      <w:r w:rsidRPr="00711AFC">
        <w:rPr>
          <w:szCs w:val="28"/>
        </w:rPr>
        <w:t>дств св</w:t>
      </w:r>
      <w:proofErr w:type="gramEnd"/>
      <w:r w:rsidRPr="00711AFC">
        <w:rPr>
          <w:szCs w:val="28"/>
        </w:rPr>
        <w:t>язи;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</w:r>
      <w:r>
        <w:rPr>
          <w:szCs w:val="28"/>
        </w:rPr>
        <w:t xml:space="preserve">й или </w:t>
      </w:r>
      <w:r w:rsidRPr="00C54D0C">
        <w:rPr>
          <w:color w:val="000000" w:themeColor="text1"/>
          <w:szCs w:val="28"/>
        </w:rPr>
        <w:t>письменной форме</w:t>
      </w:r>
      <w:r w:rsidRPr="00711AFC">
        <w:rPr>
          <w:szCs w:val="28"/>
        </w:rPr>
        <w:t xml:space="preserve"> без взимания платы в порядке, установленном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7</w:t>
      </w:r>
      <w:r w:rsidRPr="00711AFC">
        <w:rPr>
          <w:szCs w:val="28"/>
        </w:rPr>
        <w:t>. ДЕКЛАРАЦИЯ ОБ ОБОРОТЕ ДРЕВЕСИНЫ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302275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1.Декларация об обороте древесины выдается лицом, осуществляющим заготовку древесины</w:t>
      </w:r>
      <w:r>
        <w:rPr>
          <w:szCs w:val="28"/>
        </w:rPr>
        <w:t>,</w:t>
      </w:r>
      <w:r w:rsidRPr="00711AFC">
        <w:rPr>
          <w:szCs w:val="28"/>
        </w:rPr>
        <w:t xml:space="preserve"> на каждую партию древесины, </w:t>
      </w:r>
      <w:r w:rsidRPr="00302275">
        <w:rPr>
          <w:szCs w:val="28"/>
        </w:rPr>
        <w:t>вывозимой с места заготовки древесины на пункт приема древесины.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2.Форма декларации об обороте древесины устанавливается приложени</w:t>
      </w:r>
      <w:r>
        <w:rPr>
          <w:szCs w:val="28"/>
        </w:rPr>
        <w:t xml:space="preserve">ем к </w:t>
      </w:r>
      <w:r w:rsidRPr="00711AFC">
        <w:rPr>
          <w:szCs w:val="28"/>
        </w:rPr>
        <w:t>настоящ</w:t>
      </w:r>
      <w:r>
        <w:rPr>
          <w:szCs w:val="28"/>
        </w:rPr>
        <w:t>ему</w:t>
      </w:r>
      <w:r w:rsidRPr="00711AFC">
        <w:rPr>
          <w:szCs w:val="28"/>
        </w:rPr>
        <w:t xml:space="preserve"> Закон</w:t>
      </w:r>
      <w:r>
        <w:rPr>
          <w:szCs w:val="28"/>
        </w:rPr>
        <w:t>у</w:t>
      </w:r>
      <w:r w:rsidRPr="00711AFC">
        <w:rPr>
          <w:szCs w:val="28"/>
        </w:rPr>
        <w:t>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3.Порядок заполнения, передачи, хранения и учета деклараций об обороте древесины устанавливается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</w:t>
      </w:r>
      <w:r>
        <w:rPr>
          <w:szCs w:val="28"/>
        </w:rPr>
        <w:t>У</w:t>
      </w:r>
      <w:r w:rsidRPr="00711AFC">
        <w:rPr>
          <w:szCs w:val="28"/>
        </w:rPr>
        <w:t>полномоченный орган</w:t>
      </w:r>
      <w:r>
        <w:rPr>
          <w:szCs w:val="28"/>
        </w:rPr>
        <w:t>,</w:t>
      </w:r>
      <w:r w:rsidRPr="00711AFC">
        <w:rPr>
          <w:szCs w:val="28"/>
        </w:rPr>
        <w:t xml:space="preserve"> </w:t>
      </w:r>
      <w:r>
        <w:rPr>
          <w:szCs w:val="28"/>
        </w:rPr>
        <w:t>ю</w:t>
      </w:r>
      <w:r w:rsidRPr="00711AFC">
        <w:rPr>
          <w:szCs w:val="28"/>
        </w:rPr>
        <w:t>ридические лица и индивидуальные предприниматели, осуществляющие заготовку древесины и деятельность по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древесины, обязаны обеспечить учет и хранение деклараций об обороте древесины.</w:t>
      </w:r>
    </w:p>
    <w:p w:rsidR="00867672" w:rsidRDefault="00867672" w:rsidP="00867672">
      <w:pPr>
        <w:rPr>
          <w:szCs w:val="28"/>
        </w:rPr>
      </w:pPr>
    </w:p>
    <w:p w:rsidR="00867672" w:rsidRDefault="00867672">
      <w:pPr>
        <w:rPr>
          <w:szCs w:val="28"/>
        </w:rPr>
      </w:pPr>
      <w:r>
        <w:rPr>
          <w:szCs w:val="28"/>
        </w:rPr>
        <w:br w:type="page"/>
      </w:r>
    </w:p>
    <w:p w:rsidR="00867672" w:rsidRDefault="00867672" w:rsidP="00867672">
      <w:pPr>
        <w:autoSpaceDE w:val="0"/>
        <w:autoSpaceDN w:val="0"/>
        <w:adjustRightInd w:val="0"/>
        <w:ind w:firstLine="709"/>
        <w:outlineLvl w:val="0"/>
      </w:pPr>
      <w:r w:rsidRPr="00711AFC">
        <w:rPr>
          <w:szCs w:val="28"/>
        </w:rPr>
        <w:lastRenderedPageBreak/>
        <w:t xml:space="preserve">СТАТЬЯ </w:t>
      </w:r>
      <w:r>
        <w:rPr>
          <w:szCs w:val="28"/>
        </w:rPr>
        <w:t>8</w:t>
      </w:r>
      <w:r w:rsidRPr="00711AFC">
        <w:rPr>
          <w:szCs w:val="28"/>
        </w:rPr>
        <w:t xml:space="preserve">. </w:t>
      </w:r>
      <w:r w:rsidRPr="00711AFC">
        <w:t>ОРГАНИЗАЦИЯ ДЕЯТЕЛЬНОСТИ ПУНКТОВ</w:t>
      </w:r>
      <w:r>
        <w:t xml:space="preserve"> </w:t>
      </w:r>
    </w:p>
    <w:p w:rsidR="00867672" w:rsidRPr="00711AFC" w:rsidRDefault="00867672" w:rsidP="00867672">
      <w:pPr>
        <w:autoSpaceDE w:val="0"/>
        <w:autoSpaceDN w:val="0"/>
        <w:adjustRightInd w:val="0"/>
        <w:ind w:firstLine="2127"/>
        <w:outlineLvl w:val="0"/>
      </w:pPr>
      <w:r w:rsidRPr="00711AFC">
        <w:t>ПРИЕМА ДРЕВЕСИНЫ</w:t>
      </w:r>
    </w:p>
    <w:p w:rsidR="00867672" w:rsidRDefault="00867672" w:rsidP="00867672">
      <w:pPr>
        <w:autoSpaceDE w:val="0"/>
        <w:autoSpaceDN w:val="0"/>
        <w:adjustRightInd w:val="0"/>
        <w:ind w:firstLine="709"/>
        <w:jc w:val="both"/>
      </w:pP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1.Пункты приема древесины подлежат обязательному включению уполномоченным органом в реестр пунктов приема древесины (далее </w:t>
      </w:r>
      <w:r w:rsidRPr="00CC04F4">
        <w:rPr>
          <w:szCs w:val="28"/>
        </w:rPr>
        <w:t>–</w:t>
      </w:r>
      <w:r w:rsidRPr="00711AFC">
        <w:t xml:space="preserve"> реестр). 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2.Ведение реестра осуществляется уполномоченным органом в </w:t>
      </w:r>
      <w:hyperlink r:id="rId8" w:history="1">
        <w:r w:rsidRPr="00711AFC">
          <w:t>порядке,</w:t>
        </w:r>
      </w:hyperlink>
      <w:r w:rsidRPr="00711AFC">
        <w:t xml:space="preserve">  установленном Администрацией Приморского края.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3.Уполномоченный орган обязан размещать информацию о пунктах приема древесины, включенных в реестр, на </w:t>
      </w:r>
      <w:r w:rsidRPr="00711AFC">
        <w:rPr>
          <w:szCs w:val="28"/>
        </w:rPr>
        <w:t>официальном сайте Администрации Приморского края в информационно-</w:t>
      </w:r>
      <w:proofErr w:type="spellStart"/>
      <w:r w:rsidRPr="00711AFC">
        <w:rPr>
          <w:szCs w:val="28"/>
        </w:rPr>
        <w:t>телекомуникационной</w:t>
      </w:r>
      <w:proofErr w:type="spellEnd"/>
      <w:r w:rsidRPr="00711AFC">
        <w:rPr>
          <w:szCs w:val="28"/>
        </w:rPr>
        <w:t xml:space="preserve"> сети "Интернет" ежеквартально</w:t>
      </w:r>
      <w:r w:rsidRPr="00711AFC">
        <w:t xml:space="preserve"> не позднее 15-го числа</w:t>
      </w:r>
      <w:r>
        <w:t xml:space="preserve"> месяца</w:t>
      </w:r>
      <w:r w:rsidRPr="00711AFC">
        <w:t xml:space="preserve">, следующего </w:t>
      </w:r>
      <w:proofErr w:type="gramStart"/>
      <w:r w:rsidRPr="00711AFC">
        <w:t>за</w:t>
      </w:r>
      <w:proofErr w:type="gramEnd"/>
      <w:r w:rsidRPr="00711AFC">
        <w:t xml:space="preserve"> отчетным.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2)телефон, юридический адрес, а также адрес фактического месторасположения юридического лица, индивидуального предпринимателя;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</w:r>
      <w:r w:rsidRPr="00CC04F4">
        <w:rPr>
          <w:szCs w:val="28"/>
        </w:rPr>
        <w:t>–</w:t>
      </w:r>
      <w:r w:rsidRPr="00711AFC">
        <w:t xml:space="preserve"> ответственное лицо) на пункте приема древесины, или его заверенн</w:t>
      </w:r>
      <w:r>
        <w:t>ую</w:t>
      </w:r>
      <w:r w:rsidRPr="00711AFC">
        <w:t xml:space="preserve"> копи</w:t>
      </w:r>
      <w:r>
        <w:t>ю</w:t>
      </w:r>
      <w:r w:rsidRPr="00711AFC">
        <w:t>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4)режим работы пункта приема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5.В </w:t>
      </w:r>
      <w:proofErr w:type="gramStart"/>
      <w:r w:rsidRPr="00711AFC">
        <w:t>пункте</w:t>
      </w:r>
      <w:proofErr w:type="gramEnd"/>
      <w:r w:rsidRPr="00711AFC">
        <w:t xml:space="preserve"> приема древесины должны находиться следующие документы, необходимые для осуществления деятельности по обороту древесины: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1)копия выписки из реестра;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</w:r>
      <w:r w:rsidRPr="00711AFC">
        <w:rPr>
          <w:szCs w:val="28"/>
        </w:rPr>
        <w:t>физического лица в качестве индивидуального предпринимателя;</w:t>
      </w:r>
      <w:r w:rsidRPr="00711AFC">
        <w:t xml:space="preserve"> 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6.В </w:t>
      </w:r>
      <w:proofErr w:type="gramStart"/>
      <w:r w:rsidRPr="00711AFC">
        <w:t>случае</w:t>
      </w:r>
      <w:proofErr w:type="gramEnd"/>
      <w:r w:rsidRPr="00711AFC">
        <w:t>, если в одном пункте приема древесины осуществляют свою деятельность несколько юридических лиц или индивидуальных предпринимателей, учет принимаемой</w:t>
      </w:r>
      <w:r>
        <w:t>,</w:t>
      </w:r>
      <w:r w:rsidRPr="00711AFC">
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</w:r>
      <w:r>
        <w:t xml:space="preserve"> установленной</w:t>
      </w:r>
      <w:r w:rsidRPr="00711AFC">
        <w:t xml:space="preserve"> форме в порядке, </w:t>
      </w:r>
      <w:r>
        <w:lastRenderedPageBreak/>
        <w:t>определенном</w:t>
      </w:r>
      <w:r w:rsidRPr="00711AFC">
        <w:t xml:space="preserve"> Администрацией Приморского края.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</w:r>
      <w:proofErr w:type="gramStart"/>
      <w:r w:rsidRPr="00711AFC">
        <w:t>отчетным</w:t>
      </w:r>
      <w:proofErr w:type="gramEnd"/>
      <w:r w:rsidRPr="00711AFC">
        <w:t>.</w:t>
      </w:r>
    </w:p>
    <w:p w:rsidR="00867672" w:rsidRDefault="00867672" w:rsidP="00867672"/>
    <w:p w:rsidR="00867672" w:rsidRDefault="00867672" w:rsidP="00867672">
      <w:pPr>
        <w:autoSpaceDE w:val="0"/>
        <w:autoSpaceDN w:val="0"/>
        <w:adjustRightInd w:val="0"/>
        <w:ind w:firstLine="709"/>
        <w:jc w:val="both"/>
      </w:pP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>
        <w:t>9</w:t>
      </w:r>
      <w:r w:rsidRPr="00711AFC">
        <w:t>. ПОРЯДОК ПРИЕМА И УЧЕТА ДРЕВЕСИНЫ</w:t>
      </w:r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2.Прием древесины, заготовленной гражданами для собственных нужд, в пункте приема древесины не допускается.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3.Прием древесины осуществляется при предъявлении лицом, сдающим древесину, следующих документов: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1)документа, удостоверяющего личность;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2)транспортной или товарно-транспортной накладной;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3)декларации об обороте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4.Принятая, переработанная и отгруженная древесина подлежит обязательному учету ответственным лицом в соответствии с настоящим Законом.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5.Документами учета принятой, переработанной и отгруженной древесины являются: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1)декларация об обороте древесины;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2)приемо-сдаточные акты;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3)журнал учета приемо-сдаточных актов;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>
        <w:t>4</w:t>
      </w:r>
      <w:r w:rsidRPr="00711AFC">
        <w:t>)журнал учета принятой, переработанной и отгруженной древесины.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6.Форма и содержание документов учета принятой, переработанной и отгруженной древесины устанавлива</w:t>
      </w:r>
      <w:r>
        <w:t>ю</w:t>
      </w:r>
      <w:r w:rsidRPr="00711AFC">
        <w:t>тся Администрацией Приморского края.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711AFC">
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осуществляющего деятельность по </w:t>
      </w:r>
      <w:r w:rsidRPr="00711AFC">
        <w:rPr>
          <w:szCs w:val="28"/>
        </w:rPr>
        <w:t>приему, хранению</w:t>
      </w:r>
      <w:r>
        <w:rPr>
          <w:szCs w:val="28"/>
        </w:rPr>
        <w:t xml:space="preserve">, </w:t>
      </w:r>
      <w:r w:rsidRPr="00711AFC">
        <w:rPr>
          <w:szCs w:val="28"/>
        </w:rPr>
        <w:t>переработке и (или) отгрузке древесины</w:t>
      </w:r>
      <w:r w:rsidRPr="00711AFC">
        <w:t>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9.Приемо-сдаточные акты являются документами строгой отчетности и должны иметь сквозную нумерацию.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711AFC">
        <w:t>10.В случаях, если древесина заготовлена за пределами Приморского края</w:t>
      </w:r>
      <w:r>
        <w:t>,</w:t>
      </w:r>
      <w:r w:rsidRPr="00711AFC">
        <w:t xml:space="preserve"> в соответствии с действующим законодательством необходимо предъявить копию карантинного сертификата, выданного территориальным органом Федеральной службы по ветеринарному и фитосанитарному надзору того субъекта Российской Федерации, с территории которого вывозится </w:t>
      </w:r>
      <w:r w:rsidRPr="00711AFC">
        <w:lastRenderedPageBreak/>
        <w:t>древесина.</w:t>
      </w:r>
      <w:proofErr w:type="gramEnd"/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  <w:outlineLvl w:val="0"/>
      </w:pPr>
    </w:p>
    <w:p w:rsidR="00867672" w:rsidRDefault="00867672" w:rsidP="00867672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</w:pPr>
      <w:r w:rsidRPr="00711AFC">
        <w:rPr>
          <w:snapToGrid w:val="0"/>
          <w:szCs w:val="28"/>
        </w:rPr>
        <w:t xml:space="preserve">СТАТЬЯ </w:t>
      </w:r>
      <w:r>
        <w:rPr>
          <w:snapToGrid w:val="0"/>
          <w:szCs w:val="28"/>
        </w:rPr>
        <w:t>10</w:t>
      </w:r>
      <w:r w:rsidRPr="00711AFC">
        <w:rPr>
          <w:snapToGrid w:val="0"/>
          <w:szCs w:val="28"/>
        </w:rPr>
        <w:t>. ОБЩИЕ</w:t>
      </w:r>
      <w:r w:rsidRPr="00711AFC">
        <w:t xml:space="preserve"> ТРЕБОВАНИЯ К ВЕДЕНИЮ</w:t>
      </w:r>
      <w:r>
        <w:t xml:space="preserve"> </w:t>
      </w:r>
    </w:p>
    <w:p w:rsidR="00867672" w:rsidRPr="00711AFC" w:rsidRDefault="00867672" w:rsidP="00867672">
      <w:pPr>
        <w:tabs>
          <w:tab w:val="left" w:pos="2268"/>
        </w:tabs>
        <w:autoSpaceDE w:val="0"/>
        <w:autoSpaceDN w:val="0"/>
        <w:adjustRightInd w:val="0"/>
        <w:ind w:firstLine="2268"/>
        <w:jc w:val="both"/>
        <w:outlineLvl w:val="0"/>
      </w:pPr>
      <w:r w:rsidRPr="00711AFC">
        <w:t>ДОКУМЕНТОВ УЧЕТА ДРЕВЕСИНЫ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1.Записи о совершении действий по</w:t>
      </w:r>
      <w:r w:rsidRPr="00711AFC">
        <w:rPr>
          <w:szCs w:val="28"/>
        </w:rPr>
        <w:t xml:space="preserve">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 </w:t>
      </w:r>
      <w:r w:rsidRPr="00711AFC">
        <w:t>вносятся в журналы учета, ведение которых предусмотрено настоящим Законом, в день совершения соответствующих действий.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</w:r>
      <w:proofErr w:type="gramStart"/>
      <w:r w:rsidRPr="00711AFC">
        <w:t>с даты внесения</w:t>
      </w:r>
      <w:proofErr w:type="gramEnd"/>
      <w:r w:rsidRPr="00711AFC">
        <w:t xml:space="preserve"> в них последней записи.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3.Все листы документов учета принятой, переработанной и отгруженной древесины должны быть прошиты и пронумерованы. </w:t>
      </w:r>
      <w:proofErr w:type="gramStart"/>
      <w:r w:rsidRPr="00711AFC">
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</w:t>
      </w:r>
      <w:r>
        <w:t>его</w:t>
      </w:r>
      <w:r w:rsidRPr="00711AFC">
        <w:t xml:space="preserve"> деятельность по</w:t>
      </w:r>
      <w:r w:rsidRPr="00711AFC">
        <w:rPr>
          <w:szCs w:val="28"/>
        </w:rPr>
        <w:t xml:space="preserve">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</w:t>
      </w:r>
      <w:r w:rsidRPr="00711AFC">
        <w:t>, и удостоверяется подписью руководителя (заместителя руководителя) данного органа и печатью уполномоченного органа.</w:t>
      </w:r>
      <w:proofErr w:type="gramEnd"/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СТАТЬЯ 1</w:t>
      </w:r>
      <w:r>
        <w:t>1</w:t>
      </w:r>
      <w:r w:rsidRPr="00711AFC">
        <w:t>. ПОРЯДОК ПЕРЕВОЗКИ ДРЕВЕСИНЫ</w:t>
      </w:r>
    </w:p>
    <w:p w:rsidR="00867672" w:rsidRPr="00711AFC" w:rsidRDefault="00867672" w:rsidP="00867672">
      <w:pPr>
        <w:autoSpaceDE w:val="0"/>
        <w:autoSpaceDN w:val="0"/>
        <w:adjustRightInd w:val="0"/>
        <w:jc w:val="both"/>
      </w:pP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1AFC">
        <w:rPr>
          <w:rFonts w:ascii="Times New Roman" w:hAnsi="Times New Roman"/>
          <w:sz w:val="28"/>
          <w:szCs w:val="28"/>
        </w:rPr>
        <w:t>1.Перевозчики древесины обязаны иметь в наличии на каждом транспортном средстве, перевозящем древесину, следующие документы: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 w:rsidRPr="00711AFC">
        <w:t>1)декларацию об обороте древесины;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2)путевой лист;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3)транспортную или </w:t>
      </w:r>
      <w:proofErr w:type="spellStart"/>
      <w:proofErr w:type="gramStart"/>
      <w:r w:rsidRPr="00711AFC">
        <w:t>товаро</w:t>
      </w:r>
      <w:proofErr w:type="spellEnd"/>
      <w:r w:rsidRPr="00711AFC">
        <w:t>-транспортную</w:t>
      </w:r>
      <w:proofErr w:type="gramEnd"/>
      <w:r w:rsidRPr="00711AFC">
        <w:t xml:space="preserve"> накладную.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2.Перевозка древесины без документов, указанных в части </w:t>
      </w:r>
      <w:r>
        <w:t>1</w:t>
      </w:r>
      <w:r w:rsidRPr="00711AFC">
        <w:t xml:space="preserve"> настоящей статьи, не допускается. </w:t>
      </w: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7672" w:rsidRDefault="00867672" w:rsidP="00867672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 w:rsidRPr="00711AFC">
        <w:rPr>
          <w:szCs w:val="28"/>
        </w:rPr>
        <w:t>СТАТЬЯ 1</w:t>
      </w:r>
      <w:r>
        <w:rPr>
          <w:szCs w:val="28"/>
        </w:rPr>
        <w:t>2</w:t>
      </w:r>
      <w:r w:rsidRPr="00711AFC">
        <w:rPr>
          <w:szCs w:val="28"/>
        </w:rPr>
        <w:t xml:space="preserve">. </w:t>
      </w:r>
      <w:r w:rsidRPr="00711AFC">
        <w:t>ОТВЕТСТВЕННОСТЬ ЗА НАРУШЕНИЕ</w:t>
      </w:r>
      <w:r>
        <w:t xml:space="preserve"> </w:t>
      </w:r>
    </w:p>
    <w:p w:rsidR="00867672" w:rsidRPr="00711AFC" w:rsidRDefault="00867672" w:rsidP="00867672">
      <w:pPr>
        <w:tabs>
          <w:tab w:val="left" w:pos="1985"/>
        </w:tabs>
        <w:autoSpaceDE w:val="0"/>
        <w:autoSpaceDN w:val="0"/>
        <w:adjustRightInd w:val="0"/>
        <w:ind w:firstLine="2268"/>
        <w:jc w:val="both"/>
        <w:outlineLvl w:val="1"/>
      </w:pPr>
      <w:r w:rsidRPr="00711AFC">
        <w:t>ТРЕБОВАНИЙ</w:t>
      </w:r>
      <w:r>
        <w:t xml:space="preserve"> </w:t>
      </w:r>
      <w:r w:rsidRPr="00711AFC">
        <w:t>НАСТОЯЩ</w:t>
      </w:r>
      <w:r>
        <w:t xml:space="preserve">ЕГО </w:t>
      </w:r>
      <w:r w:rsidRPr="00711AFC">
        <w:t>ЗАКОН</w:t>
      </w:r>
      <w:r>
        <w:t>А</w:t>
      </w:r>
      <w:r w:rsidRPr="00711AFC">
        <w:t xml:space="preserve"> </w:t>
      </w:r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>Нарушение требований настоящего Закона влечет за собой ответственность</w:t>
      </w:r>
      <w:r w:rsidRPr="00711AFC">
        <w:rPr>
          <w:szCs w:val="28"/>
        </w:rPr>
        <w:t xml:space="preserve">, предусмотренную </w:t>
      </w:r>
      <w:hyperlink r:id="rId9" w:history="1">
        <w:proofErr w:type="gramStart"/>
        <w:r w:rsidRPr="00711AFC">
          <w:rPr>
            <w:szCs w:val="28"/>
          </w:rPr>
          <w:t>законо</w:t>
        </w:r>
      </w:hyperlink>
      <w:r>
        <w:rPr>
          <w:szCs w:val="28"/>
        </w:rPr>
        <w:t>дательством</w:t>
      </w:r>
      <w:proofErr w:type="gramEnd"/>
      <w:r w:rsidRPr="00711AFC">
        <w:rPr>
          <w:szCs w:val="28"/>
        </w:rPr>
        <w:t xml:space="preserve"> Приморского края.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 </w:t>
      </w:r>
      <w:r w:rsidRPr="00711AFC">
        <w:rPr>
          <w:szCs w:val="28"/>
        </w:rPr>
        <w:t>СТАТЬЯ 1</w:t>
      </w:r>
      <w:r>
        <w:rPr>
          <w:szCs w:val="28"/>
        </w:rPr>
        <w:t>3</w:t>
      </w:r>
      <w:r w:rsidRPr="00711AFC">
        <w:t>. ПЕРЕХОДНЫЕ ПОЛОЖЕНИЯ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</w:t>
      </w:r>
      <w:r>
        <w:t>У</w:t>
      </w:r>
      <w:r w:rsidRPr="00711AFC">
        <w:t>полномоченны</w:t>
      </w:r>
      <w:r>
        <w:t>й</w:t>
      </w:r>
      <w:r w:rsidRPr="00711AFC">
        <w:t xml:space="preserve"> орган</w:t>
      </w:r>
      <w:r>
        <w:t xml:space="preserve"> в течение трех месяцев,</w:t>
      </w:r>
      <w:r w:rsidRPr="00010875">
        <w:t xml:space="preserve"> </w:t>
      </w:r>
      <w:r w:rsidRPr="00711AFC">
        <w:t>следующих после вступления в силу настоящего Закона</w:t>
      </w:r>
      <w:r>
        <w:t xml:space="preserve">, включает </w:t>
      </w:r>
      <w:r w:rsidRPr="00711AFC">
        <w:t>пункты приема древесины</w:t>
      </w:r>
      <w:r>
        <w:t>, действующие на момент вступления в силу настоящего Закона,</w:t>
      </w:r>
      <w:r w:rsidRPr="00711AFC">
        <w:t xml:space="preserve"> в реестр</w:t>
      </w:r>
      <w:r>
        <w:t>.</w:t>
      </w:r>
      <w:r w:rsidRPr="00711AFC">
        <w:t xml:space="preserve">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</w:t>
      </w:r>
      <w:r w:rsidRPr="00DB413A">
        <w:t>Вновь</w:t>
      </w:r>
      <w:r w:rsidRPr="00711AFC">
        <w:t xml:space="preserve"> созданные пункты приема древесины начинают свою </w:t>
      </w:r>
      <w:r w:rsidRPr="00711AFC">
        <w:lastRenderedPageBreak/>
        <w:t xml:space="preserve">деятельность по приему древесины </w:t>
      </w:r>
      <w:r w:rsidRPr="00DB413A">
        <w:t>после</w:t>
      </w:r>
      <w:r w:rsidRPr="002464B2">
        <w:rPr>
          <w:color w:val="FF0000"/>
        </w:rPr>
        <w:t xml:space="preserve"> </w:t>
      </w:r>
      <w:r w:rsidRPr="00711AFC">
        <w:t>обязательного включения их в реестр уполномоченным органом.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>
        <w:t>3.</w:t>
      </w:r>
      <w:r w:rsidRPr="00711AFC">
        <w:t xml:space="preserve">В </w:t>
      </w:r>
      <w:proofErr w:type="gramStart"/>
      <w:r w:rsidRPr="00711AFC">
        <w:t>целях</w:t>
      </w:r>
      <w:proofErr w:type="gramEnd"/>
      <w:r w:rsidRPr="00711AFC">
        <w:t xml:space="preserve"> реализации настоящего Закона Администраци</w:t>
      </w:r>
      <w:r>
        <w:t>я</w:t>
      </w:r>
      <w:r w:rsidRPr="00711AFC">
        <w:t xml:space="preserve"> Приморского края прин</w:t>
      </w:r>
      <w:r>
        <w:t>имает</w:t>
      </w:r>
      <w:r w:rsidRPr="00711AFC">
        <w:t xml:space="preserve"> соответствующие нормативные правовые акты в течение </w:t>
      </w:r>
      <w:r w:rsidRPr="00C54D0C">
        <w:rPr>
          <w:color w:val="000000" w:themeColor="text1"/>
        </w:rPr>
        <w:t>шести</w:t>
      </w:r>
      <w:r w:rsidRPr="00C54D0C">
        <w:t xml:space="preserve"> </w:t>
      </w:r>
      <w:r w:rsidRPr="00711AFC">
        <w:t>месяцев со дня вступления</w:t>
      </w:r>
      <w:r>
        <w:t xml:space="preserve"> в силу настоящего Закона.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4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ПОРЯДОК ВСТУПЛЕНИЯ В СИЛУ</w:t>
      </w:r>
      <w:r>
        <w:t xml:space="preserve">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2268"/>
        <w:jc w:val="both"/>
      </w:pPr>
      <w:r w:rsidRPr="00711AFC">
        <w:t>НАСТОЯЩЕГО ЗАКОНА</w:t>
      </w:r>
    </w:p>
    <w:p w:rsidR="00867672" w:rsidRDefault="00867672" w:rsidP="00867672">
      <w:pPr>
        <w:widowControl w:val="0"/>
        <w:autoSpaceDE w:val="0"/>
        <w:autoSpaceDN w:val="0"/>
        <w:adjustRightInd w:val="0"/>
        <w:jc w:val="both"/>
      </w:pPr>
    </w:p>
    <w:p w:rsidR="00867672" w:rsidRPr="00A52170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1.Настоящий Закон вступает в силу </w:t>
      </w:r>
      <w:r>
        <w:t>с 1 января 2014 года, за исключением статьи 5 настоящего Закона.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2.Статья 5 настоящего Закона </w:t>
      </w:r>
      <w:r w:rsidRPr="00711AFC">
        <w:t xml:space="preserve">вступает в силу </w:t>
      </w:r>
      <w:r>
        <w:rPr>
          <w:szCs w:val="28"/>
        </w:rPr>
        <w:t>с 1 июля 2014 года.</w:t>
      </w: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7672" w:rsidRPr="00711AFC" w:rsidRDefault="00867672" w:rsidP="00867672">
      <w:pPr>
        <w:ind w:firstLine="709"/>
        <w:jc w:val="both"/>
      </w:pPr>
    </w:p>
    <w:p w:rsidR="00867672" w:rsidRPr="00711AFC" w:rsidRDefault="00867672" w:rsidP="00867672">
      <w:pPr>
        <w:ind w:firstLine="709"/>
        <w:jc w:val="both"/>
      </w:pPr>
    </w:p>
    <w:p w:rsidR="00867672" w:rsidRPr="00711AFC" w:rsidRDefault="00867672" w:rsidP="00867672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867672" w:rsidRPr="00ED2C1C" w:rsidRDefault="00867672" w:rsidP="00867672">
      <w:pPr>
        <w:autoSpaceDE w:val="0"/>
        <w:autoSpaceDN w:val="0"/>
        <w:adjustRightInd w:val="0"/>
        <w:jc w:val="both"/>
        <w:rPr>
          <w:szCs w:val="28"/>
        </w:rPr>
      </w:pPr>
    </w:p>
    <w:p w:rsidR="00242F19" w:rsidRPr="00ED2C1C" w:rsidRDefault="00242F19" w:rsidP="0086767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242F19" w:rsidRPr="00ED2C1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BC0" w:rsidRDefault="00FE3BC0">
      <w:r>
        <w:separator/>
      </w:r>
    </w:p>
  </w:endnote>
  <w:endnote w:type="continuationSeparator" w:id="0">
    <w:p w:rsidR="00FE3BC0" w:rsidRDefault="00FE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BC0" w:rsidRDefault="00FE3BC0">
      <w:r>
        <w:separator/>
      </w:r>
    </w:p>
  </w:footnote>
  <w:footnote w:type="continuationSeparator" w:id="0">
    <w:p w:rsidR="00FE3BC0" w:rsidRDefault="00FE3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5518">
      <w:rPr>
        <w:rStyle w:val="a7"/>
        <w:noProof/>
      </w:rPr>
      <w:t>8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3291F"/>
    <w:rsid w:val="00040F6E"/>
    <w:rsid w:val="00067986"/>
    <w:rsid w:val="0007799D"/>
    <w:rsid w:val="000C45CB"/>
    <w:rsid w:val="000D7212"/>
    <w:rsid w:val="000D7238"/>
    <w:rsid w:val="00101F0D"/>
    <w:rsid w:val="0011554F"/>
    <w:rsid w:val="00115ECE"/>
    <w:rsid w:val="00200FBE"/>
    <w:rsid w:val="00211FE3"/>
    <w:rsid w:val="00224364"/>
    <w:rsid w:val="00242F19"/>
    <w:rsid w:val="002E4372"/>
    <w:rsid w:val="002F0134"/>
    <w:rsid w:val="003310C7"/>
    <w:rsid w:val="003468E5"/>
    <w:rsid w:val="0034770A"/>
    <w:rsid w:val="00353DBB"/>
    <w:rsid w:val="00367A2E"/>
    <w:rsid w:val="00375707"/>
    <w:rsid w:val="003B26E7"/>
    <w:rsid w:val="0047435B"/>
    <w:rsid w:val="00496173"/>
    <w:rsid w:val="004F5D02"/>
    <w:rsid w:val="005306F8"/>
    <w:rsid w:val="005676F8"/>
    <w:rsid w:val="005A2827"/>
    <w:rsid w:val="005D74BC"/>
    <w:rsid w:val="00624C2E"/>
    <w:rsid w:val="0064110B"/>
    <w:rsid w:val="007050FC"/>
    <w:rsid w:val="00733F17"/>
    <w:rsid w:val="00737F36"/>
    <w:rsid w:val="007A52B2"/>
    <w:rsid w:val="007E1634"/>
    <w:rsid w:val="0084126D"/>
    <w:rsid w:val="00850AEB"/>
    <w:rsid w:val="00867672"/>
    <w:rsid w:val="008A0801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96190"/>
    <w:rsid w:val="009B7EF5"/>
    <w:rsid w:val="009D111F"/>
    <w:rsid w:val="009E7A12"/>
    <w:rsid w:val="00A11B86"/>
    <w:rsid w:val="00A22645"/>
    <w:rsid w:val="00A23930"/>
    <w:rsid w:val="00A55C4D"/>
    <w:rsid w:val="00AB70F9"/>
    <w:rsid w:val="00AC31EC"/>
    <w:rsid w:val="00AE4D17"/>
    <w:rsid w:val="00AE7754"/>
    <w:rsid w:val="00B42E3D"/>
    <w:rsid w:val="00B52513"/>
    <w:rsid w:val="00B814F0"/>
    <w:rsid w:val="00B9326B"/>
    <w:rsid w:val="00B9427E"/>
    <w:rsid w:val="00BB2195"/>
    <w:rsid w:val="00BB4D80"/>
    <w:rsid w:val="00BD46C6"/>
    <w:rsid w:val="00BD4A2C"/>
    <w:rsid w:val="00BE0544"/>
    <w:rsid w:val="00BF5768"/>
    <w:rsid w:val="00C23016"/>
    <w:rsid w:val="00C65518"/>
    <w:rsid w:val="00CB02B6"/>
    <w:rsid w:val="00CE498B"/>
    <w:rsid w:val="00CF02F5"/>
    <w:rsid w:val="00CF0A14"/>
    <w:rsid w:val="00CF5E32"/>
    <w:rsid w:val="00D215C3"/>
    <w:rsid w:val="00D233F3"/>
    <w:rsid w:val="00D600D6"/>
    <w:rsid w:val="00D869E6"/>
    <w:rsid w:val="00DE048A"/>
    <w:rsid w:val="00DF0C38"/>
    <w:rsid w:val="00E00F5D"/>
    <w:rsid w:val="00E34273"/>
    <w:rsid w:val="00E52202"/>
    <w:rsid w:val="00E6005C"/>
    <w:rsid w:val="00E60D6E"/>
    <w:rsid w:val="00E85234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76916"/>
    <w:rsid w:val="00FD1087"/>
    <w:rsid w:val="00FE3BC0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0B42D-E4FA-448A-B67C-E9C478CA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</TotalTime>
  <Pages>8</Pages>
  <Words>2255</Words>
  <Characters>12859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5</cp:revision>
  <cp:lastPrinted>2013-05-13T05:34:00Z</cp:lastPrinted>
  <dcterms:created xsi:type="dcterms:W3CDTF">2013-10-04T03:52:00Z</dcterms:created>
  <dcterms:modified xsi:type="dcterms:W3CDTF">2013-10-14T04:51:00Z</dcterms:modified>
</cp:coreProperties>
</file>