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6942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438F" w:rsidRDefault="0092438F" w:rsidP="0092438F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92438F" w:rsidRDefault="0092438F" w:rsidP="0092438F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"</w:t>
      </w:r>
      <w:r w:rsidRPr="00386795">
        <w:rPr>
          <w:b/>
          <w:szCs w:val="28"/>
        </w:rPr>
        <w:t xml:space="preserve">О </w:t>
      </w:r>
      <w:r>
        <w:rPr>
          <w:b/>
          <w:szCs w:val="28"/>
        </w:rPr>
        <w:t>ПОЖАРНОЙ БЕЗОПАСНОСТИ</w:t>
      </w:r>
      <w:r w:rsidRPr="00386795">
        <w:rPr>
          <w:b/>
          <w:szCs w:val="28"/>
        </w:rPr>
        <w:t xml:space="preserve"> В ПРИМОРСКОМ КРАЕ</w:t>
      </w:r>
      <w:r>
        <w:rPr>
          <w:b/>
          <w:szCs w:val="28"/>
        </w:rPr>
        <w:t>"</w:t>
      </w:r>
    </w:p>
    <w:p w:rsidR="0092438F" w:rsidRPr="009B3A2F" w:rsidRDefault="0092438F" w:rsidP="0092438F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92438F" w:rsidRPr="009B3A2F" w:rsidRDefault="0092438F" w:rsidP="0092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3A2F">
        <w:rPr>
          <w:szCs w:val="28"/>
        </w:rPr>
        <w:t>Принят Законодательным Собранием Приморского края 25 сентября</w:t>
      </w:r>
      <w:r w:rsidRPr="009B3A2F">
        <w:rPr>
          <w:szCs w:val="28"/>
        </w:rPr>
        <w:br/>
        <w:t xml:space="preserve">2013 года в первом чтении </w:t>
      </w:r>
    </w:p>
    <w:p w:rsidR="0092438F" w:rsidRPr="009B3A2F" w:rsidRDefault="0092438F" w:rsidP="0092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2438F" w:rsidRPr="009B3A2F" w:rsidRDefault="0092438F" w:rsidP="0092438F">
      <w:pPr>
        <w:ind w:firstLine="709"/>
      </w:pPr>
      <w:r w:rsidRPr="009B3A2F">
        <w:t>СТАТЬЯ 1.</w:t>
      </w:r>
    </w:p>
    <w:p w:rsidR="0092438F" w:rsidRPr="009B3A2F" w:rsidRDefault="0092438F" w:rsidP="00924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A2F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2C78D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9B3A2F">
        <w:rPr>
          <w:rFonts w:ascii="Times New Roman" w:hAnsi="Times New Roman" w:cs="Times New Roman"/>
          <w:sz w:val="28"/>
          <w:szCs w:val="28"/>
        </w:rPr>
        <w:t xml:space="preserve"> Приморского края от 13 июля 1998 года № 14-КЗ </w:t>
      </w:r>
      <w:r w:rsidRPr="009B3A2F">
        <w:rPr>
          <w:rFonts w:ascii="Times New Roman" w:hAnsi="Times New Roman" w:cs="Times New Roman"/>
          <w:sz w:val="28"/>
          <w:szCs w:val="28"/>
        </w:rPr>
        <w:br/>
        <w:t xml:space="preserve">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 w:rsidRPr="009B3A2F">
        <w:rPr>
          <w:rFonts w:ascii="Times New Roman" w:hAnsi="Times New Roman" w:cs="Times New Roman"/>
          <w:sz w:val="28"/>
          <w:szCs w:val="28"/>
        </w:rPr>
        <w:br/>
        <w:t xml:space="preserve">стр. 3, № 118, стр. 50, № 8, стр. 17; 2003, № 21, стр. 29; 2004, № 72, стр. 10, </w:t>
      </w:r>
      <w:r w:rsidRPr="009B3A2F">
        <w:rPr>
          <w:rFonts w:ascii="Times New Roman" w:hAnsi="Times New Roman" w:cs="Times New Roman"/>
          <w:sz w:val="28"/>
          <w:szCs w:val="28"/>
        </w:rPr>
        <w:br/>
        <w:t xml:space="preserve">№ 84, стр. 3; 2007, № 12, стр. 3; 2008, № 68, стр. 27; 2010, № 144, стр. 72; 2011, № 205, стр. 2; 2013, № 55, стр. 110) следующие </w:t>
      </w:r>
      <w:bookmarkStart w:id="0" w:name="_GoBack"/>
      <w:bookmarkEnd w:id="0"/>
      <w:r w:rsidRPr="009B3A2F">
        <w:rPr>
          <w:rFonts w:ascii="Times New Roman" w:hAnsi="Times New Roman" w:cs="Times New Roman"/>
          <w:sz w:val="28"/>
          <w:szCs w:val="28"/>
        </w:rPr>
        <w:t>изменения:</w:t>
      </w:r>
    </w:p>
    <w:p w:rsidR="0092438F" w:rsidRPr="009B3A2F" w:rsidRDefault="0092438F" w:rsidP="00924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A2F">
        <w:rPr>
          <w:rFonts w:ascii="Times New Roman" w:hAnsi="Times New Roman" w:cs="Times New Roman"/>
          <w:sz w:val="28"/>
          <w:szCs w:val="28"/>
        </w:rPr>
        <w:t>1)абзац шестой статьи 7 изложить в следующей редакции:</w:t>
      </w:r>
    </w:p>
    <w:p w:rsidR="0092438F" w:rsidRPr="009B3A2F" w:rsidRDefault="0092438F" w:rsidP="00924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A2F">
        <w:rPr>
          <w:rFonts w:ascii="Times New Roman" w:hAnsi="Times New Roman" w:cs="Times New Roman"/>
          <w:sz w:val="28"/>
          <w:szCs w:val="28"/>
        </w:rPr>
        <w:t>"организации информационного обеспечения в области пожарной безопасности, противопожарной пропаганды и обучения работников организаций, детей в дошкольных образовательных организациях и лиц, обучающихся в образовательных организациях, а также граждан мерам пожарной безопасности.";</w:t>
      </w:r>
    </w:p>
    <w:p w:rsidR="0092438F" w:rsidRPr="009B3A2F" w:rsidRDefault="0092438F" w:rsidP="00924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A2F">
        <w:rPr>
          <w:rFonts w:ascii="Times New Roman" w:hAnsi="Times New Roman" w:cs="Times New Roman"/>
          <w:sz w:val="28"/>
          <w:szCs w:val="28"/>
        </w:rPr>
        <w:t>2)часть 3 статьи 9 изложить в следующей редакции:</w:t>
      </w:r>
    </w:p>
    <w:p w:rsidR="0092438F" w:rsidRPr="009B3A2F" w:rsidRDefault="0092438F" w:rsidP="009243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A2F">
        <w:rPr>
          <w:rFonts w:ascii="Times New Roman" w:hAnsi="Times New Roman" w:cs="Times New Roman"/>
          <w:sz w:val="28"/>
          <w:szCs w:val="28"/>
        </w:rPr>
        <w:t>"В образовательных организациях осуществляется обязательное обучение обучающихся мерам пожарной безопасности. Органами, осуществляющими управление  в сфере образования, и пожарной охраной могут создаваться добровольные дружины юных пожарных.".</w:t>
      </w:r>
    </w:p>
    <w:p w:rsidR="0092438F" w:rsidRPr="009B3A2F" w:rsidRDefault="0092438F" w:rsidP="0092438F">
      <w:pPr>
        <w:pStyle w:val="ConsPlusNormal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2438F" w:rsidRPr="009B3A2F" w:rsidRDefault="0092438F" w:rsidP="0092438F">
      <w:pPr>
        <w:widowControl w:val="0"/>
        <w:autoSpaceDE w:val="0"/>
        <w:autoSpaceDN w:val="0"/>
        <w:adjustRightInd w:val="0"/>
        <w:ind w:firstLine="709"/>
        <w:jc w:val="both"/>
      </w:pPr>
      <w:r w:rsidRPr="009B3A2F">
        <w:t>СТАТЬЯ 2.</w:t>
      </w:r>
    </w:p>
    <w:p w:rsidR="0092438F" w:rsidRPr="009B3A2F" w:rsidRDefault="0092438F" w:rsidP="0092438F">
      <w:pPr>
        <w:widowControl w:val="0"/>
        <w:autoSpaceDE w:val="0"/>
        <w:autoSpaceDN w:val="0"/>
        <w:adjustRightInd w:val="0"/>
        <w:ind w:firstLine="709"/>
        <w:jc w:val="both"/>
      </w:pPr>
      <w:r w:rsidRPr="009B3A2F">
        <w:t>Настоящий Закон вступает в силу со дня его официального опубликования.</w:t>
      </w:r>
    </w:p>
    <w:p w:rsidR="00624FCA" w:rsidRDefault="00624FCA" w:rsidP="00624FCA">
      <w:pPr>
        <w:jc w:val="both"/>
      </w:pPr>
    </w:p>
    <w:p w:rsidR="00204E31" w:rsidRPr="00624FCA" w:rsidRDefault="00204E31" w:rsidP="00624FCA">
      <w:pPr>
        <w:jc w:val="both"/>
      </w:pPr>
    </w:p>
    <w:p w:rsidR="00624FCA" w:rsidRPr="00624FCA" w:rsidRDefault="00624FCA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Миклушевский</w:t>
      </w:r>
    </w:p>
    <w:sectPr w:rsidR="00624FCA" w:rsidRPr="00624F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CF" w:rsidRDefault="008D09CF">
      <w:r>
        <w:separator/>
      </w:r>
    </w:p>
  </w:endnote>
  <w:endnote w:type="continuationSeparator" w:id="0">
    <w:p w:rsidR="008D09CF" w:rsidRDefault="008D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CF" w:rsidRDefault="008D09CF">
      <w:r>
        <w:separator/>
      </w:r>
    </w:p>
  </w:footnote>
  <w:footnote w:type="continuationSeparator" w:id="0">
    <w:p w:rsidR="008D09CF" w:rsidRDefault="008D0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146EA7"/>
    <w:rsid w:val="00171D64"/>
    <w:rsid w:val="00204E31"/>
    <w:rsid w:val="002471AC"/>
    <w:rsid w:val="002730D1"/>
    <w:rsid w:val="002C78D2"/>
    <w:rsid w:val="00303CBA"/>
    <w:rsid w:val="003107F7"/>
    <w:rsid w:val="00380EE1"/>
    <w:rsid w:val="003B26E7"/>
    <w:rsid w:val="003F351A"/>
    <w:rsid w:val="0047435B"/>
    <w:rsid w:val="004B72B2"/>
    <w:rsid w:val="005474CC"/>
    <w:rsid w:val="005A2827"/>
    <w:rsid w:val="005B0D95"/>
    <w:rsid w:val="00624FCA"/>
    <w:rsid w:val="006C106D"/>
    <w:rsid w:val="00726C56"/>
    <w:rsid w:val="008D09CF"/>
    <w:rsid w:val="0092438F"/>
    <w:rsid w:val="009517B8"/>
    <w:rsid w:val="00A22BD3"/>
    <w:rsid w:val="00A511B8"/>
    <w:rsid w:val="00AB70F9"/>
    <w:rsid w:val="00AC31EC"/>
    <w:rsid w:val="00AD398B"/>
    <w:rsid w:val="00B0555F"/>
    <w:rsid w:val="00B14397"/>
    <w:rsid w:val="00B25D18"/>
    <w:rsid w:val="00B81990"/>
    <w:rsid w:val="00BC0BBB"/>
    <w:rsid w:val="00BE0544"/>
    <w:rsid w:val="00BE62C9"/>
    <w:rsid w:val="00C31AAC"/>
    <w:rsid w:val="00E34273"/>
    <w:rsid w:val="00E34AF7"/>
    <w:rsid w:val="00E60B2A"/>
    <w:rsid w:val="00F23036"/>
    <w:rsid w:val="00F34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3</cp:revision>
  <cp:lastPrinted>2013-09-25T07:13:00Z</cp:lastPrinted>
  <dcterms:created xsi:type="dcterms:W3CDTF">2013-09-25T07:14:00Z</dcterms:created>
  <dcterms:modified xsi:type="dcterms:W3CDTF">2013-09-25T22:50:00Z</dcterms:modified>
</cp:coreProperties>
</file>