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416309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37A9F" w:rsidRPr="00214CF3" w:rsidRDefault="00C37A9F" w:rsidP="00C37A9F">
      <w:pPr>
        <w:jc w:val="center"/>
        <w:rPr>
          <w:b/>
        </w:rPr>
      </w:pPr>
      <w:r w:rsidRPr="00214CF3">
        <w:rPr>
          <w:b/>
        </w:rPr>
        <w:t xml:space="preserve">О ВНЕСЕНИИ ИЗМЕНЕНИЙ </w:t>
      </w:r>
    </w:p>
    <w:p w:rsidR="00C37A9F" w:rsidRPr="00214CF3" w:rsidRDefault="00C37A9F" w:rsidP="00C37A9F">
      <w:pPr>
        <w:jc w:val="center"/>
        <w:rPr>
          <w:b/>
          <w:bCs/>
        </w:rPr>
      </w:pPr>
      <w:r w:rsidRPr="00214CF3">
        <w:rPr>
          <w:b/>
        </w:rPr>
        <w:t xml:space="preserve">В </w:t>
      </w:r>
      <w:r w:rsidRPr="00214CF3">
        <w:rPr>
          <w:b/>
          <w:bCs/>
        </w:rPr>
        <w:t xml:space="preserve">ЗАКОН ПРИМОРСКОГО КРАЯ </w:t>
      </w:r>
    </w:p>
    <w:p w:rsidR="00C37A9F" w:rsidRPr="00214CF3" w:rsidRDefault="00C37A9F" w:rsidP="00C37A9F">
      <w:pPr>
        <w:jc w:val="center"/>
        <w:rPr>
          <w:b/>
          <w:szCs w:val="28"/>
        </w:rPr>
      </w:pPr>
      <w:r w:rsidRPr="00214CF3">
        <w:rPr>
          <w:b/>
        </w:rPr>
        <w:t xml:space="preserve">"О </w:t>
      </w:r>
      <w:r>
        <w:rPr>
          <w:b/>
        </w:rPr>
        <w:t>ПОРЯДКЕ НАЗНАЧЕНИЯ ПРЕДСТАВИТЕЛЕЙ ОБЩЕСТВЕННОСТИ В КВАЛИФИКАЦИОННУЮ КОЛЛЕГИЮ СУДЕЙ</w:t>
      </w:r>
      <w:r w:rsidRPr="00214CF3">
        <w:rPr>
          <w:b/>
        </w:rPr>
        <w:t xml:space="preserve"> ПРИМОРСКОГО КРАЯ"</w:t>
      </w:r>
    </w:p>
    <w:p w:rsidR="00C37A9F" w:rsidRPr="00214CF3" w:rsidRDefault="00C37A9F" w:rsidP="00C37A9F"/>
    <w:p w:rsidR="00C37A9F" w:rsidRPr="00214CF3" w:rsidRDefault="00C37A9F" w:rsidP="00C37A9F">
      <w:pPr>
        <w:tabs>
          <w:tab w:val="left" w:pos="7371"/>
        </w:tabs>
        <w:ind w:firstLine="709"/>
        <w:jc w:val="both"/>
      </w:pPr>
      <w:proofErr w:type="gramStart"/>
      <w:r w:rsidRPr="00214CF3">
        <w:t>Принят</w:t>
      </w:r>
      <w:proofErr w:type="gramEnd"/>
      <w:r w:rsidRPr="00214CF3">
        <w:t xml:space="preserve"> Законодательным Собранием Приморского края </w:t>
      </w:r>
      <w:r>
        <w:t>25 сентября 2013 года в первом чтении</w:t>
      </w:r>
    </w:p>
    <w:p w:rsidR="00C37A9F" w:rsidRPr="00214CF3" w:rsidRDefault="00C37A9F" w:rsidP="00C37A9F">
      <w:pPr>
        <w:tabs>
          <w:tab w:val="left" w:pos="7371"/>
        </w:tabs>
        <w:ind w:firstLine="709"/>
        <w:jc w:val="both"/>
      </w:pPr>
    </w:p>
    <w:p w:rsidR="00C37A9F" w:rsidRDefault="00C37A9F" w:rsidP="00C37A9F">
      <w:pPr>
        <w:tabs>
          <w:tab w:val="left" w:pos="7371"/>
        </w:tabs>
        <w:ind w:firstLine="709"/>
        <w:jc w:val="both"/>
      </w:pPr>
      <w:r w:rsidRPr="00214CF3">
        <w:rPr>
          <w:bCs/>
        </w:rPr>
        <w:t>СТАТЬЯ 1.</w:t>
      </w:r>
    </w:p>
    <w:p w:rsidR="00C37A9F" w:rsidRPr="002D6B3B" w:rsidRDefault="00C37A9F" w:rsidP="00C37A9F">
      <w:pPr>
        <w:tabs>
          <w:tab w:val="left" w:pos="7371"/>
        </w:tabs>
        <w:ind w:firstLine="709"/>
        <w:jc w:val="both"/>
      </w:pPr>
      <w:r w:rsidRPr="00214CF3">
        <w:t xml:space="preserve">Внести в Закон Приморского края от </w:t>
      </w:r>
      <w:r>
        <w:t>8</w:t>
      </w:r>
      <w:r w:rsidRPr="00214CF3">
        <w:t xml:space="preserve"> </w:t>
      </w:r>
      <w:r>
        <w:t>октября</w:t>
      </w:r>
      <w:r w:rsidRPr="00214CF3">
        <w:t xml:space="preserve"> 20</w:t>
      </w:r>
      <w:r>
        <w:t>0</w:t>
      </w:r>
      <w:r w:rsidRPr="00214CF3">
        <w:t xml:space="preserve">2 года № </w:t>
      </w:r>
      <w:r>
        <w:t>14</w:t>
      </w:r>
      <w:r w:rsidRPr="00214CF3">
        <w:t xml:space="preserve">-КЗ </w:t>
      </w:r>
      <w:r>
        <w:br/>
      </w:r>
      <w:r w:rsidRPr="00214CF3">
        <w:t>"</w:t>
      </w:r>
      <w:r>
        <w:rPr>
          <w:bCs/>
        </w:rPr>
        <w:t>О порядке назначения представителей общественности в квалификационную коллегию судей</w:t>
      </w:r>
      <w:r w:rsidRPr="00214CF3">
        <w:rPr>
          <w:bCs/>
        </w:rPr>
        <w:t xml:space="preserve"> Приморского края</w:t>
      </w:r>
      <w:r w:rsidRPr="00214CF3">
        <w:t>" (</w:t>
      </w:r>
      <w:r w:rsidRPr="00F05389">
        <w:t>Ведомости Законодательного Собрания Приморского края, 2002, № 6, стр.</w:t>
      </w:r>
      <w:r>
        <w:t xml:space="preserve"> 21; 2003, </w:t>
      </w:r>
      <w:r>
        <w:br/>
        <w:t>№ 37, стр. 57; 2005, № 110, стр. 13</w:t>
      </w:r>
      <w:r w:rsidRPr="00214CF3">
        <w:rPr>
          <w:szCs w:val="28"/>
        </w:rPr>
        <w:t>) следующие изменения:</w:t>
      </w:r>
    </w:p>
    <w:p w:rsidR="00C37A9F" w:rsidRDefault="00C37A9F" w:rsidP="00C37A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CF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в статье 3:</w:t>
      </w:r>
    </w:p>
    <w:p w:rsidR="00C37A9F" w:rsidRDefault="00C37A9F" w:rsidP="00C37A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"учреждений высшего профессионального образования" заменить словами "организаций высшего образования";</w:t>
      </w:r>
    </w:p>
    <w:p w:rsidR="00C37A9F" w:rsidRDefault="00C37A9F" w:rsidP="00C37A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 слова "образовательного учреждения высшего профессионального образования" заменить словами "организаций высшего образования";</w:t>
      </w:r>
    </w:p>
    <w:p w:rsidR="00C37A9F" w:rsidRDefault="00C37A9F" w:rsidP="00C37A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абзаце втором статьи 5 слова "образовательного учреждения" заменить словами "образовательной организации".</w:t>
      </w:r>
    </w:p>
    <w:p w:rsidR="00C37A9F" w:rsidRDefault="00C37A9F" w:rsidP="00C37A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7A9F" w:rsidRPr="00214CF3" w:rsidRDefault="00C37A9F" w:rsidP="00C37A9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14CF3">
        <w:rPr>
          <w:rFonts w:ascii="Times New Roman" w:hAnsi="Times New Roman"/>
          <w:sz w:val="28"/>
          <w:szCs w:val="28"/>
        </w:rPr>
        <w:t>СТАТЬЯ 2.</w:t>
      </w:r>
    </w:p>
    <w:p w:rsidR="00C37A9F" w:rsidRPr="00214CF3" w:rsidRDefault="00C37A9F" w:rsidP="00C37A9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214CF3">
        <w:rPr>
          <w:szCs w:val="28"/>
        </w:rPr>
        <w:t xml:space="preserve">Настоящий Закон вступает в силу по истечении 10 дней </w:t>
      </w:r>
      <w:r w:rsidRPr="00214CF3">
        <w:rPr>
          <w:rFonts w:eastAsia="Calibri"/>
          <w:szCs w:val="28"/>
        </w:rPr>
        <w:t>со дня его официального опубликования.</w:t>
      </w:r>
    </w:p>
    <w:p w:rsidR="00AE0312" w:rsidRPr="00C16E08" w:rsidRDefault="00AE0312" w:rsidP="00BA0B0B">
      <w:pPr>
        <w:jc w:val="center"/>
        <w:rPr>
          <w:szCs w:val="28"/>
        </w:rPr>
      </w:pPr>
      <w:bookmarkStart w:id="0" w:name="_GoBack"/>
      <w:bookmarkEnd w:id="0"/>
    </w:p>
    <w:p w:rsidR="00AE0312" w:rsidRDefault="00AE0312" w:rsidP="00AE0312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AE0312" w:rsidRDefault="00AE0312" w:rsidP="00AE0312"/>
    <w:p w:rsidR="00AE0312" w:rsidRDefault="00AE0312" w:rsidP="00AE0312">
      <w:r w:rsidRPr="00715975">
        <w:rPr>
          <w:szCs w:val="28"/>
        </w:rPr>
        <w:t xml:space="preserve">Губернатор </w:t>
      </w:r>
      <w:r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BE0544" w:rsidRDefault="00BE0544"/>
    <w:sectPr w:rsidR="00BE0544" w:rsidSect="00044FB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142" w:rsidRDefault="002C2142">
      <w:r>
        <w:separator/>
      </w:r>
    </w:p>
  </w:endnote>
  <w:endnote w:type="continuationSeparator" w:id="0">
    <w:p w:rsidR="002C2142" w:rsidRDefault="002C2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142" w:rsidRDefault="002C2142">
      <w:r>
        <w:separator/>
      </w:r>
    </w:p>
  </w:footnote>
  <w:footnote w:type="continuationSeparator" w:id="0">
    <w:p w:rsidR="002C2142" w:rsidRDefault="002C21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112971"/>
      <w:docPartObj>
        <w:docPartGallery w:val="Page Numbers (Top of Page)"/>
        <w:docPartUnique/>
      </w:docPartObj>
    </w:sdtPr>
    <w:sdtContent>
      <w:p w:rsidR="00044FBF" w:rsidRDefault="00044FB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B0B">
          <w:rPr>
            <w:noProof/>
          </w:rPr>
          <w:t>2</w:t>
        </w:r>
        <w:r>
          <w:fldChar w:fldCharType="end"/>
        </w:r>
      </w:p>
    </w:sdtContent>
  </w:sdt>
  <w:p w:rsidR="00044FBF" w:rsidRDefault="00044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312"/>
    <w:rsid w:val="0003291F"/>
    <w:rsid w:val="00044FBF"/>
    <w:rsid w:val="002C2142"/>
    <w:rsid w:val="00380EE1"/>
    <w:rsid w:val="003B26E7"/>
    <w:rsid w:val="0047435B"/>
    <w:rsid w:val="005A2827"/>
    <w:rsid w:val="006950DE"/>
    <w:rsid w:val="00843B6D"/>
    <w:rsid w:val="00AB70F9"/>
    <w:rsid w:val="00AC31EC"/>
    <w:rsid w:val="00AE0312"/>
    <w:rsid w:val="00B14397"/>
    <w:rsid w:val="00BA0B0B"/>
    <w:rsid w:val="00BE0544"/>
    <w:rsid w:val="00C37A9F"/>
    <w:rsid w:val="00E34273"/>
    <w:rsid w:val="00E35F86"/>
    <w:rsid w:val="00E60B2A"/>
    <w:rsid w:val="00F23036"/>
    <w:rsid w:val="00FD1087"/>
    <w:rsid w:val="00FF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link w:val="20"/>
    <w:rsid w:val="00AE03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E0312"/>
    <w:rPr>
      <w:sz w:val="28"/>
    </w:rPr>
  </w:style>
  <w:style w:type="paragraph" w:customStyle="1" w:styleId="ConsNormal">
    <w:name w:val="ConsNormal"/>
    <w:rsid w:val="00AE0312"/>
    <w:pPr>
      <w:snapToGrid w:val="0"/>
      <w:ind w:firstLine="720"/>
    </w:pPr>
    <w:rPr>
      <w:rFonts w:ascii="Arial" w:hAnsi="Arial"/>
    </w:rPr>
  </w:style>
  <w:style w:type="paragraph" w:styleId="a6">
    <w:name w:val="Balloon Text"/>
    <w:basedOn w:val="a"/>
    <w:link w:val="a7"/>
    <w:rsid w:val="00AE03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E03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950D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44FB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link w:val="20"/>
    <w:rsid w:val="00AE03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E0312"/>
    <w:rPr>
      <w:sz w:val="28"/>
    </w:rPr>
  </w:style>
  <w:style w:type="paragraph" w:customStyle="1" w:styleId="ConsNormal">
    <w:name w:val="ConsNormal"/>
    <w:rsid w:val="00AE0312"/>
    <w:pPr>
      <w:snapToGrid w:val="0"/>
      <w:ind w:firstLine="720"/>
    </w:pPr>
    <w:rPr>
      <w:rFonts w:ascii="Arial" w:hAnsi="Arial"/>
    </w:rPr>
  </w:style>
  <w:style w:type="paragraph" w:styleId="a6">
    <w:name w:val="Balloon Text"/>
    <w:basedOn w:val="a"/>
    <w:link w:val="a7"/>
    <w:rsid w:val="00AE03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E03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950D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44FB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</cp:lastModifiedBy>
  <cp:revision>2</cp:revision>
  <cp:lastPrinted>2013-09-25T05:13:00Z</cp:lastPrinted>
  <dcterms:created xsi:type="dcterms:W3CDTF">2013-09-25T05:14:00Z</dcterms:created>
  <dcterms:modified xsi:type="dcterms:W3CDTF">2013-09-25T05:14:00Z</dcterms:modified>
</cp:coreProperties>
</file>