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71F" w:rsidRPr="0031548B" w:rsidRDefault="00AE471F" w:rsidP="00AE471F">
      <w:pPr>
        <w:rPr>
          <w:sz w:val="26"/>
          <w:szCs w:val="26"/>
        </w:rPr>
      </w:pPr>
      <w:r w:rsidRPr="0031548B">
        <w:rPr>
          <w:noProof/>
          <w:sz w:val="26"/>
          <w:szCs w:val="2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16.9pt;width:495pt;height:201.8pt;z-index:251657728;mso-position-vertical-relative:page" o:allowincell="f" o:allowoverlap="f" stroked="f">
            <v:textbox style="mso-next-textbox:#_x0000_s1026" inset="0,0">
              <w:txbxContent>
                <w:tbl>
                  <w:tblPr>
                    <w:tblW w:w="9828" w:type="dxa"/>
                    <w:tblLayout w:type="fixed"/>
                    <w:tblLook w:val="0000"/>
                  </w:tblPr>
                  <w:tblGrid>
                    <w:gridCol w:w="3888"/>
                    <w:gridCol w:w="1980"/>
                    <w:gridCol w:w="3960"/>
                  </w:tblGrid>
                  <w:tr w:rsidR="00080972">
                    <w:tblPrEx>
                      <w:tblCellMar>
                        <w:top w:w="0" w:type="dxa"/>
                        <w:bottom w:w="0" w:type="dxa"/>
                      </w:tblCellMar>
                    </w:tblPrEx>
                    <w:tc>
                      <w:tcPr>
                        <w:tcW w:w="3888" w:type="dxa"/>
                      </w:tcPr>
                      <w:bookmarkStart w:id="0" w:name="_Hlk182190388"/>
                      <w:bookmarkStart w:id="1" w:name="OLE_LINK10"/>
                      <w:p w:rsidR="00080972" w:rsidRDefault="00080972">
                        <w:pPr>
                          <w:jc w:val="center"/>
                          <w:rPr>
                            <w:spacing w:val="60"/>
                          </w:rPr>
                        </w:pPr>
                        <w:r>
                          <w:object w:dxaOrig="1509" w:dyaOrig="1561"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_x0000_i1025" type="#_x0000_t75" style="width:59.25pt;height:59.25pt" o:ole="" fillcolor="window">
                              <v:imagedata r:id="rId6" o:title=""/>
                            </v:shape>
                            <o:OLEObject Type="Embed" ProgID="CDraw4" ShapeID="_x0000_i1025" DrawAspect="Content" ObjectID="_1442325332" r:id="rId7">
                              <o:FieldCodes>\s \* MERGEFORMAT</o:FieldCodes>
                            </o:OLEObject>
                          </w:object>
                        </w:r>
                      </w:p>
                      <w:p w:rsidR="00080972" w:rsidRDefault="00080972">
                        <w:pPr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spacing w:val="60"/>
                            <w:sz w:val="26"/>
                          </w:rPr>
                          <w:t>АДМИНИСТРАЦИЯ</w:t>
                        </w:r>
                      </w:p>
                      <w:p w:rsidR="00080972" w:rsidRDefault="00080972">
                        <w:pPr>
                          <w:pStyle w:val="2"/>
                          <w:rPr>
                            <w:spacing w:val="60"/>
                          </w:rPr>
                        </w:pPr>
                        <w:r>
                          <w:t>ПРИМОРСКОГО КРАЯ</w:t>
                        </w:r>
                      </w:p>
                      <w:p w:rsidR="00080972" w:rsidRDefault="00080972">
                        <w:pPr>
                          <w:spacing w:line="200" w:lineRule="exact"/>
                          <w:jc w:val="center"/>
                          <w:rPr>
                            <w:sz w:val="18"/>
                          </w:rPr>
                        </w:pPr>
                      </w:p>
                      <w:p w:rsidR="00080972" w:rsidRDefault="00080972">
                        <w:pPr>
                          <w:spacing w:before="120" w:line="280" w:lineRule="exact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ул. Светланская, </w:t>
                        </w:r>
                        <w:smartTag w:uri="urn:schemas-microsoft-com:office:smarttags" w:element="metricconverter">
                          <w:smartTagPr>
                            <w:attr w:name="ProductID" w:val="22, г"/>
                          </w:smartTagPr>
                          <w:r>
                            <w:rPr>
                              <w:sz w:val="18"/>
                            </w:rPr>
                            <w:t>22, г</w:t>
                          </w:r>
                        </w:smartTag>
                        <w:r>
                          <w:rPr>
                            <w:sz w:val="18"/>
                          </w:rPr>
                          <w:t xml:space="preserve">. Владивосток, 690110 </w:t>
                        </w:r>
                      </w:p>
                      <w:p w:rsidR="00080972" w:rsidRDefault="00080972">
                        <w:pPr>
                          <w:spacing w:line="200" w:lineRule="exact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Телефон: </w:t>
                        </w:r>
                        <w:r w:rsidR="0033045F">
                          <w:rPr>
                            <w:sz w:val="18"/>
                          </w:rPr>
                          <w:t xml:space="preserve">(4232) </w:t>
                        </w:r>
                        <w:r>
                          <w:rPr>
                            <w:sz w:val="18"/>
                          </w:rPr>
                          <w:t>20-92-20, факс:</w:t>
                        </w:r>
                        <w:r w:rsidR="0033045F">
                          <w:rPr>
                            <w:sz w:val="18"/>
                          </w:rPr>
                          <w:t xml:space="preserve"> (4232)</w:t>
                        </w:r>
                        <w:r>
                          <w:rPr>
                            <w:sz w:val="18"/>
                          </w:rPr>
                          <w:t>2</w:t>
                        </w:r>
                        <w:r w:rsidRPr="0033045F">
                          <w:rPr>
                            <w:sz w:val="18"/>
                          </w:rPr>
                          <w:t>0</w:t>
                        </w:r>
                        <w:r>
                          <w:rPr>
                            <w:sz w:val="18"/>
                          </w:rPr>
                          <w:t>-92-69</w:t>
                        </w:r>
                      </w:p>
                      <w:p w:rsidR="0033045F" w:rsidRDefault="00080972" w:rsidP="0033045F">
                        <w:pPr>
                          <w:spacing w:line="200" w:lineRule="exact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lang w:val="en-US"/>
                          </w:rPr>
                          <w:t>E</w:t>
                        </w:r>
                        <w:r w:rsidRPr="0033045F">
                          <w:rPr>
                            <w:sz w:val="18"/>
                          </w:rPr>
                          <w:t>-</w:t>
                        </w:r>
                        <w:r>
                          <w:rPr>
                            <w:sz w:val="18"/>
                            <w:lang w:val="en-US"/>
                          </w:rPr>
                          <w:t>mail</w:t>
                        </w:r>
                        <w:r w:rsidRPr="0033045F">
                          <w:rPr>
                            <w:sz w:val="18"/>
                          </w:rPr>
                          <w:t xml:space="preserve">: </w:t>
                        </w:r>
                        <w:r>
                          <w:rPr>
                            <w:sz w:val="18"/>
                            <w:lang w:val="en-US"/>
                          </w:rPr>
                          <w:t>administration</w:t>
                        </w:r>
                        <w:r w:rsidRPr="0033045F">
                          <w:rPr>
                            <w:sz w:val="18"/>
                          </w:rPr>
                          <w:t>@</w:t>
                        </w:r>
                        <w:r>
                          <w:rPr>
                            <w:sz w:val="18"/>
                            <w:lang w:val="en-US"/>
                          </w:rPr>
                          <w:t>primorsky</w:t>
                        </w:r>
                        <w:r w:rsidRPr="0033045F">
                          <w:rPr>
                            <w:sz w:val="18"/>
                          </w:rPr>
                          <w:t>.</w:t>
                        </w:r>
                        <w:r>
                          <w:rPr>
                            <w:sz w:val="18"/>
                            <w:lang w:val="en-US"/>
                          </w:rPr>
                          <w:t>ru</w:t>
                        </w:r>
                        <w:r w:rsidR="0033045F">
                          <w:rPr>
                            <w:sz w:val="18"/>
                          </w:rPr>
                          <w:t xml:space="preserve"> </w:t>
                        </w:r>
                      </w:p>
                      <w:p w:rsidR="0033045F" w:rsidRDefault="0033045F" w:rsidP="0033045F">
                        <w:pPr>
                          <w:spacing w:line="200" w:lineRule="exact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ОКПО 00021733, ОГРН 1022502275168</w:t>
                        </w:r>
                      </w:p>
                      <w:p w:rsidR="0033045F" w:rsidRDefault="0033045F" w:rsidP="0033045F">
                        <w:pPr>
                          <w:spacing w:line="200" w:lineRule="exact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ИНН/КПП 2540037030/254001001</w:t>
                        </w:r>
                      </w:p>
                      <w:p w:rsidR="00080972" w:rsidRDefault="00080972">
                        <w:pPr>
                          <w:spacing w:before="120"/>
                          <w:jc w:val="center"/>
                        </w:pPr>
                        <w:r>
                          <w:rPr>
                            <w:sz w:val="12"/>
                          </w:rPr>
                          <w:t>_______________________________</w:t>
                        </w:r>
                        <w:r>
                          <w:t xml:space="preserve"> №</w:t>
                        </w:r>
                        <w:r>
                          <w:rPr>
                            <w:sz w:val="12"/>
                          </w:rPr>
                          <w:t>______________________</w:t>
                        </w:r>
                      </w:p>
                      <w:p w:rsidR="00080972" w:rsidRDefault="00080972">
                        <w:pPr>
                          <w:spacing w:before="120"/>
                          <w:jc w:val="center"/>
                        </w:pPr>
                        <w:r>
                          <w:t xml:space="preserve">На № </w:t>
                        </w:r>
                        <w:r>
                          <w:rPr>
                            <w:sz w:val="12"/>
                          </w:rPr>
                          <w:t>_____________________</w:t>
                        </w:r>
                        <w:r>
                          <w:t xml:space="preserve"> от </w:t>
                        </w:r>
                        <w:r>
                          <w:rPr>
                            <w:sz w:val="12"/>
                          </w:rPr>
                          <w:t>______________________</w:t>
                        </w:r>
                        <w:bookmarkEnd w:id="1"/>
                      </w:p>
                    </w:tc>
                    <w:tc>
                      <w:tcPr>
                        <w:tcW w:w="1980" w:type="dxa"/>
                      </w:tcPr>
                      <w:p w:rsidR="00080972" w:rsidRDefault="00080972"/>
                    </w:tc>
                    <w:tc>
                      <w:tcPr>
                        <w:tcW w:w="3960" w:type="dxa"/>
                      </w:tcPr>
                      <w:p w:rsidR="00080972" w:rsidRDefault="00080972"/>
                      <w:p w:rsidR="00080972" w:rsidRDefault="00080972">
                        <w:pPr>
                          <w:rPr>
                            <w:sz w:val="26"/>
                          </w:rPr>
                        </w:pPr>
                      </w:p>
                      <w:p w:rsidR="00080972" w:rsidRDefault="00080972">
                        <w:pPr>
                          <w:rPr>
                            <w:sz w:val="26"/>
                          </w:rPr>
                        </w:pPr>
                      </w:p>
                      <w:p w:rsidR="00080972" w:rsidRDefault="00080972">
                        <w:pPr>
                          <w:rPr>
                            <w:sz w:val="26"/>
                          </w:rPr>
                        </w:pPr>
                      </w:p>
                      <w:p w:rsidR="00E91D0B" w:rsidRPr="00435F40" w:rsidRDefault="00E91D0B" w:rsidP="00E91D0B">
                        <w:pPr>
                          <w:rPr>
                            <w:sz w:val="28"/>
                            <w:szCs w:val="28"/>
                          </w:rPr>
                        </w:pPr>
                        <w:r w:rsidRPr="00435F40">
                          <w:rPr>
                            <w:sz w:val="28"/>
                            <w:szCs w:val="28"/>
                          </w:rPr>
                          <w:t>Председателю Законодательн</w:t>
                        </w:r>
                        <w:r w:rsidRPr="00435F40">
                          <w:rPr>
                            <w:sz w:val="28"/>
                            <w:szCs w:val="28"/>
                          </w:rPr>
                          <w:t>о</w:t>
                        </w:r>
                        <w:r w:rsidRPr="00435F40">
                          <w:rPr>
                            <w:sz w:val="28"/>
                            <w:szCs w:val="28"/>
                          </w:rPr>
                          <w:t xml:space="preserve">го Собрания Приморского края </w:t>
                        </w:r>
                      </w:p>
                      <w:p w:rsidR="00E91D0B" w:rsidRPr="00435F40" w:rsidRDefault="00E91D0B" w:rsidP="00435F40">
                        <w:pPr>
                          <w:spacing w:line="360" w:lineRule="auto"/>
                          <w:rPr>
                            <w:sz w:val="28"/>
                            <w:szCs w:val="28"/>
                          </w:rPr>
                        </w:pPr>
                      </w:p>
                      <w:p w:rsidR="00E91D0B" w:rsidRPr="00435F40" w:rsidRDefault="00337748" w:rsidP="00E91D0B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В.В.</w:t>
                        </w:r>
                        <w:r w:rsidR="00470589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="00E91D0B" w:rsidRPr="00435F40">
                          <w:rPr>
                            <w:sz w:val="28"/>
                            <w:szCs w:val="28"/>
                          </w:rPr>
                          <w:t xml:space="preserve">Горчакову </w:t>
                        </w:r>
                      </w:p>
                      <w:p w:rsidR="00556EA1" w:rsidRPr="00435F40" w:rsidRDefault="00556EA1" w:rsidP="00E91D0B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  <w:p w:rsidR="00080972" w:rsidRDefault="00080972">
                        <w:pPr>
                          <w:rPr>
                            <w:sz w:val="26"/>
                          </w:rPr>
                        </w:pPr>
                      </w:p>
                      <w:p w:rsidR="00080972" w:rsidRDefault="00080972">
                        <w:pPr>
                          <w:rPr>
                            <w:sz w:val="26"/>
                          </w:rPr>
                        </w:pPr>
                      </w:p>
                    </w:tc>
                  </w:tr>
                  <w:bookmarkEnd w:id="0"/>
                </w:tbl>
                <w:p w:rsidR="00080972" w:rsidRDefault="00080972" w:rsidP="00AE471F"/>
              </w:txbxContent>
            </v:textbox>
            <w10:wrap type="topAndBottom" anchory="page"/>
          </v:shape>
        </w:pict>
      </w:r>
    </w:p>
    <w:tbl>
      <w:tblPr>
        <w:tblStyle w:val="a4"/>
        <w:tblpPr w:leftFromText="180" w:rightFromText="180" w:vertAnchor="text" w:horzAnchor="margin" w:tblpY="14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248"/>
      </w:tblGrid>
      <w:tr w:rsidR="00AE471F" w:rsidRPr="006E59FD">
        <w:tc>
          <w:tcPr>
            <w:tcW w:w="4248" w:type="dxa"/>
          </w:tcPr>
          <w:p w:rsidR="00475256" w:rsidRPr="00435F40" w:rsidRDefault="005D1E74" w:rsidP="00EC24DD">
            <w:pPr>
              <w:jc w:val="both"/>
              <w:rPr>
                <w:sz w:val="28"/>
                <w:szCs w:val="28"/>
              </w:rPr>
            </w:pPr>
            <w:r w:rsidRPr="00435F40">
              <w:rPr>
                <w:sz w:val="28"/>
                <w:szCs w:val="28"/>
              </w:rPr>
              <w:t xml:space="preserve">О проекте закона Приморского края </w:t>
            </w:r>
            <w:r w:rsidR="00470589">
              <w:rPr>
                <w:sz w:val="28"/>
                <w:szCs w:val="28"/>
              </w:rPr>
              <w:t>«</w:t>
            </w:r>
            <w:r w:rsidR="00331ABF">
              <w:rPr>
                <w:sz w:val="28"/>
                <w:szCs w:val="28"/>
              </w:rPr>
              <w:t>О внесении изменений</w:t>
            </w:r>
            <w:r w:rsidR="00475256">
              <w:rPr>
                <w:sz w:val="28"/>
                <w:szCs w:val="28"/>
              </w:rPr>
              <w:t xml:space="preserve"> в Закон Приморского края </w:t>
            </w:r>
            <w:r w:rsidR="00D76D77">
              <w:rPr>
                <w:sz w:val="28"/>
                <w:szCs w:val="28"/>
              </w:rPr>
              <w:t xml:space="preserve">          </w:t>
            </w:r>
            <w:r w:rsidR="00470589">
              <w:rPr>
                <w:sz w:val="28"/>
                <w:szCs w:val="28"/>
              </w:rPr>
              <w:t>«</w:t>
            </w:r>
            <w:r w:rsidR="00737E0A">
              <w:rPr>
                <w:sz w:val="28"/>
                <w:szCs w:val="28"/>
              </w:rPr>
              <w:t>О мировых судьях в Приморском крае</w:t>
            </w:r>
            <w:r w:rsidR="00470589">
              <w:rPr>
                <w:sz w:val="28"/>
                <w:szCs w:val="28"/>
              </w:rPr>
              <w:t>»</w:t>
            </w:r>
          </w:p>
          <w:p w:rsidR="00AE471F" w:rsidRPr="00435F40" w:rsidRDefault="00AE471F" w:rsidP="00DB0D39">
            <w:pPr>
              <w:jc w:val="both"/>
              <w:rPr>
                <w:sz w:val="28"/>
                <w:szCs w:val="28"/>
              </w:rPr>
            </w:pPr>
          </w:p>
        </w:tc>
      </w:tr>
    </w:tbl>
    <w:p w:rsidR="00AE471F" w:rsidRPr="006E59FD" w:rsidRDefault="00AE471F" w:rsidP="00AE471F">
      <w:pPr>
        <w:jc w:val="both"/>
        <w:rPr>
          <w:sz w:val="26"/>
          <w:szCs w:val="26"/>
        </w:rPr>
      </w:pPr>
    </w:p>
    <w:p w:rsidR="00AE471F" w:rsidRPr="006E59FD" w:rsidRDefault="00AE471F" w:rsidP="00AE471F">
      <w:pPr>
        <w:jc w:val="both"/>
        <w:rPr>
          <w:sz w:val="26"/>
          <w:szCs w:val="26"/>
        </w:rPr>
      </w:pPr>
    </w:p>
    <w:p w:rsidR="00AE471F" w:rsidRPr="006E59FD" w:rsidRDefault="00AE471F" w:rsidP="00AE471F">
      <w:pPr>
        <w:jc w:val="both"/>
        <w:rPr>
          <w:sz w:val="26"/>
          <w:szCs w:val="26"/>
        </w:rPr>
      </w:pPr>
    </w:p>
    <w:p w:rsidR="00AE471F" w:rsidRPr="006E59FD" w:rsidRDefault="00AE471F" w:rsidP="00AE471F">
      <w:pPr>
        <w:jc w:val="both"/>
        <w:rPr>
          <w:sz w:val="26"/>
          <w:szCs w:val="26"/>
        </w:rPr>
      </w:pPr>
    </w:p>
    <w:p w:rsidR="00AE471F" w:rsidRPr="006E59FD" w:rsidRDefault="00AE471F" w:rsidP="00AE471F">
      <w:pPr>
        <w:jc w:val="both"/>
        <w:rPr>
          <w:sz w:val="26"/>
          <w:szCs w:val="26"/>
        </w:rPr>
      </w:pPr>
    </w:p>
    <w:p w:rsidR="00AE471F" w:rsidRPr="006E59FD" w:rsidRDefault="00AE471F" w:rsidP="00AE471F">
      <w:pPr>
        <w:jc w:val="both"/>
        <w:rPr>
          <w:sz w:val="26"/>
          <w:szCs w:val="26"/>
        </w:rPr>
      </w:pPr>
    </w:p>
    <w:p w:rsidR="00B34791" w:rsidRPr="006E59FD" w:rsidRDefault="00B34791" w:rsidP="00FC6EFE">
      <w:pPr>
        <w:rPr>
          <w:sz w:val="26"/>
          <w:szCs w:val="26"/>
        </w:rPr>
      </w:pPr>
    </w:p>
    <w:p w:rsidR="00FC6EFE" w:rsidRPr="006E59FD" w:rsidRDefault="00FC6EFE" w:rsidP="00FC6EFE">
      <w:pPr>
        <w:rPr>
          <w:sz w:val="26"/>
          <w:szCs w:val="26"/>
        </w:rPr>
      </w:pPr>
    </w:p>
    <w:p w:rsidR="00DB0D39" w:rsidRDefault="00DB0D39" w:rsidP="00FC6EFE">
      <w:pPr>
        <w:rPr>
          <w:sz w:val="26"/>
          <w:szCs w:val="26"/>
        </w:rPr>
      </w:pPr>
    </w:p>
    <w:p w:rsidR="00876BC8" w:rsidRPr="006E59FD" w:rsidRDefault="00876BC8" w:rsidP="00FC6EFE">
      <w:pPr>
        <w:rPr>
          <w:sz w:val="26"/>
          <w:szCs w:val="26"/>
        </w:rPr>
      </w:pPr>
    </w:p>
    <w:p w:rsidR="00B64438" w:rsidRPr="00435F40" w:rsidRDefault="00B64438" w:rsidP="00826198">
      <w:pPr>
        <w:jc w:val="center"/>
        <w:rPr>
          <w:sz w:val="28"/>
          <w:szCs w:val="28"/>
        </w:rPr>
      </w:pPr>
      <w:r w:rsidRPr="00435F40">
        <w:rPr>
          <w:sz w:val="28"/>
          <w:szCs w:val="28"/>
        </w:rPr>
        <w:t xml:space="preserve">Уважаемый Виктор Васильевич! </w:t>
      </w:r>
    </w:p>
    <w:p w:rsidR="00B64438" w:rsidRPr="00435F40" w:rsidRDefault="00B64438" w:rsidP="00826198">
      <w:pPr>
        <w:pStyle w:val="20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876BC8" w:rsidRPr="00435F40" w:rsidRDefault="00876BC8" w:rsidP="00826198">
      <w:pPr>
        <w:pStyle w:val="20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5D1E74" w:rsidRPr="00435F40" w:rsidRDefault="00B64438" w:rsidP="00876BC8">
      <w:pPr>
        <w:spacing w:line="360" w:lineRule="auto"/>
        <w:ind w:firstLine="708"/>
        <w:jc w:val="both"/>
        <w:rPr>
          <w:sz w:val="28"/>
          <w:szCs w:val="28"/>
        </w:rPr>
      </w:pPr>
      <w:r w:rsidRPr="00435F40">
        <w:rPr>
          <w:sz w:val="28"/>
          <w:szCs w:val="28"/>
        </w:rPr>
        <w:t xml:space="preserve">Направляем Вам проект закона Приморского края </w:t>
      </w:r>
      <w:r w:rsidR="00470589">
        <w:rPr>
          <w:sz w:val="28"/>
          <w:szCs w:val="28"/>
        </w:rPr>
        <w:t>«</w:t>
      </w:r>
      <w:r w:rsidR="00AC1DAF">
        <w:rPr>
          <w:sz w:val="28"/>
          <w:szCs w:val="28"/>
        </w:rPr>
        <w:t>О внесении изменений</w:t>
      </w:r>
      <w:r w:rsidR="00435F40">
        <w:rPr>
          <w:sz w:val="28"/>
          <w:szCs w:val="28"/>
        </w:rPr>
        <w:t xml:space="preserve"> в</w:t>
      </w:r>
      <w:r w:rsidR="00737E0A">
        <w:rPr>
          <w:sz w:val="28"/>
          <w:szCs w:val="28"/>
        </w:rPr>
        <w:t xml:space="preserve"> Закон Примор</w:t>
      </w:r>
      <w:r w:rsidR="00470589">
        <w:rPr>
          <w:sz w:val="28"/>
          <w:szCs w:val="28"/>
        </w:rPr>
        <w:t>ского края «</w:t>
      </w:r>
      <w:r w:rsidR="00737E0A">
        <w:rPr>
          <w:sz w:val="28"/>
          <w:szCs w:val="28"/>
        </w:rPr>
        <w:t>О мировых судьях в Приморском крае</w:t>
      </w:r>
      <w:r w:rsidR="00470589">
        <w:rPr>
          <w:sz w:val="28"/>
          <w:szCs w:val="28"/>
        </w:rPr>
        <w:t>»</w:t>
      </w:r>
      <w:r w:rsidR="00435F40">
        <w:rPr>
          <w:sz w:val="28"/>
          <w:szCs w:val="28"/>
        </w:rPr>
        <w:t>.</w:t>
      </w:r>
    </w:p>
    <w:p w:rsidR="00DC491F" w:rsidRDefault="00DC491F" w:rsidP="00DC491F">
      <w:pPr>
        <w:pStyle w:val="20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Просим рассмотреть законопроект на очередном заседании Законодательного Собрания Приморского края.</w:t>
      </w:r>
    </w:p>
    <w:p w:rsidR="00DC491F" w:rsidRDefault="00DC491F" w:rsidP="00475256">
      <w:pPr>
        <w:pStyle w:val="20"/>
        <w:spacing w:after="0" w:line="360" w:lineRule="auto"/>
        <w:ind w:left="0" w:firstLine="709"/>
        <w:jc w:val="both"/>
        <w:rPr>
          <w:sz w:val="28"/>
          <w:szCs w:val="28"/>
        </w:rPr>
      </w:pPr>
    </w:p>
    <w:tbl>
      <w:tblPr>
        <w:tblStyle w:val="a4"/>
        <w:tblW w:w="9853" w:type="dxa"/>
        <w:tblLook w:val="01E0"/>
      </w:tblPr>
      <w:tblGrid>
        <w:gridCol w:w="2078"/>
        <w:gridCol w:w="10"/>
        <w:gridCol w:w="7740"/>
        <w:gridCol w:w="25"/>
      </w:tblGrid>
      <w:tr w:rsidR="00D76D77">
        <w:trPr>
          <w:gridAfter w:val="1"/>
          <w:wAfter w:w="25" w:type="dxa"/>
        </w:trPr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</w:tcPr>
          <w:p w:rsidR="00D76D77" w:rsidRPr="00435F40" w:rsidRDefault="00337748" w:rsidP="00242A7B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  <w:r w:rsidR="00D76D77" w:rsidRPr="00435F40">
              <w:rPr>
                <w:sz w:val="28"/>
                <w:szCs w:val="28"/>
              </w:rPr>
              <w:t>:</w:t>
            </w:r>
          </w:p>
        </w:tc>
        <w:tc>
          <w:tcPr>
            <w:tcW w:w="77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6D77" w:rsidRPr="00435F40" w:rsidRDefault="00D76D77" w:rsidP="00D76D77">
            <w:pPr>
              <w:jc w:val="both"/>
              <w:rPr>
                <w:sz w:val="28"/>
                <w:szCs w:val="28"/>
              </w:rPr>
            </w:pPr>
            <w:r w:rsidRPr="00435F40">
              <w:rPr>
                <w:sz w:val="28"/>
                <w:szCs w:val="28"/>
              </w:rPr>
              <w:t>1. Распоряжение</w:t>
            </w:r>
            <w:r w:rsidR="00470589">
              <w:rPr>
                <w:sz w:val="28"/>
                <w:szCs w:val="28"/>
              </w:rPr>
              <w:t xml:space="preserve"> Губернатора Приморского края «</w:t>
            </w:r>
            <w:r w:rsidRPr="00435F40">
              <w:rPr>
                <w:sz w:val="28"/>
                <w:szCs w:val="28"/>
              </w:rPr>
              <w:t>О внесении на рассмотрение Законодательного Собрания Приморского края пр</w:t>
            </w:r>
            <w:r w:rsidRPr="00435F40">
              <w:rPr>
                <w:sz w:val="28"/>
                <w:szCs w:val="28"/>
              </w:rPr>
              <w:t>о</w:t>
            </w:r>
            <w:r w:rsidRPr="00435F40">
              <w:rPr>
                <w:sz w:val="28"/>
                <w:szCs w:val="28"/>
              </w:rPr>
              <w:t xml:space="preserve">екта закона Приморского края </w:t>
            </w:r>
            <w:r w:rsidR="00470589">
              <w:rPr>
                <w:sz w:val="28"/>
                <w:szCs w:val="28"/>
              </w:rPr>
              <w:t>«</w:t>
            </w:r>
            <w:r w:rsidR="00AC1DAF">
              <w:rPr>
                <w:sz w:val="28"/>
                <w:szCs w:val="28"/>
              </w:rPr>
              <w:t>О внесении изменений</w:t>
            </w:r>
            <w:r w:rsidR="00470589">
              <w:rPr>
                <w:sz w:val="28"/>
                <w:szCs w:val="28"/>
              </w:rPr>
              <w:t xml:space="preserve"> в Закон Приморского края «</w:t>
            </w:r>
            <w:r w:rsidR="00737E0A">
              <w:rPr>
                <w:sz w:val="28"/>
                <w:szCs w:val="28"/>
              </w:rPr>
              <w:t>О м</w:t>
            </w:r>
            <w:r w:rsidR="00470589">
              <w:rPr>
                <w:sz w:val="28"/>
                <w:szCs w:val="28"/>
              </w:rPr>
              <w:t xml:space="preserve">ировых судьях в Приморском крае» </w:t>
            </w:r>
            <w:r>
              <w:rPr>
                <w:sz w:val="28"/>
                <w:szCs w:val="28"/>
              </w:rPr>
              <w:t>-</w:t>
            </w:r>
            <w:r w:rsidRPr="00435F4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rPr>
                  <w:sz w:val="28"/>
                  <w:szCs w:val="28"/>
                </w:rPr>
                <w:t>1</w:t>
              </w:r>
              <w:r w:rsidRPr="00435F40">
                <w:rPr>
                  <w:sz w:val="28"/>
                  <w:szCs w:val="28"/>
                </w:rPr>
                <w:t xml:space="preserve"> л</w:t>
              </w:r>
            </w:smartTag>
            <w:r w:rsidRPr="00435F40">
              <w:rPr>
                <w:sz w:val="28"/>
                <w:szCs w:val="28"/>
              </w:rPr>
              <w:t>. в 1 экз.;</w:t>
            </w:r>
          </w:p>
          <w:p w:rsidR="00D76D77" w:rsidRDefault="00D76D77" w:rsidP="00475256">
            <w:pPr>
              <w:pStyle w:val="20"/>
              <w:spacing w:after="0" w:line="360" w:lineRule="auto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B64438" w:rsidRPr="00435F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16"/>
        </w:trPr>
        <w:tc>
          <w:tcPr>
            <w:tcW w:w="2088" w:type="dxa"/>
            <w:gridSpan w:val="2"/>
          </w:tcPr>
          <w:p w:rsidR="00B64438" w:rsidRPr="00435F40" w:rsidRDefault="00B64438" w:rsidP="00434E8E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765" w:type="dxa"/>
            <w:gridSpan w:val="2"/>
          </w:tcPr>
          <w:p w:rsidR="00B64438" w:rsidRPr="00435F40" w:rsidRDefault="00B64438" w:rsidP="00876BC8">
            <w:pPr>
              <w:jc w:val="both"/>
              <w:rPr>
                <w:sz w:val="28"/>
                <w:szCs w:val="28"/>
              </w:rPr>
            </w:pPr>
            <w:r w:rsidRPr="00435F40">
              <w:rPr>
                <w:sz w:val="28"/>
                <w:szCs w:val="28"/>
              </w:rPr>
              <w:t>2.</w:t>
            </w:r>
            <w:r w:rsidR="00F25547" w:rsidRPr="00435F40">
              <w:rPr>
                <w:sz w:val="28"/>
                <w:szCs w:val="28"/>
              </w:rPr>
              <w:t xml:space="preserve"> </w:t>
            </w:r>
            <w:r w:rsidRPr="00435F40">
              <w:rPr>
                <w:sz w:val="28"/>
                <w:szCs w:val="28"/>
              </w:rPr>
              <w:t xml:space="preserve">Проект закона Приморского края </w:t>
            </w:r>
            <w:r w:rsidR="00470589">
              <w:rPr>
                <w:sz w:val="28"/>
                <w:szCs w:val="28"/>
              </w:rPr>
              <w:t>«</w:t>
            </w:r>
            <w:r w:rsidR="00AC1DAF">
              <w:rPr>
                <w:sz w:val="28"/>
                <w:szCs w:val="28"/>
              </w:rPr>
              <w:t>О внесении изменений</w:t>
            </w:r>
            <w:r w:rsidR="00737E0A">
              <w:rPr>
                <w:sz w:val="28"/>
                <w:szCs w:val="28"/>
              </w:rPr>
              <w:t xml:space="preserve"> в Закон Пр</w:t>
            </w:r>
            <w:r w:rsidR="00470589">
              <w:rPr>
                <w:sz w:val="28"/>
                <w:szCs w:val="28"/>
              </w:rPr>
              <w:t>иморского края «</w:t>
            </w:r>
            <w:r w:rsidR="00737E0A">
              <w:rPr>
                <w:sz w:val="28"/>
                <w:szCs w:val="28"/>
              </w:rPr>
              <w:t>О мировых судьях в Приморском крае</w:t>
            </w:r>
            <w:r w:rsidR="00470589">
              <w:rPr>
                <w:sz w:val="28"/>
                <w:szCs w:val="28"/>
              </w:rPr>
              <w:t>»</w:t>
            </w:r>
            <w:r w:rsidR="000865A9" w:rsidRPr="00435F40">
              <w:rPr>
                <w:sz w:val="28"/>
                <w:szCs w:val="28"/>
              </w:rPr>
              <w:t xml:space="preserve">- </w:t>
            </w:r>
            <w:r w:rsidR="00737E0A">
              <w:rPr>
                <w:sz w:val="28"/>
                <w:szCs w:val="28"/>
              </w:rPr>
              <w:t>на</w:t>
            </w:r>
            <w:r w:rsidR="00EC24DD">
              <w:rPr>
                <w:sz w:val="28"/>
                <w:szCs w:val="28"/>
              </w:rPr>
              <w:t xml:space="preserve"> </w:t>
            </w:r>
            <w:smartTag w:uri="urn:schemas-microsoft-com:office:smarttags" w:element="metricconverter">
              <w:smartTagPr>
                <w:attr w:name="ProductID" w:val="2 л"/>
              </w:smartTagPr>
              <w:r w:rsidR="006F6443">
                <w:rPr>
                  <w:sz w:val="28"/>
                  <w:szCs w:val="28"/>
                </w:rPr>
                <w:t>2</w:t>
              </w:r>
              <w:r w:rsidRPr="00435F40">
                <w:rPr>
                  <w:sz w:val="28"/>
                  <w:szCs w:val="28"/>
                </w:rPr>
                <w:t xml:space="preserve"> л</w:t>
              </w:r>
            </w:smartTag>
            <w:r w:rsidRPr="00435F40">
              <w:rPr>
                <w:sz w:val="28"/>
                <w:szCs w:val="28"/>
              </w:rPr>
              <w:t>. в 1 экз.</w:t>
            </w:r>
            <w:r w:rsidR="006E59FD" w:rsidRPr="00435F40">
              <w:rPr>
                <w:sz w:val="28"/>
                <w:szCs w:val="28"/>
              </w:rPr>
              <w:t>;</w:t>
            </w:r>
          </w:p>
          <w:p w:rsidR="00B64438" w:rsidRPr="00435F40" w:rsidRDefault="00B64438" w:rsidP="00876BC8">
            <w:pPr>
              <w:jc w:val="both"/>
              <w:rPr>
                <w:sz w:val="28"/>
                <w:szCs w:val="28"/>
              </w:rPr>
            </w:pPr>
          </w:p>
          <w:p w:rsidR="00B64438" w:rsidRPr="00435F40" w:rsidRDefault="00B64438" w:rsidP="00876BC8">
            <w:pPr>
              <w:jc w:val="both"/>
              <w:rPr>
                <w:sz w:val="28"/>
                <w:szCs w:val="28"/>
              </w:rPr>
            </w:pPr>
            <w:r w:rsidRPr="00435F40">
              <w:rPr>
                <w:sz w:val="28"/>
                <w:szCs w:val="28"/>
              </w:rPr>
              <w:t>3</w:t>
            </w:r>
            <w:r w:rsidR="00337748">
              <w:rPr>
                <w:sz w:val="28"/>
                <w:szCs w:val="28"/>
              </w:rPr>
              <w:t>.</w:t>
            </w:r>
            <w:r w:rsidR="00475256" w:rsidRPr="00435F40">
              <w:rPr>
                <w:sz w:val="28"/>
                <w:szCs w:val="28"/>
              </w:rPr>
              <w:t xml:space="preserve"> </w:t>
            </w:r>
            <w:r w:rsidR="00475256">
              <w:rPr>
                <w:sz w:val="28"/>
                <w:szCs w:val="28"/>
              </w:rPr>
              <w:t>Пояснительная записка к п</w:t>
            </w:r>
            <w:r w:rsidR="00475256" w:rsidRPr="00435F40">
              <w:rPr>
                <w:sz w:val="28"/>
                <w:szCs w:val="28"/>
              </w:rPr>
              <w:t>роект</w:t>
            </w:r>
            <w:r w:rsidR="00475256">
              <w:rPr>
                <w:sz w:val="28"/>
                <w:szCs w:val="28"/>
              </w:rPr>
              <w:t>у</w:t>
            </w:r>
            <w:r w:rsidR="00475256" w:rsidRPr="00435F40">
              <w:rPr>
                <w:sz w:val="28"/>
                <w:szCs w:val="28"/>
              </w:rPr>
              <w:t xml:space="preserve"> закона Приморского края </w:t>
            </w:r>
            <w:r w:rsidR="00470589">
              <w:rPr>
                <w:sz w:val="28"/>
                <w:szCs w:val="28"/>
              </w:rPr>
              <w:t>«</w:t>
            </w:r>
            <w:r w:rsidR="00AC1DAF">
              <w:rPr>
                <w:sz w:val="28"/>
                <w:szCs w:val="28"/>
              </w:rPr>
              <w:t>О внесении изменений</w:t>
            </w:r>
            <w:r w:rsidR="00470589">
              <w:rPr>
                <w:sz w:val="28"/>
                <w:szCs w:val="28"/>
              </w:rPr>
              <w:t xml:space="preserve"> в Закон Приморского края </w:t>
            </w:r>
            <w:r w:rsidR="008C1CE9">
              <w:rPr>
                <w:sz w:val="28"/>
                <w:szCs w:val="28"/>
              </w:rPr>
              <w:t xml:space="preserve">                </w:t>
            </w:r>
            <w:r w:rsidR="00470589">
              <w:rPr>
                <w:sz w:val="28"/>
                <w:szCs w:val="28"/>
              </w:rPr>
              <w:t>«</w:t>
            </w:r>
            <w:r w:rsidR="00737E0A">
              <w:rPr>
                <w:sz w:val="28"/>
                <w:szCs w:val="28"/>
              </w:rPr>
              <w:t>О мировых судьях в Приморском крае</w:t>
            </w:r>
            <w:r w:rsidR="00470589">
              <w:rPr>
                <w:sz w:val="28"/>
                <w:szCs w:val="28"/>
              </w:rPr>
              <w:t>»</w:t>
            </w:r>
            <w:r w:rsidR="00475256" w:rsidRPr="00D52ABA">
              <w:rPr>
                <w:sz w:val="28"/>
                <w:szCs w:val="28"/>
              </w:rPr>
              <w:t xml:space="preserve"> </w:t>
            </w:r>
            <w:r w:rsidR="0050477B" w:rsidRPr="00435F40">
              <w:rPr>
                <w:sz w:val="28"/>
                <w:szCs w:val="28"/>
              </w:rPr>
              <w:t xml:space="preserve">- </w:t>
            </w:r>
            <w:r w:rsidRPr="00435F40">
              <w:rPr>
                <w:sz w:val="28"/>
                <w:szCs w:val="28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2 л"/>
              </w:smartTagPr>
              <w:r w:rsidR="00BE18E7">
                <w:rPr>
                  <w:sz w:val="28"/>
                  <w:szCs w:val="28"/>
                </w:rPr>
                <w:t>2</w:t>
              </w:r>
              <w:r w:rsidRPr="00435F40">
                <w:rPr>
                  <w:sz w:val="28"/>
                  <w:szCs w:val="28"/>
                </w:rPr>
                <w:t xml:space="preserve"> л</w:t>
              </w:r>
            </w:smartTag>
            <w:r w:rsidRPr="00435F40">
              <w:rPr>
                <w:sz w:val="28"/>
                <w:szCs w:val="28"/>
              </w:rPr>
              <w:t>. в 1 экз.</w:t>
            </w:r>
            <w:r w:rsidR="006E59FD" w:rsidRPr="00435F40">
              <w:rPr>
                <w:sz w:val="28"/>
                <w:szCs w:val="28"/>
              </w:rPr>
              <w:t>;</w:t>
            </w:r>
          </w:p>
          <w:p w:rsidR="00876BC8" w:rsidRPr="00435F40" w:rsidRDefault="00876BC8" w:rsidP="00876BC8">
            <w:pPr>
              <w:jc w:val="both"/>
              <w:rPr>
                <w:sz w:val="28"/>
                <w:szCs w:val="28"/>
              </w:rPr>
            </w:pPr>
          </w:p>
          <w:p w:rsidR="00B64438" w:rsidRPr="00435F40" w:rsidRDefault="00B64438" w:rsidP="00876BC8">
            <w:pPr>
              <w:jc w:val="both"/>
              <w:rPr>
                <w:sz w:val="28"/>
                <w:szCs w:val="28"/>
              </w:rPr>
            </w:pPr>
            <w:r w:rsidRPr="00435F40">
              <w:rPr>
                <w:sz w:val="28"/>
                <w:szCs w:val="28"/>
              </w:rPr>
              <w:t>4.</w:t>
            </w:r>
            <w:r w:rsidR="00F25547" w:rsidRPr="00435F40">
              <w:rPr>
                <w:sz w:val="28"/>
                <w:szCs w:val="28"/>
              </w:rPr>
              <w:t xml:space="preserve"> </w:t>
            </w:r>
            <w:r w:rsidRPr="00435F40">
              <w:rPr>
                <w:sz w:val="28"/>
                <w:szCs w:val="28"/>
              </w:rPr>
              <w:t>Фина</w:t>
            </w:r>
            <w:r w:rsidR="00331ABF">
              <w:rPr>
                <w:sz w:val="28"/>
                <w:szCs w:val="28"/>
              </w:rPr>
              <w:t>нсово-экономическое обоснование</w:t>
            </w:r>
            <w:r w:rsidRPr="00435F40">
              <w:rPr>
                <w:sz w:val="28"/>
                <w:szCs w:val="28"/>
              </w:rPr>
              <w:t xml:space="preserve"> проект</w:t>
            </w:r>
            <w:r w:rsidR="00331ABF">
              <w:rPr>
                <w:sz w:val="28"/>
                <w:szCs w:val="28"/>
              </w:rPr>
              <w:t>а</w:t>
            </w:r>
            <w:r w:rsidRPr="00435F40">
              <w:rPr>
                <w:sz w:val="28"/>
                <w:szCs w:val="28"/>
              </w:rPr>
              <w:t xml:space="preserve"> закона Пр</w:t>
            </w:r>
            <w:r w:rsidRPr="00435F40">
              <w:rPr>
                <w:sz w:val="28"/>
                <w:szCs w:val="28"/>
              </w:rPr>
              <w:t>и</w:t>
            </w:r>
            <w:r w:rsidRPr="00435F40">
              <w:rPr>
                <w:sz w:val="28"/>
                <w:szCs w:val="28"/>
              </w:rPr>
              <w:t>морского края</w:t>
            </w:r>
            <w:r w:rsidR="00470589">
              <w:rPr>
                <w:sz w:val="28"/>
                <w:szCs w:val="28"/>
              </w:rPr>
              <w:t xml:space="preserve"> «</w:t>
            </w:r>
            <w:r w:rsidR="00AC1DAF">
              <w:rPr>
                <w:sz w:val="28"/>
                <w:szCs w:val="28"/>
              </w:rPr>
              <w:t>О внесении изменений</w:t>
            </w:r>
            <w:r w:rsidR="00470589">
              <w:rPr>
                <w:sz w:val="28"/>
                <w:szCs w:val="28"/>
              </w:rPr>
              <w:t xml:space="preserve"> в Закон Приморского края «</w:t>
            </w:r>
            <w:r w:rsidR="00E02D07">
              <w:rPr>
                <w:sz w:val="28"/>
                <w:szCs w:val="28"/>
              </w:rPr>
              <w:t>О мировых судьях в Приморском крае</w:t>
            </w:r>
            <w:r w:rsidR="00470589">
              <w:rPr>
                <w:sz w:val="28"/>
                <w:szCs w:val="28"/>
              </w:rPr>
              <w:t>»</w:t>
            </w:r>
            <w:r w:rsidRPr="00435F40">
              <w:rPr>
                <w:sz w:val="28"/>
                <w:szCs w:val="28"/>
              </w:rPr>
              <w:t xml:space="preserve"> </w:t>
            </w:r>
            <w:r w:rsidR="00EC24DD">
              <w:rPr>
                <w:sz w:val="28"/>
                <w:szCs w:val="28"/>
              </w:rPr>
              <w:t>–</w:t>
            </w:r>
            <w:r w:rsidRPr="00435F40">
              <w:rPr>
                <w:sz w:val="28"/>
                <w:szCs w:val="28"/>
              </w:rPr>
              <w:t xml:space="preserve"> </w:t>
            </w:r>
            <w:r w:rsidR="00E02D07">
              <w:rPr>
                <w:sz w:val="28"/>
                <w:szCs w:val="28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1 л"/>
              </w:smartTagPr>
              <w:r w:rsidR="00967560">
                <w:rPr>
                  <w:sz w:val="28"/>
                  <w:szCs w:val="28"/>
                </w:rPr>
                <w:t>1</w:t>
              </w:r>
              <w:r w:rsidRPr="00435F40">
                <w:rPr>
                  <w:sz w:val="28"/>
                  <w:szCs w:val="28"/>
                </w:rPr>
                <w:t xml:space="preserve"> л</w:t>
              </w:r>
            </w:smartTag>
            <w:r w:rsidRPr="00435F40">
              <w:rPr>
                <w:sz w:val="28"/>
                <w:szCs w:val="28"/>
              </w:rPr>
              <w:t>. в 1 экз.</w:t>
            </w:r>
            <w:r w:rsidR="006E59FD" w:rsidRPr="00435F40">
              <w:rPr>
                <w:sz w:val="28"/>
                <w:szCs w:val="28"/>
              </w:rPr>
              <w:t>;</w:t>
            </w:r>
          </w:p>
          <w:p w:rsidR="00B64438" w:rsidRPr="00435F40" w:rsidRDefault="00B64438" w:rsidP="00876BC8">
            <w:pPr>
              <w:jc w:val="both"/>
              <w:rPr>
                <w:sz w:val="28"/>
                <w:szCs w:val="28"/>
              </w:rPr>
            </w:pPr>
          </w:p>
          <w:p w:rsidR="00B64438" w:rsidRPr="00435F40" w:rsidRDefault="00B64438" w:rsidP="00876BC8">
            <w:pPr>
              <w:jc w:val="both"/>
              <w:rPr>
                <w:sz w:val="28"/>
                <w:szCs w:val="28"/>
              </w:rPr>
            </w:pPr>
            <w:r w:rsidRPr="00435F40">
              <w:rPr>
                <w:sz w:val="28"/>
                <w:szCs w:val="28"/>
              </w:rPr>
              <w:t>5.</w:t>
            </w:r>
            <w:r w:rsidR="00F25547" w:rsidRPr="00435F40">
              <w:rPr>
                <w:sz w:val="28"/>
                <w:szCs w:val="28"/>
              </w:rPr>
              <w:t xml:space="preserve"> </w:t>
            </w:r>
            <w:r w:rsidRPr="00435F40">
              <w:rPr>
                <w:sz w:val="28"/>
                <w:szCs w:val="28"/>
              </w:rPr>
              <w:t>Перечень законов и иных нормативных правовых актов Примо</w:t>
            </w:r>
            <w:r w:rsidRPr="00435F40">
              <w:rPr>
                <w:sz w:val="28"/>
                <w:szCs w:val="28"/>
              </w:rPr>
              <w:t>р</w:t>
            </w:r>
            <w:r w:rsidRPr="00435F40">
              <w:rPr>
                <w:sz w:val="28"/>
                <w:szCs w:val="28"/>
              </w:rPr>
              <w:t>ского края, подлежащих признанию утратившими силу, изменению, пр</w:t>
            </w:r>
            <w:r w:rsidRPr="00435F40">
              <w:rPr>
                <w:sz w:val="28"/>
                <w:szCs w:val="28"/>
              </w:rPr>
              <w:t>и</w:t>
            </w:r>
            <w:r w:rsidRPr="00435F40">
              <w:rPr>
                <w:sz w:val="28"/>
                <w:szCs w:val="28"/>
              </w:rPr>
              <w:t xml:space="preserve">остановлению или принятию в связи с принятием </w:t>
            </w:r>
            <w:r w:rsidR="0000610F" w:rsidRPr="00435F40">
              <w:rPr>
                <w:sz w:val="28"/>
                <w:szCs w:val="28"/>
              </w:rPr>
              <w:t xml:space="preserve">проекта </w:t>
            </w:r>
            <w:r w:rsidRPr="00435F40">
              <w:rPr>
                <w:sz w:val="28"/>
                <w:szCs w:val="28"/>
              </w:rPr>
              <w:t xml:space="preserve">закона Приморского края </w:t>
            </w:r>
            <w:r w:rsidR="00470589">
              <w:rPr>
                <w:sz w:val="28"/>
                <w:szCs w:val="28"/>
              </w:rPr>
              <w:t>«</w:t>
            </w:r>
            <w:r w:rsidR="00AC1DAF">
              <w:rPr>
                <w:sz w:val="28"/>
                <w:szCs w:val="28"/>
              </w:rPr>
              <w:t>О внесении изменений</w:t>
            </w:r>
            <w:r w:rsidR="00470589">
              <w:rPr>
                <w:sz w:val="28"/>
                <w:szCs w:val="28"/>
              </w:rPr>
              <w:t xml:space="preserve"> в Закон Приморского края «</w:t>
            </w:r>
            <w:r w:rsidR="00126F9D">
              <w:rPr>
                <w:sz w:val="28"/>
                <w:szCs w:val="28"/>
              </w:rPr>
              <w:t>О м</w:t>
            </w:r>
            <w:r w:rsidR="00470589">
              <w:rPr>
                <w:sz w:val="28"/>
                <w:szCs w:val="28"/>
              </w:rPr>
              <w:t>ировых судьях в Приморском крае»</w:t>
            </w:r>
            <w:r w:rsidR="00126F9D">
              <w:rPr>
                <w:sz w:val="28"/>
                <w:szCs w:val="28"/>
              </w:rPr>
              <w:t xml:space="preserve"> </w:t>
            </w:r>
            <w:r w:rsidR="000865A9" w:rsidRPr="00435F40">
              <w:rPr>
                <w:sz w:val="28"/>
                <w:szCs w:val="28"/>
              </w:rPr>
              <w:t xml:space="preserve">- </w:t>
            </w:r>
            <w:r w:rsidRPr="00435F40">
              <w:rPr>
                <w:sz w:val="28"/>
                <w:szCs w:val="28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435F40">
                <w:rPr>
                  <w:sz w:val="28"/>
                  <w:szCs w:val="28"/>
                </w:rPr>
                <w:t>1 л</w:t>
              </w:r>
            </w:smartTag>
            <w:r w:rsidRPr="00435F40">
              <w:rPr>
                <w:sz w:val="28"/>
                <w:szCs w:val="28"/>
              </w:rPr>
              <w:t>. в 1 экз.</w:t>
            </w:r>
          </w:p>
        </w:tc>
      </w:tr>
    </w:tbl>
    <w:p w:rsidR="00B64438" w:rsidRPr="00435F40" w:rsidRDefault="00B64438" w:rsidP="00AE471F">
      <w:pPr>
        <w:jc w:val="both"/>
        <w:rPr>
          <w:sz w:val="28"/>
          <w:szCs w:val="28"/>
        </w:rPr>
      </w:pPr>
    </w:p>
    <w:p w:rsidR="00B64438" w:rsidRPr="00435F40" w:rsidRDefault="00B64438" w:rsidP="00AE471F">
      <w:pPr>
        <w:jc w:val="both"/>
        <w:rPr>
          <w:sz w:val="28"/>
          <w:szCs w:val="28"/>
        </w:rPr>
      </w:pPr>
    </w:p>
    <w:p w:rsidR="00876BC8" w:rsidRPr="00435F40" w:rsidRDefault="00876BC8" w:rsidP="00AE471F">
      <w:pPr>
        <w:jc w:val="both"/>
        <w:rPr>
          <w:sz w:val="28"/>
          <w:szCs w:val="28"/>
        </w:rPr>
      </w:pPr>
    </w:p>
    <w:p w:rsidR="00876BC8" w:rsidRPr="00435F40" w:rsidRDefault="00876BC8" w:rsidP="00AE471F">
      <w:pPr>
        <w:jc w:val="both"/>
        <w:rPr>
          <w:sz w:val="28"/>
          <w:szCs w:val="28"/>
        </w:rPr>
      </w:pPr>
    </w:p>
    <w:p w:rsidR="00E91D0B" w:rsidRPr="00435F40" w:rsidRDefault="00AE471F" w:rsidP="002801D8">
      <w:pPr>
        <w:jc w:val="both"/>
        <w:rPr>
          <w:sz w:val="28"/>
          <w:szCs w:val="28"/>
        </w:rPr>
      </w:pPr>
      <w:r w:rsidRPr="00435F40">
        <w:rPr>
          <w:sz w:val="28"/>
          <w:szCs w:val="28"/>
        </w:rPr>
        <w:t xml:space="preserve">Губернатор края                                                  </w:t>
      </w:r>
      <w:r w:rsidR="002801D8">
        <w:rPr>
          <w:sz w:val="28"/>
          <w:szCs w:val="28"/>
        </w:rPr>
        <w:t xml:space="preserve">            </w:t>
      </w:r>
      <w:r w:rsidR="00475256">
        <w:rPr>
          <w:sz w:val="28"/>
          <w:szCs w:val="28"/>
        </w:rPr>
        <w:t xml:space="preserve">          </w:t>
      </w:r>
      <w:r w:rsidR="00D34996">
        <w:rPr>
          <w:sz w:val="28"/>
          <w:szCs w:val="28"/>
        </w:rPr>
        <w:t xml:space="preserve"> </w:t>
      </w:r>
      <w:r w:rsidR="00337748">
        <w:rPr>
          <w:sz w:val="28"/>
          <w:szCs w:val="28"/>
        </w:rPr>
        <w:t xml:space="preserve"> </w:t>
      </w:r>
      <w:r w:rsidR="002801D8">
        <w:rPr>
          <w:sz w:val="28"/>
          <w:szCs w:val="28"/>
        </w:rPr>
        <w:t>В.В. Миклушевский</w:t>
      </w:r>
    </w:p>
    <w:p w:rsidR="00FE0F1F" w:rsidRPr="00435F40" w:rsidRDefault="00FE0F1F">
      <w:pPr>
        <w:rPr>
          <w:sz w:val="28"/>
          <w:szCs w:val="28"/>
        </w:rPr>
      </w:pPr>
    </w:p>
    <w:p w:rsidR="00FE0F1F" w:rsidRPr="00435F40" w:rsidRDefault="00FE0F1F">
      <w:pPr>
        <w:rPr>
          <w:sz w:val="28"/>
          <w:szCs w:val="28"/>
        </w:rPr>
      </w:pPr>
    </w:p>
    <w:p w:rsidR="00FE0F1F" w:rsidRPr="00435F40" w:rsidRDefault="00FE0F1F">
      <w:pPr>
        <w:rPr>
          <w:sz w:val="28"/>
          <w:szCs w:val="28"/>
        </w:rPr>
      </w:pPr>
    </w:p>
    <w:p w:rsidR="00FE0F1F" w:rsidRPr="00435F40" w:rsidRDefault="00FE0F1F">
      <w:pPr>
        <w:rPr>
          <w:sz w:val="28"/>
          <w:szCs w:val="28"/>
        </w:rPr>
      </w:pPr>
    </w:p>
    <w:p w:rsidR="00FE0F1F" w:rsidRPr="00435F40" w:rsidRDefault="00FE0F1F">
      <w:pPr>
        <w:rPr>
          <w:sz w:val="28"/>
          <w:szCs w:val="28"/>
        </w:rPr>
      </w:pPr>
    </w:p>
    <w:p w:rsidR="00FE0F1F" w:rsidRPr="00435F40" w:rsidRDefault="00FE0F1F">
      <w:pPr>
        <w:rPr>
          <w:sz w:val="28"/>
          <w:szCs w:val="28"/>
        </w:rPr>
      </w:pPr>
    </w:p>
    <w:p w:rsidR="00FE0F1F" w:rsidRPr="00435F40" w:rsidRDefault="00FE0F1F">
      <w:pPr>
        <w:rPr>
          <w:sz w:val="28"/>
          <w:szCs w:val="28"/>
        </w:rPr>
      </w:pPr>
    </w:p>
    <w:p w:rsidR="00FE0F1F" w:rsidRPr="00435F40" w:rsidRDefault="00FE0F1F">
      <w:pPr>
        <w:rPr>
          <w:sz w:val="28"/>
          <w:szCs w:val="28"/>
        </w:rPr>
      </w:pPr>
    </w:p>
    <w:p w:rsidR="00FE0F1F" w:rsidRPr="00435F40" w:rsidRDefault="00FE0F1F">
      <w:pPr>
        <w:rPr>
          <w:sz w:val="28"/>
          <w:szCs w:val="28"/>
        </w:rPr>
      </w:pPr>
    </w:p>
    <w:sectPr w:rsidR="00FE0F1F" w:rsidRPr="00435F40" w:rsidSect="00D34996">
      <w:headerReference w:type="even" r:id="rId8"/>
      <w:headerReference w:type="default" r:id="rId9"/>
      <w:footerReference w:type="even" r:id="rId10"/>
      <w:pgSz w:w="11906" w:h="16838"/>
      <w:pgMar w:top="1134" w:right="851" w:bottom="1134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49D4" w:rsidRDefault="006449D4">
      <w:r>
        <w:separator/>
      </w:r>
    </w:p>
  </w:endnote>
  <w:endnote w:type="continuationSeparator" w:id="1">
    <w:p w:rsidR="006449D4" w:rsidRDefault="006449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A40" w:rsidRDefault="00556A40" w:rsidP="00B942E6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56A40" w:rsidRDefault="00556A4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49D4" w:rsidRDefault="006449D4">
      <w:r>
        <w:separator/>
      </w:r>
    </w:p>
  </w:footnote>
  <w:footnote w:type="continuationSeparator" w:id="1">
    <w:p w:rsidR="006449D4" w:rsidRDefault="006449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A40" w:rsidRDefault="00556A40" w:rsidP="00B942E6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56A40" w:rsidRDefault="00556A4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A40" w:rsidRDefault="00556A40" w:rsidP="00B942E6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173A39">
      <w:rPr>
        <w:rStyle w:val="a8"/>
        <w:noProof/>
      </w:rPr>
      <w:t>2</w:t>
    </w:r>
    <w:r>
      <w:rPr>
        <w:rStyle w:val="a8"/>
      </w:rPr>
      <w:fldChar w:fldCharType="end"/>
    </w:r>
  </w:p>
  <w:p w:rsidR="00556A40" w:rsidRDefault="00556A40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attachedTemplate r:id="rId1"/>
  <w:stylePaneFormatFilter w:val="3F01"/>
  <w:doNotTrackMoves/>
  <w:defaultTabStop w:val="708"/>
  <w:hyphenationZone w:val="357"/>
  <w:noPunctuationKerning/>
  <w:characterSpacingControl w:val="doNotCompress"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A3B2A"/>
    <w:rsid w:val="0000610F"/>
    <w:rsid w:val="000275BC"/>
    <w:rsid w:val="00030143"/>
    <w:rsid w:val="00033978"/>
    <w:rsid w:val="000412F2"/>
    <w:rsid w:val="00046A6D"/>
    <w:rsid w:val="0005725D"/>
    <w:rsid w:val="00070812"/>
    <w:rsid w:val="00080972"/>
    <w:rsid w:val="000865A9"/>
    <w:rsid w:val="00093F67"/>
    <w:rsid w:val="000B4CD0"/>
    <w:rsid w:val="000B6602"/>
    <w:rsid w:val="000C4EEE"/>
    <w:rsid w:val="000E7911"/>
    <w:rsid w:val="000F1C0B"/>
    <w:rsid w:val="00100C04"/>
    <w:rsid w:val="00104A7E"/>
    <w:rsid w:val="001225CB"/>
    <w:rsid w:val="00122C2C"/>
    <w:rsid w:val="00126F9D"/>
    <w:rsid w:val="0013200D"/>
    <w:rsid w:val="00132E23"/>
    <w:rsid w:val="00133CA9"/>
    <w:rsid w:val="00153B0A"/>
    <w:rsid w:val="00165E27"/>
    <w:rsid w:val="00173A39"/>
    <w:rsid w:val="0018376E"/>
    <w:rsid w:val="001C7A96"/>
    <w:rsid w:val="001D1EC1"/>
    <w:rsid w:val="001F60A4"/>
    <w:rsid w:val="0022458B"/>
    <w:rsid w:val="00226D39"/>
    <w:rsid w:val="002274AC"/>
    <w:rsid w:val="0024220B"/>
    <w:rsid w:val="002424DE"/>
    <w:rsid w:val="00242A7B"/>
    <w:rsid w:val="00246517"/>
    <w:rsid w:val="0025709F"/>
    <w:rsid w:val="00270661"/>
    <w:rsid w:val="002801D8"/>
    <w:rsid w:val="002845F3"/>
    <w:rsid w:val="002B688A"/>
    <w:rsid w:val="002E57C5"/>
    <w:rsid w:val="002F13EC"/>
    <w:rsid w:val="0031548B"/>
    <w:rsid w:val="0033045F"/>
    <w:rsid w:val="00331ABF"/>
    <w:rsid w:val="00337748"/>
    <w:rsid w:val="00351899"/>
    <w:rsid w:val="003A3393"/>
    <w:rsid w:val="003B3E71"/>
    <w:rsid w:val="003B61A2"/>
    <w:rsid w:val="003D25DE"/>
    <w:rsid w:val="003E26F7"/>
    <w:rsid w:val="00403A57"/>
    <w:rsid w:val="0042021E"/>
    <w:rsid w:val="0043395D"/>
    <w:rsid w:val="00434E8E"/>
    <w:rsid w:val="00435F40"/>
    <w:rsid w:val="00446DA9"/>
    <w:rsid w:val="00466E08"/>
    <w:rsid w:val="00470589"/>
    <w:rsid w:val="00475256"/>
    <w:rsid w:val="004A2143"/>
    <w:rsid w:val="004D70F6"/>
    <w:rsid w:val="004E3A6C"/>
    <w:rsid w:val="004F3A40"/>
    <w:rsid w:val="0050477B"/>
    <w:rsid w:val="0051733C"/>
    <w:rsid w:val="005418ED"/>
    <w:rsid w:val="00541B34"/>
    <w:rsid w:val="00556A40"/>
    <w:rsid w:val="00556EA1"/>
    <w:rsid w:val="005757CD"/>
    <w:rsid w:val="005D1291"/>
    <w:rsid w:val="005D1E74"/>
    <w:rsid w:val="005E290A"/>
    <w:rsid w:val="00606B11"/>
    <w:rsid w:val="00612B07"/>
    <w:rsid w:val="00621044"/>
    <w:rsid w:val="00623E41"/>
    <w:rsid w:val="006449D4"/>
    <w:rsid w:val="00653EBA"/>
    <w:rsid w:val="00656C3C"/>
    <w:rsid w:val="00683AF8"/>
    <w:rsid w:val="00694632"/>
    <w:rsid w:val="006B1D97"/>
    <w:rsid w:val="006C51E0"/>
    <w:rsid w:val="006D6AFB"/>
    <w:rsid w:val="006E59FD"/>
    <w:rsid w:val="006F6443"/>
    <w:rsid w:val="00706064"/>
    <w:rsid w:val="00737E0A"/>
    <w:rsid w:val="00740DDD"/>
    <w:rsid w:val="0074742E"/>
    <w:rsid w:val="00762902"/>
    <w:rsid w:val="00793D56"/>
    <w:rsid w:val="007A6595"/>
    <w:rsid w:val="007D1550"/>
    <w:rsid w:val="007D1B4F"/>
    <w:rsid w:val="007D61A9"/>
    <w:rsid w:val="007E6356"/>
    <w:rsid w:val="007F3ED9"/>
    <w:rsid w:val="007F662B"/>
    <w:rsid w:val="00803DB8"/>
    <w:rsid w:val="00810F9A"/>
    <w:rsid w:val="00817C11"/>
    <w:rsid w:val="0082282B"/>
    <w:rsid w:val="00823900"/>
    <w:rsid w:val="00823F3F"/>
    <w:rsid w:val="008252CD"/>
    <w:rsid w:val="00826198"/>
    <w:rsid w:val="00853D1C"/>
    <w:rsid w:val="00853F11"/>
    <w:rsid w:val="00873DD1"/>
    <w:rsid w:val="00876BC8"/>
    <w:rsid w:val="00876EEF"/>
    <w:rsid w:val="00877032"/>
    <w:rsid w:val="008C02CE"/>
    <w:rsid w:val="008C1CE9"/>
    <w:rsid w:val="008F00EB"/>
    <w:rsid w:val="008F55A5"/>
    <w:rsid w:val="00942B38"/>
    <w:rsid w:val="00942F8B"/>
    <w:rsid w:val="00967560"/>
    <w:rsid w:val="00970F97"/>
    <w:rsid w:val="009722C0"/>
    <w:rsid w:val="0097564B"/>
    <w:rsid w:val="009859D8"/>
    <w:rsid w:val="009A21DF"/>
    <w:rsid w:val="009B4BD1"/>
    <w:rsid w:val="009C655E"/>
    <w:rsid w:val="009D0DAA"/>
    <w:rsid w:val="009F0B6A"/>
    <w:rsid w:val="009F14C9"/>
    <w:rsid w:val="00A47280"/>
    <w:rsid w:val="00A70F9A"/>
    <w:rsid w:val="00A92582"/>
    <w:rsid w:val="00A92CF5"/>
    <w:rsid w:val="00AC1DAF"/>
    <w:rsid w:val="00AE471F"/>
    <w:rsid w:val="00AE5144"/>
    <w:rsid w:val="00AF605A"/>
    <w:rsid w:val="00AF696C"/>
    <w:rsid w:val="00B0040A"/>
    <w:rsid w:val="00B34791"/>
    <w:rsid w:val="00B411A2"/>
    <w:rsid w:val="00B53F0E"/>
    <w:rsid w:val="00B5617E"/>
    <w:rsid w:val="00B56627"/>
    <w:rsid w:val="00B620C6"/>
    <w:rsid w:val="00B62ADD"/>
    <w:rsid w:val="00B64438"/>
    <w:rsid w:val="00B942E6"/>
    <w:rsid w:val="00BC30E9"/>
    <w:rsid w:val="00BC6922"/>
    <w:rsid w:val="00BD67E6"/>
    <w:rsid w:val="00BE18E7"/>
    <w:rsid w:val="00BE30FD"/>
    <w:rsid w:val="00BF48AC"/>
    <w:rsid w:val="00C06306"/>
    <w:rsid w:val="00C169FC"/>
    <w:rsid w:val="00C26648"/>
    <w:rsid w:val="00C35736"/>
    <w:rsid w:val="00C60950"/>
    <w:rsid w:val="00C6244E"/>
    <w:rsid w:val="00C87461"/>
    <w:rsid w:val="00C948C1"/>
    <w:rsid w:val="00CC04C0"/>
    <w:rsid w:val="00CC2ABB"/>
    <w:rsid w:val="00CC4453"/>
    <w:rsid w:val="00CF5022"/>
    <w:rsid w:val="00D14A2E"/>
    <w:rsid w:val="00D34996"/>
    <w:rsid w:val="00D76220"/>
    <w:rsid w:val="00D76D77"/>
    <w:rsid w:val="00DA1AA6"/>
    <w:rsid w:val="00DB0D39"/>
    <w:rsid w:val="00DC491F"/>
    <w:rsid w:val="00DF0DC3"/>
    <w:rsid w:val="00DF0FBE"/>
    <w:rsid w:val="00DF343E"/>
    <w:rsid w:val="00DF3A0C"/>
    <w:rsid w:val="00E02D07"/>
    <w:rsid w:val="00E22CB9"/>
    <w:rsid w:val="00E42050"/>
    <w:rsid w:val="00E539F1"/>
    <w:rsid w:val="00E54FE7"/>
    <w:rsid w:val="00E57616"/>
    <w:rsid w:val="00E90225"/>
    <w:rsid w:val="00E91D0B"/>
    <w:rsid w:val="00EA24BC"/>
    <w:rsid w:val="00EB4FB5"/>
    <w:rsid w:val="00EC1F8A"/>
    <w:rsid w:val="00EC24DD"/>
    <w:rsid w:val="00EC589D"/>
    <w:rsid w:val="00EC5F74"/>
    <w:rsid w:val="00ED3DB5"/>
    <w:rsid w:val="00F0153A"/>
    <w:rsid w:val="00F0213A"/>
    <w:rsid w:val="00F065A7"/>
    <w:rsid w:val="00F075F4"/>
    <w:rsid w:val="00F1195E"/>
    <w:rsid w:val="00F20350"/>
    <w:rsid w:val="00F2379D"/>
    <w:rsid w:val="00F25547"/>
    <w:rsid w:val="00F350CD"/>
    <w:rsid w:val="00F5668C"/>
    <w:rsid w:val="00F631A5"/>
    <w:rsid w:val="00F7747E"/>
    <w:rsid w:val="00F9176C"/>
    <w:rsid w:val="00FA3B2A"/>
    <w:rsid w:val="00FA3F67"/>
    <w:rsid w:val="00FB0D89"/>
    <w:rsid w:val="00FC6EFE"/>
    <w:rsid w:val="00FD3571"/>
    <w:rsid w:val="00FE0F1F"/>
    <w:rsid w:val="00FE5B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120" w:line="280" w:lineRule="exact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  <w:szCs w:val="20"/>
    </w:rPr>
  </w:style>
  <w:style w:type="table" w:styleId="a4">
    <w:name w:val="Table Grid"/>
    <w:basedOn w:val="a1"/>
    <w:rsid w:val="00E91D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rsid w:val="00E91D0B"/>
    <w:pPr>
      <w:tabs>
        <w:tab w:val="center" w:pos="4153"/>
        <w:tab w:val="right" w:pos="8306"/>
      </w:tabs>
    </w:pPr>
    <w:rPr>
      <w:sz w:val="26"/>
      <w:szCs w:val="20"/>
    </w:rPr>
  </w:style>
  <w:style w:type="paragraph" w:customStyle="1" w:styleId="ConsNormal">
    <w:name w:val="ConsNormal"/>
    <w:rsid w:val="00E91D0B"/>
    <w:pPr>
      <w:ind w:right="19772" w:firstLine="720"/>
    </w:pPr>
    <w:rPr>
      <w:rFonts w:ascii="Arial" w:hAnsi="Arial"/>
      <w:snapToGrid w:val="0"/>
      <w:sz w:val="22"/>
    </w:rPr>
  </w:style>
  <w:style w:type="paragraph" w:styleId="a6">
    <w:name w:val="Balloon Text"/>
    <w:basedOn w:val="a"/>
    <w:semiHidden/>
    <w:rsid w:val="00246517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556A40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56A40"/>
  </w:style>
  <w:style w:type="paragraph" w:customStyle="1" w:styleId="ConsPlusNonformat">
    <w:name w:val="ConsPlusNonformat"/>
    <w:rsid w:val="0043395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43395D"/>
    <w:pPr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B64438"/>
    <w:pPr>
      <w:spacing w:after="120" w:line="480" w:lineRule="auto"/>
      <w:ind w:left="283"/>
    </w:pPr>
    <w:rPr>
      <w:sz w:val="2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985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files\rubtcova_EE\Desktop\&#1057;&#1084;&#1086;&#1083;&#1100;&#1085;&#1080;&#1082;&#1086;&#1074;&#1072;\&#1088;&#1072;&#1073;&#1086;&#1090;&#1072;%20&#1085;&#1072;&#1076;%20&#1079;&#1072;&#1082;&#1086;&#1085;&#1072;&#1084;&#1080;\&#1080;&#1079;&#1084;%20&#1074;%2045-&#1050;&#1047;\&#1080;&#1079;&#1084;%202007%20&#1082;&#1086;&#1084;&#1080;&#1090;&#1077;&#1090;\&#1089;&#1086;&#1087;&#1088;&#1086;&#1074;&#1086;&#1076;&#1080;&#1090;&#1077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сопроводительное</Template>
  <TotalTime>1</TotalTime>
  <Pages>2</Pages>
  <Words>216</Words>
  <Characters>1377</Characters>
  <Application>Microsoft Office Word</Application>
  <DocSecurity>4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АПК</Company>
  <LinksUpToDate>false</LinksUpToDate>
  <CharactersWithSpaces>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Rubtcova_EE</dc:creator>
  <cp:lastModifiedBy>kozyreva_o_b</cp:lastModifiedBy>
  <cp:revision>2</cp:revision>
  <cp:lastPrinted>2013-06-26T04:42:00Z</cp:lastPrinted>
  <dcterms:created xsi:type="dcterms:W3CDTF">2013-10-03T06:09:00Z</dcterms:created>
  <dcterms:modified xsi:type="dcterms:W3CDTF">2013-10-03T06:09:00Z</dcterms:modified>
</cp:coreProperties>
</file>