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5A49AB">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3875" w:rsidRDefault="00752F05" w:rsidP="0034770A">
                                  <w:pPr>
                                    <w:rPr>
                                      <w:sz w:val="20"/>
                                    </w:rPr>
                                  </w:pPr>
                                  <w:r>
                                    <w:rPr>
                                      <w:sz w:val="20"/>
                                    </w:rPr>
                                    <w:t xml:space="preserve">Проект </w:t>
                                  </w:r>
                                  <w:r w:rsidR="00583875">
                                    <w:rPr>
                                      <w:sz w:val="20"/>
                                    </w:rPr>
                                    <w:t>подготовлен комитетом</w:t>
                                  </w:r>
                                </w:p>
                                <w:p w:rsidR="00583875" w:rsidRDefault="00583875" w:rsidP="0034770A">
                                  <w:pPr>
                                    <w:rPr>
                                      <w:sz w:val="20"/>
                                    </w:rPr>
                                  </w:pPr>
                                  <w:r>
                                    <w:rPr>
                                      <w:sz w:val="20"/>
                                    </w:rPr>
                                    <w:t>Законодательного Собрания</w:t>
                                  </w:r>
                                </w:p>
                                <w:p w:rsidR="00583875" w:rsidRDefault="00583875" w:rsidP="0034770A">
                                  <w:pPr>
                                    <w:rPr>
                                      <w:sz w:val="20"/>
                                    </w:rPr>
                                  </w:pPr>
                                  <w:r>
                                    <w:rPr>
                                      <w:sz w:val="20"/>
                                    </w:rPr>
                                    <w:t>по экономической политике</w:t>
                                  </w:r>
                                </w:p>
                                <w:p w:rsidR="0034770A" w:rsidRDefault="00583875" w:rsidP="0034770A">
                                  <w:pPr>
                                    <w:rPr>
                                      <w:sz w:val="20"/>
                                    </w:rPr>
                                  </w:pPr>
                                  <w:r>
                                    <w:rPr>
                                      <w:sz w:val="20"/>
                                    </w:rPr>
                                    <w:t>и собственности</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583875" w:rsidRDefault="00752F05" w:rsidP="0034770A">
                            <w:pPr>
                              <w:rPr>
                                <w:sz w:val="20"/>
                              </w:rPr>
                            </w:pPr>
                            <w:r>
                              <w:rPr>
                                <w:sz w:val="20"/>
                              </w:rPr>
                              <w:t xml:space="preserve">Проект </w:t>
                            </w:r>
                            <w:r w:rsidR="00583875">
                              <w:rPr>
                                <w:sz w:val="20"/>
                              </w:rPr>
                              <w:t>подготовлен комитетом</w:t>
                            </w:r>
                          </w:p>
                          <w:p w:rsidR="00583875" w:rsidRDefault="00583875" w:rsidP="0034770A">
                            <w:pPr>
                              <w:rPr>
                                <w:sz w:val="20"/>
                              </w:rPr>
                            </w:pPr>
                            <w:r>
                              <w:rPr>
                                <w:sz w:val="20"/>
                              </w:rPr>
                              <w:t>Законодательного Собрания</w:t>
                            </w:r>
                          </w:p>
                          <w:p w:rsidR="00583875" w:rsidRDefault="00583875" w:rsidP="0034770A">
                            <w:pPr>
                              <w:rPr>
                                <w:sz w:val="20"/>
                              </w:rPr>
                            </w:pPr>
                            <w:r>
                              <w:rPr>
                                <w:sz w:val="20"/>
                              </w:rPr>
                              <w:t>по экономической политике</w:t>
                            </w:r>
                          </w:p>
                          <w:p w:rsidR="0034770A" w:rsidRDefault="00583875" w:rsidP="0034770A">
                            <w:pPr>
                              <w:rPr>
                                <w:sz w:val="20"/>
                              </w:rPr>
                            </w:pPr>
                            <w:r>
                              <w:rPr>
                                <w:sz w:val="20"/>
                              </w:rPr>
                              <w:t>и собственности</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45203" w:rsidRPr="00E45203" w:rsidRDefault="00E45203" w:rsidP="00E45203">
      <w:pPr>
        <w:jc w:val="center"/>
        <w:rPr>
          <w:b/>
        </w:rPr>
      </w:pPr>
      <w:r w:rsidRPr="00E45203">
        <w:rPr>
          <w:b/>
        </w:rPr>
        <w:t>О ВНЕСЕНИИ ИЗМЕНЕНИЙ В ЗАКОН</w:t>
      </w:r>
    </w:p>
    <w:p w:rsidR="00E45203" w:rsidRPr="00E45203" w:rsidRDefault="00E45203" w:rsidP="00E45203">
      <w:pPr>
        <w:jc w:val="center"/>
        <w:rPr>
          <w:b/>
        </w:rPr>
      </w:pPr>
      <w:r w:rsidRPr="00E45203">
        <w:rPr>
          <w:b/>
        </w:rPr>
        <w:t xml:space="preserve">ПРИМОРСКОГО КРАЯ </w:t>
      </w:r>
      <w:r>
        <w:rPr>
          <w:b/>
        </w:rPr>
        <w:t>"</w:t>
      </w:r>
      <w:r w:rsidRPr="00E45203">
        <w:rPr>
          <w:b/>
        </w:rPr>
        <w:t>ОБ ОБЕСПЕЧЕНИИ ГРАЖДАН СЛУЖЕБНЫМИ ЖИЛЫМИ ПОМЕЩЕНИЯМИ ИЗ СПЕЦИАЛИЗИРОВАННОГО ЖИЛИЩНОГО ФОНДА</w:t>
      </w:r>
    </w:p>
    <w:p w:rsidR="00E45203" w:rsidRPr="00E45203" w:rsidRDefault="00E45203" w:rsidP="00E45203">
      <w:pPr>
        <w:jc w:val="center"/>
        <w:rPr>
          <w:b/>
        </w:rPr>
      </w:pPr>
      <w:r>
        <w:rPr>
          <w:b/>
        </w:rPr>
        <w:t>ПРИМОРСКОГО КРАЯ"</w:t>
      </w:r>
    </w:p>
    <w:p w:rsidR="00E45203" w:rsidRDefault="00E45203" w:rsidP="00E45203">
      <w:pPr>
        <w:ind w:firstLine="709"/>
        <w:jc w:val="both"/>
      </w:pPr>
    </w:p>
    <w:p w:rsidR="00E45203" w:rsidRDefault="00E45203" w:rsidP="00E45203">
      <w:pPr>
        <w:ind w:firstLine="709"/>
        <w:jc w:val="both"/>
      </w:pPr>
      <w:proofErr w:type="gramStart"/>
      <w:r>
        <w:t>Принят</w:t>
      </w:r>
      <w:proofErr w:type="gramEnd"/>
      <w:r>
        <w:t xml:space="preserve"> Законодательным Собранием Приморского края</w:t>
      </w:r>
      <w:r w:rsidR="002B67A1">
        <w:t xml:space="preserve"> в первом чтении</w:t>
      </w:r>
    </w:p>
    <w:p w:rsidR="00E45203" w:rsidRDefault="002B67A1" w:rsidP="00E45203">
      <w:pPr>
        <w:ind w:firstLine="709"/>
        <w:jc w:val="both"/>
      </w:pPr>
      <w:proofErr w:type="gramStart"/>
      <w:r w:rsidRPr="002B67A1">
        <w:t>Принят</w:t>
      </w:r>
      <w:proofErr w:type="gramEnd"/>
      <w:r w:rsidRPr="002B67A1">
        <w:t xml:space="preserve"> Законодательным Собранием Приморского края</w:t>
      </w:r>
      <w:r w:rsidR="008361F3">
        <w:t xml:space="preserve"> во втором чтении</w:t>
      </w:r>
    </w:p>
    <w:p w:rsidR="002B67A1" w:rsidRDefault="008361F3" w:rsidP="00E45203">
      <w:pPr>
        <w:ind w:firstLine="709"/>
        <w:jc w:val="both"/>
      </w:pPr>
      <w:proofErr w:type="gramStart"/>
      <w:r w:rsidRPr="008361F3">
        <w:t>Принят</w:t>
      </w:r>
      <w:proofErr w:type="gramEnd"/>
      <w:r w:rsidRPr="008361F3">
        <w:t xml:space="preserve"> Законодательным Собранием Приморского края</w:t>
      </w:r>
    </w:p>
    <w:p w:rsidR="008361F3" w:rsidRDefault="008361F3" w:rsidP="00E45203">
      <w:pPr>
        <w:ind w:firstLine="709"/>
        <w:jc w:val="both"/>
      </w:pPr>
      <w:bookmarkStart w:id="0" w:name="_GoBack"/>
      <w:bookmarkEnd w:id="0"/>
    </w:p>
    <w:p w:rsidR="00E45203" w:rsidRDefault="00E45203" w:rsidP="00E45203">
      <w:pPr>
        <w:ind w:firstLine="709"/>
        <w:jc w:val="both"/>
      </w:pPr>
      <w:r>
        <w:t>СТАТЬЯ 1.</w:t>
      </w:r>
    </w:p>
    <w:p w:rsidR="00E45203" w:rsidRDefault="00E45203" w:rsidP="00E45203">
      <w:pPr>
        <w:ind w:firstLine="709"/>
        <w:jc w:val="both"/>
      </w:pPr>
      <w:r>
        <w:t>Внести в Закон Приморского края от 30 декабря 2009 года № 547-</w:t>
      </w:r>
      <w:proofErr w:type="spellStart"/>
      <w:r>
        <w:t>КЗ</w:t>
      </w:r>
      <w:proofErr w:type="spellEnd"/>
      <w:r>
        <w:t xml:space="preserve"> </w:t>
      </w:r>
      <w:r w:rsidR="003B11D2">
        <w:t>"</w:t>
      </w:r>
      <w:r>
        <w:t>Об обеспечении граждан служебными жилыми помещениями из специализированного ж</w:t>
      </w:r>
      <w:r w:rsidR="003B11D2">
        <w:t>илищного фонда Приморского края"</w:t>
      </w:r>
      <w:r>
        <w:t xml:space="preserve"> (Ведомости Законодательного Собрания Приморского края, 2009, № 136, </w:t>
      </w:r>
      <w:r w:rsidR="003B11D2">
        <w:br/>
      </w:r>
      <w:r>
        <w:t>стр. 5; 2010, № 148, стр. 59; 2011, № 185, стр. 32) следующие изменения:</w:t>
      </w:r>
    </w:p>
    <w:p w:rsidR="00E45203" w:rsidRPr="00445D4C" w:rsidRDefault="00E45203" w:rsidP="00E45203">
      <w:pPr>
        <w:ind w:firstLine="709"/>
        <w:jc w:val="both"/>
      </w:pPr>
      <w:r w:rsidRPr="00445D4C">
        <w:t>1)</w:t>
      </w:r>
      <w:r w:rsidR="002B67A1" w:rsidRPr="00445D4C">
        <w:t>в статье</w:t>
      </w:r>
      <w:r w:rsidR="00876D47" w:rsidRPr="00445D4C">
        <w:t xml:space="preserve"> 4 част</w:t>
      </w:r>
      <w:r w:rsidR="002B67A1" w:rsidRPr="00445D4C">
        <w:t>ь 2 изложить в следующей редакции</w:t>
      </w:r>
      <w:r w:rsidR="00AF17F5" w:rsidRPr="00445D4C">
        <w:t>:</w:t>
      </w:r>
    </w:p>
    <w:p w:rsidR="003373C8" w:rsidRDefault="00AF17F5" w:rsidP="00E45203">
      <w:pPr>
        <w:ind w:firstLine="709"/>
        <w:jc w:val="both"/>
      </w:pPr>
      <w:r w:rsidRPr="00445D4C">
        <w:t>"</w:t>
      </w:r>
      <w:proofErr w:type="spellStart"/>
      <w:r w:rsidRPr="00445D4C">
        <w:t>2</w:t>
      </w:r>
      <w:r w:rsidR="00775727" w:rsidRPr="00445D4C">
        <w:t>.</w:t>
      </w:r>
      <w:r w:rsidR="00DC2426" w:rsidRPr="00445D4C">
        <w:t>Не</w:t>
      </w:r>
      <w:proofErr w:type="spellEnd"/>
      <w:r w:rsidR="00DC2426" w:rsidRPr="00445D4C">
        <w:t xml:space="preserve"> обеспеченным жилым помещением считается гражданин, если в соответствующем населенном пункте </w:t>
      </w:r>
      <w:r w:rsidR="00C02826" w:rsidRPr="00445D4C">
        <w:t xml:space="preserve">он </w:t>
      </w:r>
      <w:r w:rsidR="003373C8" w:rsidRPr="00445D4C">
        <w:t>не является нанимателем жилого помещения или членом семьи нанимателя жилого помещения по договору социального найма, иному договору найма жилого помещения государственного или муниципального жилищного фонда либо собственником жилого помещения, либо членом семьи собственника жилого помещения</w:t>
      </w:r>
      <w:proofErr w:type="gramStart"/>
      <w:r w:rsidR="003373C8" w:rsidRPr="00445D4C">
        <w:t>.</w:t>
      </w:r>
      <w:r w:rsidR="00C02826" w:rsidRPr="00445D4C">
        <w:t>"</w:t>
      </w:r>
      <w:r w:rsidR="007004A3" w:rsidRPr="00445D4C">
        <w:t>;</w:t>
      </w:r>
      <w:proofErr w:type="gramEnd"/>
    </w:p>
    <w:p w:rsidR="00E45203" w:rsidRPr="00650D2C" w:rsidRDefault="00E45203" w:rsidP="00E45203">
      <w:pPr>
        <w:ind w:firstLine="709"/>
        <w:jc w:val="both"/>
      </w:pPr>
      <w:r w:rsidRPr="00650D2C">
        <w:t>2)</w:t>
      </w:r>
      <w:r w:rsidR="0016599C" w:rsidRPr="00650D2C">
        <w:t xml:space="preserve">статью 5 </w:t>
      </w:r>
      <w:r w:rsidRPr="00650D2C">
        <w:t>изложить в следующей редакции:</w:t>
      </w:r>
    </w:p>
    <w:p w:rsidR="0016599C" w:rsidRPr="00650D2C" w:rsidRDefault="00573E05" w:rsidP="004A5C84">
      <w:pPr>
        <w:tabs>
          <w:tab w:val="left" w:pos="2268"/>
        </w:tabs>
        <w:ind w:firstLine="709"/>
        <w:jc w:val="both"/>
      </w:pPr>
      <w:r w:rsidRPr="00650D2C">
        <w:t>"</w:t>
      </w:r>
      <w:r w:rsidR="00E45203" w:rsidRPr="00650D2C">
        <w:t xml:space="preserve">СТАТЬЯ 5. УЧЕТ ГРАЖДАН, НУЖДАЮЩИХСЯ </w:t>
      </w:r>
    </w:p>
    <w:p w:rsidR="00E45203" w:rsidRPr="00650D2C" w:rsidRDefault="004A5C84" w:rsidP="004A5C84">
      <w:pPr>
        <w:tabs>
          <w:tab w:val="left" w:pos="2268"/>
        </w:tabs>
        <w:ind w:firstLine="709"/>
        <w:jc w:val="both"/>
      </w:pPr>
      <w:r w:rsidRPr="00650D2C">
        <w:tab/>
      </w:r>
      <w:r w:rsidR="00A87E09" w:rsidRPr="00650D2C">
        <w:t xml:space="preserve">В СЛУЖЕБНЫХ </w:t>
      </w:r>
      <w:r w:rsidR="00E45203" w:rsidRPr="00650D2C">
        <w:t>ЖИЛЫХ ПОМЕЩЕНИЯХ</w:t>
      </w:r>
    </w:p>
    <w:p w:rsidR="00A87E09" w:rsidRPr="00650D2C" w:rsidRDefault="00A87E09" w:rsidP="00E45203">
      <w:pPr>
        <w:ind w:firstLine="709"/>
        <w:jc w:val="both"/>
      </w:pPr>
    </w:p>
    <w:p w:rsidR="00E45203" w:rsidRPr="00650D2C" w:rsidRDefault="00E45203" w:rsidP="00E45203">
      <w:pPr>
        <w:ind w:firstLine="709"/>
        <w:jc w:val="both"/>
      </w:pPr>
      <w:proofErr w:type="spellStart"/>
      <w:r w:rsidRPr="00650D2C">
        <w:t>1.Учет</w:t>
      </w:r>
      <w:proofErr w:type="spellEnd"/>
      <w:r w:rsidRPr="00650D2C">
        <w:t xml:space="preserve"> граждан, нуждающихся в служебных жилых помещениях    (далее - гражданин), ведется органом исполнительной власти Приморского края, осуществляющим в пределах своих полномочий реализацию на территории Приморского края единой государственной политики в области жилищно-коммунального хозяйства (далее - орган исполнительной власти в области жилищно-коммунального хозяйства).</w:t>
      </w:r>
    </w:p>
    <w:p w:rsidR="00E45203" w:rsidRPr="00650D2C" w:rsidRDefault="00E45203" w:rsidP="00E45203">
      <w:pPr>
        <w:ind w:firstLine="709"/>
        <w:jc w:val="both"/>
      </w:pPr>
      <w:proofErr w:type="spellStart"/>
      <w:r w:rsidRPr="00650D2C">
        <w:t>2.</w:t>
      </w:r>
      <w:r w:rsidR="00BA6980" w:rsidRPr="00650D2C">
        <w:t>Принятие</w:t>
      </w:r>
      <w:proofErr w:type="spellEnd"/>
      <w:r w:rsidRPr="00650D2C">
        <w:t xml:space="preserve"> на учет граждан в качестве нуждающихся в служебных жилых помещениях осуществляется органом исполнительной власти в области жилищно-коммунального хозяйства на основании следующих документов:</w:t>
      </w:r>
    </w:p>
    <w:p w:rsidR="00E45203" w:rsidRPr="00650D2C" w:rsidRDefault="00E45203" w:rsidP="00E45203">
      <w:pPr>
        <w:ind w:firstLine="709"/>
        <w:jc w:val="both"/>
      </w:pPr>
      <w:r w:rsidRPr="00650D2C">
        <w:t>1)заявления гражданина о постановке его на учет в качестве нуждающегося в служебном жилом помещении;</w:t>
      </w:r>
    </w:p>
    <w:p w:rsidR="00E45203" w:rsidRPr="00650D2C" w:rsidRDefault="00E45203" w:rsidP="00E45203">
      <w:pPr>
        <w:ind w:firstLine="709"/>
        <w:jc w:val="both"/>
      </w:pPr>
      <w:r w:rsidRPr="00650D2C">
        <w:lastRenderedPageBreak/>
        <w:t xml:space="preserve">2)оригиналов и копий документов, удостоверяющих личность гражданина </w:t>
      </w:r>
      <w:r w:rsidR="0032757B" w:rsidRPr="00650D2C">
        <w:t xml:space="preserve">и </w:t>
      </w:r>
      <w:r w:rsidRPr="00650D2C">
        <w:t>членов его семьи, а также документов, подтверждающих</w:t>
      </w:r>
      <w:r w:rsidR="0032757B" w:rsidRPr="00650D2C">
        <w:t xml:space="preserve"> </w:t>
      </w:r>
      <w:r w:rsidRPr="00650D2C">
        <w:t>степень родства гражданина и членов</w:t>
      </w:r>
      <w:r w:rsidR="00361FA8" w:rsidRPr="00650D2C">
        <w:t xml:space="preserve"> его</w:t>
      </w:r>
      <w:r w:rsidRPr="00650D2C">
        <w:t xml:space="preserve"> семьи;</w:t>
      </w:r>
    </w:p>
    <w:p w:rsidR="00E45203" w:rsidRPr="00650D2C" w:rsidRDefault="00E45203" w:rsidP="00E45203">
      <w:pPr>
        <w:ind w:firstLine="709"/>
        <w:jc w:val="both"/>
      </w:pPr>
      <w:r w:rsidRPr="00650D2C">
        <w:t>3)выписки из Единого государственного реестра прав на недвижимое имущество и сделок с ним о зарегистрированных правах гражданина и членов его семьи;</w:t>
      </w:r>
    </w:p>
    <w:p w:rsidR="00E45203" w:rsidRPr="00650D2C" w:rsidRDefault="00E45203" w:rsidP="00E45203">
      <w:pPr>
        <w:ind w:firstLine="709"/>
        <w:jc w:val="both"/>
      </w:pPr>
      <w:proofErr w:type="gramStart"/>
      <w:r w:rsidRPr="00650D2C">
        <w:t>4)ходатайства руководителя органа государственной власти, учреждения, предприятия, указанных в статье 1 настоящего Закона, с которым гражданин состоит в служебных (трудовых) отношениях, о предоставлении ему служебного жилого помещения;</w:t>
      </w:r>
      <w:proofErr w:type="gramEnd"/>
    </w:p>
    <w:p w:rsidR="00E45203" w:rsidRPr="00650D2C" w:rsidRDefault="00E45203" w:rsidP="00E45203">
      <w:pPr>
        <w:ind w:firstLine="709"/>
        <w:jc w:val="both"/>
      </w:pPr>
      <w:r w:rsidRPr="00650D2C">
        <w:t xml:space="preserve">5)выписки из трудовой книжки гражданина о служебной (трудовой) деятельности в органе государственной власти, учреждении, предприятии, </w:t>
      </w:r>
      <w:proofErr w:type="gramStart"/>
      <w:r w:rsidRPr="00650D2C">
        <w:t>указанных</w:t>
      </w:r>
      <w:proofErr w:type="gramEnd"/>
      <w:r w:rsidRPr="00650D2C">
        <w:t xml:space="preserve"> в статье 1 настоящего Закона;</w:t>
      </w:r>
    </w:p>
    <w:p w:rsidR="00E45203" w:rsidRPr="00650D2C" w:rsidRDefault="00E45203" w:rsidP="00E45203">
      <w:pPr>
        <w:ind w:firstLine="709"/>
        <w:jc w:val="both"/>
      </w:pPr>
      <w:r w:rsidRPr="00650D2C">
        <w:t>6)выписки о составе семьи по месту регистрации;</w:t>
      </w:r>
    </w:p>
    <w:p w:rsidR="00E45203" w:rsidRPr="00650D2C" w:rsidRDefault="00E45203" w:rsidP="00E45203">
      <w:pPr>
        <w:ind w:firstLine="709"/>
        <w:jc w:val="both"/>
      </w:pPr>
      <w:r w:rsidRPr="00650D2C">
        <w:t>7)копий документов, подтверждающих право пользования жилым помещением, занимаемым гражданином и членами его семьи, на момент подачи заявления (договор социального найма, ордер, решение о предоставлении жилого помещения и другие документы, предусмотренные действующим законодательством);</w:t>
      </w:r>
    </w:p>
    <w:p w:rsidR="00E45203" w:rsidRPr="00650D2C" w:rsidRDefault="00E45203" w:rsidP="00E45203">
      <w:pPr>
        <w:ind w:firstLine="709"/>
        <w:jc w:val="both"/>
      </w:pPr>
      <w:r w:rsidRPr="00650D2C">
        <w:t>8)документов, подтверждающих наличие или отсутствие в собственности гражданина и членов его семьи жилых помещений, права на которые не зарегистрированы в Едином государственном реестре прав на недвижимое имущество и сделок с ним;</w:t>
      </w:r>
    </w:p>
    <w:p w:rsidR="00E45203" w:rsidRPr="00650D2C" w:rsidRDefault="00E45203" w:rsidP="00E45203">
      <w:pPr>
        <w:ind w:firstLine="709"/>
        <w:jc w:val="both"/>
      </w:pPr>
      <w:r w:rsidRPr="00650D2C">
        <w:t xml:space="preserve">9)документа, выданного органом местного самоуправления, об отсутствии у гражданина и членов его семьи жилых помещений муниципального жилищного фонда </w:t>
      </w:r>
      <w:r w:rsidR="008B5404" w:rsidRPr="00650D2C">
        <w:t xml:space="preserve">по договору </w:t>
      </w:r>
      <w:r w:rsidRPr="00650D2C">
        <w:t>социального найма в населенном пункте, в котором расположен орган государственной власти, учреждение, предприятие, указанные в статье 1 настоящего Закона, с которым гражданин состоит в служебных (трудовых) отношениях.</w:t>
      </w:r>
    </w:p>
    <w:p w:rsidR="00E45203" w:rsidRPr="00650D2C" w:rsidRDefault="00E45203" w:rsidP="00E45203">
      <w:pPr>
        <w:ind w:firstLine="709"/>
        <w:jc w:val="both"/>
      </w:pPr>
      <w:proofErr w:type="spellStart"/>
      <w:r w:rsidRPr="00650D2C">
        <w:t>3.Докумен</w:t>
      </w:r>
      <w:r w:rsidR="00322460" w:rsidRPr="00650D2C">
        <w:t>ты</w:t>
      </w:r>
      <w:proofErr w:type="spellEnd"/>
      <w:r w:rsidR="00322460" w:rsidRPr="00650D2C">
        <w:t>, указанные в пунктах 1, 2, 4</w:t>
      </w:r>
      <w:r w:rsidR="00445D4C">
        <w:t>-</w:t>
      </w:r>
      <w:r w:rsidRPr="00650D2C">
        <w:t xml:space="preserve">8 части 2 настоящей статьи, предоставляются </w:t>
      </w:r>
      <w:r w:rsidR="0068340C" w:rsidRPr="00650D2C">
        <w:t xml:space="preserve">гражданином </w:t>
      </w:r>
      <w:r w:rsidRPr="00650D2C">
        <w:t>в орган исполнительной власти в области жилищно-коммунального хозяйства</w:t>
      </w:r>
      <w:r w:rsidR="0068340C" w:rsidRPr="00650D2C">
        <w:t>.</w:t>
      </w:r>
      <w:r w:rsidRPr="00650D2C">
        <w:t xml:space="preserve"> Указанные документы принимаются к рассмотрению при условии, что они выданы уполномоченными организациями не более чем за 30 дней до дня их поступления в орган исполнительной власти в области жилищно-коммунального хозяйства.</w:t>
      </w:r>
    </w:p>
    <w:p w:rsidR="00E45203" w:rsidRPr="00650D2C" w:rsidRDefault="00E45203" w:rsidP="00E45203">
      <w:pPr>
        <w:ind w:firstLine="709"/>
        <w:jc w:val="both"/>
      </w:pPr>
      <w:proofErr w:type="spellStart"/>
      <w:r w:rsidRPr="00650D2C">
        <w:t>4.Документы</w:t>
      </w:r>
      <w:proofErr w:type="spellEnd"/>
      <w:r w:rsidRPr="00650D2C">
        <w:t>, указанные в пунктах 3, 9 части 2 настоящей статьи, запрашиваются органом исполнительной власти в области жилищно-коммунального хозяйства самостоятельно, в том числе посредством системы межведомственного информационного взаимодействия. Гражданин</w:t>
      </w:r>
      <w:r w:rsidR="00CC6D36" w:rsidRPr="00650D2C">
        <w:t xml:space="preserve"> </w:t>
      </w:r>
      <w:r w:rsidRPr="00650D2C">
        <w:t>вправе представить указанные документы в орган исполнительной власти в области жилищно-коммунального хозяйства по собственной инициативе.</w:t>
      </w:r>
    </w:p>
    <w:p w:rsidR="00E45203" w:rsidRPr="00650D2C" w:rsidRDefault="00E45203" w:rsidP="00E45203">
      <w:pPr>
        <w:ind w:firstLine="709"/>
        <w:jc w:val="both"/>
      </w:pPr>
      <w:proofErr w:type="spellStart"/>
      <w:r w:rsidRPr="00650D2C">
        <w:t>5.Документы</w:t>
      </w:r>
      <w:proofErr w:type="spellEnd"/>
      <w:r w:rsidRPr="00650D2C">
        <w:t xml:space="preserve">, указанные в части 2 настоящей статьи, рассматриваются комиссией по жилищным вопросам при органе исполнительной власти по жилищно-коммунальному хозяйству (далее - комиссия по жилищным вопросам) для </w:t>
      </w:r>
      <w:r w:rsidR="004E729B" w:rsidRPr="00650D2C">
        <w:t xml:space="preserve">вынесения </w:t>
      </w:r>
      <w:r w:rsidRPr="00650D2C">
        <w:t xml:space="preserve">решения о </w:t>
      </w:r>
      <w:r w:rsidR="00BA6980" w:rsidRPr="00650D2C">
        <w:t xml:space="preserve">принятии </w:t>
      </w:r>
      <w:r w:rsidRPr="00650D2C">
        <w:t>гражданина на учет в качестве нуждающегося в служебном жилом помещении.</w:t>
      </w:r>
    </w:p>
    <w:p w:rsidR="00E45203" w:rsidRPr="00650D2C" w:rsidRDefault="00E45203" w:rsidP="00E45203">
      <w:pPr>
        <w:ind w:firstLine="709"/>
        <w:jc w:val="both"/>
      </w:pPr>
      <w:proofErr w:type="spellStart"/>
      <w:r w:rsidRPr="00650D2C">
        <w:lastRenderedPageBreak/>
        <w:t>6.Решение</w:t>
      </w:r>
      <w:proofErr w:type="spellEnd"/>
      <w:r w:rsidRPr="00650D2C">
        <w:t xml:space="preserve"> о </w:t>
      </w:r>
      <w:r w:rsidR="00032F5C" w:rsidRPr="00650D2C">
        <w:t xml:space="preserve">принятии </w:t>
      </w:r>
      <w:r w:rsidRPr="00650D2C">
        <w:t>гражданина на учет в качестве нуждающегося</w:t>
      </w:r>
      <w:r w:rsidR="00521EE0" w:rsidRPr="00650D2C">
        <w:t xml:space="preserve"> </w:t>
      </w:r>
      <w:r w:rsidRPr="00650D2C">
        <w:t xml:space="preserve">в служебном жилом помещении </w:t>
      </w:r>
      <w:r w:rsidR="004E729B" w:rsidRPr="00650D2C">
        <w:t xml:space="preserve">выносится </w:t>
      </w:r>
      <w:r w:rsidRPr="00650D2C">
        <w:t>комиссией по жилищным вопросам в случае, если документы, указанные в части 2 настоящей статьи, подтверждают факт его нуждаемости в служебном жилом помещении.</w:t>
      </w:r>
    </w:p>
    <w:p w:rsidR="00E45203" w:rsidRPr="00650D2C" w:rsidRDefault="00E45203" w:rsidP="00E45203">
      <w:pPr>
        <w:ind w:firstLine="709"/>
        <w:jc w:val="both"/>
      </w:pPr>
      <w:proofErr w:type="spellStart"/>
      <w:r w:rsidRPr="00650D2C">
        <w:t>7.Решение</w:t>
      </w:r>
      <w:proofErr w:type="spellEnd"/>
      <w:r w:rsidRPr="00650D2C">
        <w:t xml:space="preserve"> о </w:t>
      </w:r>
      <w:r w:rsidR="00032F5C" w:rsidRPr="00650D2C">
        <w:t xml:space="preserve">принятии </w:t>
      </w:r>
      <w:r w:rsidRPr="00650D2C">
        <w:t xml:space="preserve">гражданина на учет в качестве нуждающегося в служебном жилом помещении либо об отказе в </w:t>
      </w:r>
      <w:r w:rsidR="00032F5C" w:rsidRPr="00650D2C">
        <w:t xml:space="preserve">принятии </w:t>
      </w:r>
      <w:r w:rsidRPr="00650D2C">
        <w:t xml:space="preserve">на учет </w:t>
      </w:r>
      <w:r w:rsidR="009A5B61" w:rsidRPr="00650D2C">
        <w:t xml:space="preserve">выносится </w:t>
      </w:r>
      <w:r w:rsidRPr="00650D2C">
        <w:t>комиссией по жилищным вопросам в течение 30 календарных дней со дня подачи заявления в орган исполнительной власти в области жилищно-коммунального хозяйства.</w:t>
      </w:r>
    </w:p>
    <w:p w:rsidR="00E45203" w:rsidRPr="00650D2C" w:rsidRDefault="00E45203" w:rsidP="00E45203">
      <w:pPr>
        <w:ind w:firstLine="709"/>
        <w:jc w:val="both"/>
      </w:pPr>
      <w:proofErr w:type="spellStart"/>
      <w:r w:rsidRPr="00650D2C">
        <w:t>8.Основаниями</w:t>
      </w:r>
      <w:proofErr w:type="spellEnd"/>
      <w:r w:rsidRPr="00650D2C">
        <w:t xml:space="preserve"> отказа в </w:t>
      </w:r>
      <w:r w:rsidR="00267FF5" w:rsidRPr="00650D2C">
        <w:t xml:space="preserve">принятии </w:t>
      </w:r>
      <w:r w:rsidRPr="00650D2C">
        <w:t>гражданина на учет в качестве нуждающегося в служебном жилом помещении являются:</w:t>
      </w:r>
    </w:p>
    <w:p w:rsidR="00E45203" w:rsidRPr="00650D2C" w:rsidRDefault="00E45203" w:rsidP="00E45203">
      <w:pPr>
        <w:ind w:firstLine="709"/>
        <w:jc w:val="both"/>
      </w:pPr>
      <w:r w:rsidRPr="00650D2C">
        <w:t xml:space="preserve">1)подача заявления о </w:t>
      </w:r>
      <w:r w:rsidR="00267FF5" w:rsidRPr="00650D2C">
        <w:t xml:space="preserve">принятии </w:t>
      </w:r>
      <w:r w:rsidRPr="00650D2C">
        <w:t>на учет гражданином, не обладающим правом на получение служебного жилого помещения в соответствии с настоящим Законом;</w:t>
      </w:r>
    </w:p>
    <w:p w:rsidR="00E45203" w:rsidRPr="00650D2C" w:rsidRDefault="00E45203" w:rsidP="00E45203">
      <w:pPr>
        <w:ind w:firstLine="709"/>
        <w:jc w:val="both"/>
      </w:pPr>
      <w:r w:rsidRPr="00650D2C">
        <w:t>2)</w:t>
      </w:r>
      <w:r w:rsidR="00275D53" w:rsidRPr="00650D2C">
        <w:t>не</w:t>
      </w:r>
      <w:r w:rsidR="001E7B6C">
        <w:t xml:space="preserve"> </w:t>
      </w:r>
      <w:r w:rsidR="00275D53" w:rsidRPr="00650D2C">
        <w:t>пред</w:t>
      </w:r>
      <w:r w:rsidR="009A5B61" w:rsidRPr="00650D2C">
        <w:t>о</w:t>
      </w:r>
      <w:r w:rsidR="00275D53" w:rsidRPr="00650D2C">
        <w:t>ставление</w:t>
      </w:r>
      <w:r w:rsidRPr="00650D2C">
        <w:t xml:space="preserve"> в полном объеме документов, </w:t>
      </w:r>
      <w:r w:rsidR="00275D53" w:rsidRPr="00650D2C">
        <w:t>обязанность по предоставлению которых возложена настоящей статье</w:t>
      </w:r>
      <w:r w:rsidR="00151C75" w:rsidRPr="00650D2C">
        <w:t>й</w:t>
      </w:r>
      <w:r w:rsidR="00370D42" w:rsidRPr="00650D2C">
        <w:t xml:space="preserve"> </w:t>
      </w:r>
      <w:r w:rsidR="00275D53" w:rsidRPr="00650D2C">
        <w:t>на гражданина</w:t>
      </w:r>
      <w:r w:rsidRPr="00650D2C">
        <w:t>;</w:t>
      </w:r>
    </w:p>
    <w:p w:rsidR="00E45203" w:rsidRPr="00650D2C" w:rsidRDefault="00E45203" w:rsidP="00E45203">
      <w:pPr>
        <w:ind w:firstLine="709"/>
        <w:jc w:val="both"/>
      </w:pPr>
      <w:r w:rsidRPr="00650D2C">
        <w:t>3)</w:t>
      </w:r>
      <w:r w:rsidR="00151C75" w:rsidRPr="00650D2C">
        <w:t>выявление</w:t>
      </w:r>
      <w:r w:rsidRPr="00650D2C">
        <w:t xml:space="preserve"> в </w:t>
      </w:r>
      <w:r w:rsidR="00645BD3" w:rsidRPr="00650D2C">
        <w:t xml:space="preserve">предоставленных документах </w:t>
      </w:r>
      <w:r w:rsidRPr="00650D2C">
        <w:t>сведений, не соответствующих действительности.</w:t>
      </w:r>
    </w:p>
    <w:p w:rsidR="00E45203" w:rsidRPr="00650D2C" w:rsidRDefault="00E45203" w:rsidP="00E45203">
      <w:pPr>
        <w:ind w:firstLine="709"/>
        <w:jc w:val="both"/>
      </w:pPr>
      <w:proofErr w:type="spellStart"/>
      <w:r w:rsidRPr="00650D2C">
        <w:t>9.Решение</w:t>
      </w:r>
      <w:proofErr w:type="spellEnd"/>
      <w:r w:rsidRPr="00650D2C">
        <w:t xml:space="preserve"> комиссии по жилищным вопросам о </w:t>
      </w:r>
      <w:r w:rsidR="000625AD" w:rsidRPr="00650D2C">
        <w:t xml:space="preserve">принятии </w:t>
      </w:r>
      <w:r w:rsidRPr="00650D2C">
        <w:t xml:space="preserve">гражданина на учет в качестве нуждающегося в служебном жилом помещении либо об отказе в </w:t>
      </w:r>
      <w:r w:rsidR="000625AD" w:rsidRPr="00650D2C">
        <w:t xml:space="preserve">принятии </w:t>
      </w:r>
      <w:r w:rsidRPr="00650D2C">
        <w:t xml:space="preserve">на учет направляется </w:t>
      </w:r>
      <w:r w:rsidR="004D672E" w:rsidRPr="00650D2C">
        <w:t xml:space="preserve">гражданину </w:t>
      </w:r>
      <w:r w:rsidRPr="00650D2C">
        <w:t xml:space="preserve">органом исполнительной власти в области жилищно-коммунального хозяйства в течение </w:t>
      </w:r>
      <w:r w:rsidR="00650D2C" w:rsidRPr="00650D2C">
        <w:t xml:space="preserve">пяти </w:t>
      </w:r>
      <w:r w:rsidRPr="00650D2C">
        <w:t>рабочи</w:t>
      </w:r>
      <w:r w:rsidR="0032757B" w:rsidRPr="00650D2C">
        <w:t>х дней со дня</w:t>
      </w:r>
      <w:r w:rsidR="00741513" w:rsidRPr="00650D2C">
        <w:t xml:space="preserve"> вынесения</w:t>
      </w:r>
      <w:r w:rsidR="0032757B" w:rsidRPr="00650D2C">
        <w:t xml:space="preserve"> решения</w:t>
      </w:r>
      <w:proofErr w:type="gramStart"/>
      <w:r w:rsidR="0032757B" w:rsidRPr="00650D2C">
        <w:t>."</w:t>
      </w:r>
      <w:r w:rsidRPr="00650D2C">
        <w:t>;</w:t>
      </w:r>
      <w:proofErr w:type="gramEnd"/>
    </w:p>
    <w:p w:rsidR="00E45203" w:rsidRDefault="00E45203" w:rsidP="00E45203">
      <w:pPr>
        <w:ind w:firstLine="709"/>
        <w:jc w:val="both"/>
      </w:pPr>
      <w:r>
        <w:t>3)статью 6 изложить в следующей редакции:</w:t>
      </w:r>
    </w:p>
    <w:p w:rsidR="00091CC3" w:rsidRDefault="00BE374F" w:rsidP="00E45203">
      <w:pPr>
        <w:ind w:firstLine="709"/>
        <w:jc w:val="both"/>
      </w:pPr>
      <w:r>
        <w:t>"</w:t>
      </w:r>
      <w:r w:rsidR="00E45203">
        <w:t>СТАТЬЯ 6. ПОРЯДОК ПРЕДОСТАВЛЕНИЯ СЛУЖЕБНОГО</w:t>
      </w:r>
    </w:p>
    <w:p w:rsidR="00E45203" w:rsidRDefault="00091CC3" w:rsidP="00E45203">
      <w:pPr>
        <w:ind w:firstLine="709"/>
        <w:jc w:val="both"/>
      </w:pPr>
      <w:r>
        <w:t xml:space="preserve">                    </w:t>
      </w:r>
      <w:r w:rsidR="00E45203">
        <w:t xml:space="preserve"> ЖИЛОГО ПОМЕЩЕНИЯ</w:t>
      </w:r>
    </w:p>
    <w:p w:rsidR="002C3FD2" w:rsidRDefault="002C3FD2" w:rsidP="00E45203">
      <w:pPr>
        <w:ind w:firstLine="709"/>
        <w:jc w:val="both"/>
      </w:pPr>
    </w:p>
    <w:p w:rsidR="002C3FD2" w:rsidRDefault="002C3FD2" w:rsidP="00E45203">
      <w:pPr>
        <w:ind w:firstLine="709"/>
        <w:jc w:val="both"/>
      </w:pPr>
      <w:proofErr w:type="spellStart"/>
      <w:r>
        <w:t>1.</w:t>
      </w:r>
      <w:r w:rsidR="008647B5">
        <w:t>Служебные</w:t>
      </w:r>
      <w:proofErr w:type="spellEnd"/>
      <w:r w:rsidR="008647B5">
        <w:t xml:space="preserve"> жилые помещения предоставляются гражданам, состоящим на учете в качестве нуждающихся в служебном жилом помещении, в порядке очередности исходя из времени принятия таких граждан на учет. </w:t>
      </w:r>
    </w:p>
    <w:p w:rsidR="00147B47" w:rsidRDefault="00147B47" w:rsidP="00EC6A1B">
      <w:pPr>
        <w:ind w:firstLine="709"/>
        <w:jc w:val="both"/>
      </w:pPr>
      <w:proofErr w:type="spellStart"/>
      <w:r>
        <w:t>2</w:t>
      </w:r>
      <w:r w:rsidR="008647B5">
        <w:t>.</w:t>
      </w:r>
      <w:r w:rsidR="00EC6A1B">
        <w:t>Служебные</w:t>
      </w:r>
      <w:proofErr w:type="spellEnd"/>
      <w:r w:rsidR="00EC6A1B">
        <w:t xml:space="preserve"> жилые помещения предоставляются </w:t>
      </w:r>
      <w:r w:rsidR="00EC6A1B" w:rsidRPr="00506A6D">
        <w:t>гражданам</w:t>
      </w:r>
      <w:r w:rsidR="00EC6A1B">
        <w:t xml:space="preserve"> </w:t>
      </w:r>
      <w:r w:rsidR="005936A9" w:rsidRPr="005936A9">
        <w:t xml:space="preserve">по договору найма служебного жилого помещения </w:t>
      </w:r>
      <w:r w:rsidR="00EC6A1B">
        <w:t xml:space="preserve">в виде жилого дома, отдельной квартиры из расчета: </w:t>
      </w:r>
    </w:p>
    <w:p w:rsidR="00147B47" w:rsidRDefault="00EC6A1B" w:rsidP="00EC6A1B">
      <w:pPr>
        <w:ind w:firstLine="709"/>
        <w:jc w:val="both"/>
      </w:pPr>
      <w:r>
        <w:t>33 кв. м общей площади жилого</w:t>
      </w:r>
      <w:r w:rsidR="00A57988">
        <w:t xml:space="preserve"> помещения - на одного человека;</w:t>
      </w:r>
      <w:r>
        <w:t xml:space="preserve"> </w:t>
      </w:r>
    </w:p>
    <w:p w:rsidR="00147B47" w:rsidRDefault="00EC6A1B" w:rsidP="00EC6A1B">
      <w:pPr>
        <w:ind w:firstLine="709"/>
        <w:jc w:val="both"/>
      </w:pPr>
      <w:r>
        <w:t>42 к</w:t>
      </w:r>
      <w:r w:rsidR="00A57988">
        <w:t>в. м - на семью из двух человек;</w:t>
      </w:r>
      <w:r>
        <w:t xml:space="preserve"> </w:t>
      </w:r>
    </w:p>
    <w:p w:rsidR="00EC6A1B" w:rsidRDefault="00EC6A1B" w:rsidP="00EC6A1B">
      <w:pPr>
        <w:ind w:firstLine="709"/>
        <w:jc w:val="both"/>
      </w:pPr>
      <w:r>
        <w:t>18 кв. м - на каждого член</w:t>
      </w:r>
      <w:r w:rsidR="00A57988">
        <w:t>а семьи из трех и более человек.</w:t>
      </w:r>
    </w:p>
    <w:p w:rsidR="00EC6A1B" w:rsidRDefault="00147B47" w:rsidP="00EC6A1B">
      <w:pPr>
        <w:ind w:firstLine="709"/>
        <w:jc w:val="both"/>
      </w:pPr>
      <w:proofErr w:type="spellStart"/>
      <w:r>
        <w:t>3.</w:t>
      </w:r>
      <w:r w:rsidR="00A9341B">
        <w:t>Общая</w:t>
      </w:r>
      <w:proofErr w:type="spellEnd"/>
      <w:r w:rsidR="00A9341B">
        <w:t xml:space="preserve"> </w:t>
      </w:r>
      <w:r w:rsidR="00B35F0D">
        <w:t>площадь</w:t>
      </w:r>
      <w:r w:rsidR="00A9341B">
        <w:t xml:space="preserve"> </w:t>
      </w:r>
      <w:r w:rsidR="00B35F0D">
        <w:t xml:space="preserve">жилого помещения, </w:t>
      </w:r>
      <w:r w:rsidR="00A9341B">
        <w:t>предоставляемого по договору найма служебного</w:t>
      </w:r>
      <w:r w:rsidR="00B35F0D">
        <w:t xml:space="preserve"> жилого помещения,</w:t>
      </w:r>
      <w:r w:rsidR="00EC6A1B">
        <w:t xml:space="preserve"> может превыша</w:t>
      </w:r>
      <w:r w:rsidR="000F0F82">
        <w:t>ть</w:t>
      </w:r>
      <w:r w:rsidR="00EC6A1B">
        <w:t xml:space="preserve"> указанную </w:t>
      </w:r>
      <w:r w:rsidR="005936A9">
        <w:br/>
      </w:r>
      <w:r w:rsidR="00132677">
        <w:t xml:space="preserve">в части 2 настоящей статьи </w:t>
      </w:r>
      <w:r w:rsidR="0024550D">
        <w:t>норму:</w:t>
      </w:r>
    </w:p>
    <w:p w:rsidR="00EC6A1B" w:rsidRDefault="001D3820" w:rsidP="00EC6A1B">
      <w:pPr>
        <w:ind w:firstLine="709"/>
        <w:jc w:val="both"/>
      </w:pPr>
      <w:r>
        <w:t>1)</w:t>
      </w:r>
      <w:r w:rsidR="00EC6A1B">
        <w:t xml:space="preserve">на одного человека и семью из двух человек - не более чем </w:t>
      </w:r>
      <w:r>
        <w:br/>
      </w:r>
      <w:r w:rsidR="00EC6A1B">
        <w:t>на 12 кв.</w:t>
      </w:r>
      <w:r w:rsidR="0024550D">
        <w:t xml:space="preserve"> </w:t>
      </w:r>
      <w:r w:rsidR="00EC6A1B">
        <w:t>м;</w:t>
      </w:r>
    </w:p>
    <w:p w:rsidR="00EC6A1B" w:rsidRDefault="001D3820" w:rsidP="00EC6A1B">
      <w:pPr>
        <w:ind w:firstLine="709"/>
        <w:jc w:val="both"/>
      </w:pPr>
      <w:r>
        <w:t>2)</w:t>
      </w:r>
      <w:r w:rsidR="00EC6A1B">
        <w:t>на семью из трех и более человек - не более чем на 18 кв. м.</w:t>
      </w:r>
    </w:p>
    <w:p w:rsidR="00EC6A1B" w:rsidRDefault="0024550D" w:rsidP="00EC6A1B">
      <w:pPr>
        <w:ind w:firstLine="709"/>
        <w:jc w:val="both"/>
      </w:pPr>
      <w:proofErr w:type="spellStart"/>
      <w:proofErr w:type="gramStart"/>
      <w:r>
        <w:t>4.</w:t>
      </w:r>
      <w:r w:rsidR="00B94C24" w:rsidRPr="00B94C24">
        <w:t>Общая</w:t>
      </w:r>
      <w:proofErr w:type="spellEnd"/>
      <w:r w:rsidR="00B94C24" w:rsidRPr="00B94C24">
        <w:t xml:space="preserve"> площадь жилого помещения, предоставляемого по договору найма служебного жилого помещения</w:t>
      </w:r>
      <w:r w:rsidR="00970A66">
        <w:t>, может быть менее</w:t>
      </w:r>
      <w:r w:rsidR="00B94C24">
        <w:t xml:space="preserve"> </w:t>
      </w:r>
      <w:r w:rsidR="00970A66">
        <w:t xml:space="preserve">указанной в части 2 настоящей статьи нормы </w:t>
      </w:r>
      <w:r w:rsidR="00EC6A1B">
        <w:t>при наличии согласия в письменной форме</w:t>
      </w:r>
      <w:r w:rsidR="00533E6A">
        <w:t xml:space="preserve"> </w:t>
      </w:r>
      <w:r w:rsidR="00EC6A1B">
        <w:lastRenderedPageBreak/>
        <w:t xml:space="preserve">гражданина и проживающих совместно с ним членов его семьи в случае отсутствия </w:t>
      </w:r>
      <w:r w:rsidR="00BB1800" w:rsidRPr="00506A6D">
        <w:t xml:space="preserve">в специализированном жилищном фонде Приморского края </w:t>
      </w:r>
      <w:r w:rsidR="00BB1800">
        <w:t xml:space="preserve">служебного жилого помещения </w:t>
      </w:r>
      <w:r w:rsidR="00EC6A1B">
        <w:t>необходимо</w:t>
      </w:r>
      <w:r w:rsidR="00533E6A">
        <w:t>й площади.</w:t>
      </w:r>
      <w:proofErr w:type="gramEnd"/>
    </w:p>
    <w:p w:rsidR="00024603" w:rsidRDefault="0024550D" w:rsidP="00024603">
      <w:pPr>
        <w:ind w:firstLine="709"/>
        <w:jc w:val="both"/>
      </w:pPr>
      <w:proofErr w:type="spellStart"/>
      <w:r w:rsidRPr="00506A6D">
        <w:t>5</w:t>
      </w:r>
      <w:r w:rsidR="00024603" w:rsidRPr="00506A6D">
        <w:t>.Служебные</w:t>
      </w:r>
      <w:proofErr w:type="spellEnd"/>
      <w:r w:rsidR="00024603" w:rsidRPr="00506A6D">
        <w:t xml:space="preserve"> жилые помещения предоставляются гражданам</w:t>
      </w:r>
      <w:r w:rsidR="008D550B" w:rsidRPr="00506A6D">
        <w:t xml:space="preserve">, состоящим на учете в качестве </w:t>
      </w:r>
      <w:proofErr w:type="gramStart"/>
      <w:r w:rsidR="008D550B" w:rsidRPr="00506A6D">
        <w:t>нуждающихся</w:t>
      </w:r>
      <w:proofErr w:type="gramEnd"/>
      <w:r w:rsidR="008D550B" w:rsidRPr="00506A6D">
        <w:t xml:space="preserve"> в служебном жилом помещении,</w:t>
      </w:r>
      <w:r w:rsidR="008D550B">
        <w:t xml:space="preserve"> </w:t>
      </w:r>
      <w:r w:rsidR="00AC62D0">
        <w:t>на основании решения Администрации Приморского края.</w:t>
      </w:r>
    </w:p>
    <w:p w:rsidR="00010E37" w:rsidRDefault="00CC4948" w:rsidP="00010E37">
      <w:pPr>
        <w:ind w:firstLine="709"/>
        <w:jc w:val="both"/>
      </w:pPr>
      <w:proofErr w:type="spellStart"/>
      <w:r>
        <w:t>6</w:t>
      </w:r>
      <w:r w:rsidR="00010E37">
        <w:t>.Решение</w:t>
      </w:r>
      <w:proofErr w:type="spellEnd"/>
      <w:r w:rsidR="00010E37">
        <w:t xml:space="preserve"> Администрации Приморского края о предоставлении служебного жилого помещения </w:t>
      </w:r>
      <w:r w:rsidR="00A4143D">
        <w:t xml:space="preserve">является </w:t>
      </w:r>
      <w:r w:rsidR="00010E37">
        <w:t xml:space="preserve">основанием для заключения </w:t>
      </w:r>
      <w:r w:rsidR="00A4143D">
        <w:br/>
        <w:t>в 10-</w:t>
      </w:r>
      <w:proofErr w:type="spellStart"/>
      <w:r w:rsidR="00A4143D">
        <w:t>дневный</w:t>
      </w:r>
      <w:proofErr w:type="spellEnd"/>
      <w:r w:rsidR="00A4143D">
        <w:t xml:space="preserve"> срок </w:t>
      </w:r>
      <w:r w:rsidR="00010E37">
        <w:t xml:space="preserve">договора найма служебного жилого помещения. Договор найма служебного жилого помещения заключается </w:t>
      </w:r>
      <w:r w:rsidR="00010E37" w:rsidRPr="00D84259">
        <w:t xml:space="preserve">уполномоченным Администрацией Приморского края </w:t>
      </w:r>
      <w:r w:rsidR="000E10F2" w:rsidRPr="00D84259">
        <w:t>органом</w:t>
      </w:r>
      <w:r w:rsidR="00751097">
        <w:t xml:space="preserve"> </w:t>
      </w:r>
      <w:r w:rsidR="00010E37">
        <w:t xml:space="preserve">на период трудовых отношений, прохождения </w:t>
      </w:r>
      <w:r w:rsidR="00513981">
        <w:t xml:space="preserve">государственной гражданской </w:t>
      </w:r>
      <w:r w:rsidR="00010E37">
        <w:t>службы либо замещения гражданином государственной должности Приморского края.</w:t>
      </w:r>
    </w:p>
    <w:p w:rsidR="00E45203" w:rsidRDefault="00F517AA" w:rsidP="00E45203">
      <w:pPr>
        <w:ind w:firstLine="709"/>
        <w:jc w:val="both"/>
      </w:pPr>
      <w:proofErr w:type="spellStart"/>
      <w:proofErr w:type="gramStart"/>
      <w:r>
        <w:t>7</w:t>
      </w:r>
      <w:r w:rsidR="00E45203">
        <w:t>.Для</w:t>
      </w:r>
      <w:proofErr w:type="spellEnd"/>
      <w:r w:rsidR="00E45203">
        <w:t xml:space="preserve"> подготовки решений Администрации Приморского края о предоставлении служебных жилых помещений комиссия по жилищным вопросам готовит предложения о распределении служебных жилых помещений между гражданами, </w:t>
      </w:r>
      <w:r w:rsidR="0049757D">
        <w:t xml:space="preserve">состоящими на учете </w:t>
      </w:r>
      <w:r w:rsidR="00E45203">
        <w:t>в качестве нуждающихся в служебном жилом помещении, и направляет их в орган исполнительной власти Приморского края, осуществляющий в пределах своих полномочий государственное управление и регулирование в сфере управления и распоряжения имуществом, находящимся</w:t>
      </w:r>
      <w:proofErr w:type="gramEnd"/>
      <w:r w:rsidR="00E45203">
        <w:t xml:space="preserve"> в собственности Приморского края.</w:t>
      </w:r>
    </w:p>
    <w:p w:rsidR="00E45203" w:rsidRDefault="00F517AA" w:rsidP="00E45203">
      <w:pPr>
        <w:ind w:firstLine="709"/>
        <w:jc w:val="both"/>
      </w:pPr>
      <w:proofErr w:type="spellStart"/>
      <w:proofErr w:type="gramStart"/>
      <w:r>
        <w:t>8</w:t>
      </w:r>
      <w:r w:rsidR="00E45203">
        <w:t>.При</w:t>
      </w:r>
      <w:proofErr w:type="spellEnd"/>
      <w:r w:rsidR="00E45203">
        <w:t xml:space="preserve"> подготовке предложений о распределении служебных жилых помещений между гражданами, состоящими на учете в качестве нуждающихся в сл</w:t>
      </w:r>
      <w:r w:rsidR="002135F4">
        <w:t>ужебных жилых помещениях более шести</w:t>
      </w:r>
      <w:r w:rsidR="00E45203">
        <w:t xml:space="preserve"> месяцев, комиссия по жилищным вопросам запрашивает у этих граждан документы, указанные в пунктах 5, 6 части 2 статьи 5 настоящего Закона, а также запрашивает самостоятельно в уполномоченных организациях, в том числе посредством системы межведомственного информационного взаимодействия, документы</w:t>
      </w:r>
      <w:proofErr w:type="gramEnd"/>
      <w:r w:rsidR="00E45203">
        <w:t xml:space="preserve">, указанные в пунктах 3, 9 части 2 статьи 5 настоящего Закона. </w:t>
      </w:r>
      <w:r w:rsidR="00E45203" w:rsidRPr="00D84259">
        <w:t>Указанные в пунктах 5, 6 части 2 статьи 5 настоящего Закона документы принимаются к рассмотрению комиссией по жилищным вопросам при условии, что они выданы уполномоченными организациями не более чем за 30 дней до дня их предоставления комиссии по жилищным вопросам.</w:t>
      </w:r>
    </w:p>
    <w:p w:rsidR="004E5613" w:rsidRDefault="004E5613" w:rsidP="004E5613">
      <w:pPr>
        <w:ind w:firstLine="709"/>
        <w:jc w:val="both"/>
      </w:pPr>
      <w:proofErr w:type="spellStart"/>
      <w:proofErr w:type="gramStart"/>
      <w:r>
        <w:t>9.В</w:t>
      </w:r>
      <w:proofErr w:type="spellEnd"/>
      <w:r>
        <w:t xml:space="preserve"> случае, если при подготовке предложений о распределении служебных жилых помещений между гражданами в порядке, установленном частью 8 настоящей статьи, на рассмотрение комиссии по жилищным вопросам поступят документы, содержащие сведения о наличии оснований для отказа в </w:t>
      </w:r>
      <w:r w:rsidR="002659C2">
        <w:t xml:space="preserve">принятии </w:t>
      </w:r>
      <w:r>
        <w:t xml:space="preserve">гражданина на учет в качестве нуждающегося в служебном жилом помещении, установленных частью 8 статьи 5 настоящего Закона, комиссия по жилищным вопросам </w:t>
      </w:r>
      <w:r w:rsidR="002135F4">
        <w:t>выносит</w:t>
      </w:r>
      <w:proofErr w:type="gramEnd"/>
      <w:r w:rsidR="002135F4">
        <w:t xml:space="preserve"> </w:t>
      </w:r>
      <w:r>
        <w:t>решение о снятии гражданина с учета в качестве нуждающегося в служебном жилом помещении.</w:t>
      </w:r>
    </w:p>
    <w:p w:rsidR="004E5613" w:rsidRDefault="004E5613" w:rsidP="004E5613">
      <w:pPr>
        <w:ind w:firstLine="709"/>
        <w:jc w:val="both"/>
      </w:pPr>
      <w:proofErr w:type="spellStart"/>
      <w:r>
        <w:t>10.Решение</w:t>
      </w:r>
      <w:proofErr w:type="spellEnd"/>
      <w:r>
        <w:t xml:space="preserve"> комиссии по жилищным вопросам о снятии гражданина с учета в качестве нуждающегося в служебном жилом помещении </w:t>
      </w:r>
      <w:r>
        <w:lastRenderedPageBreak/>
        <w:t xml:space="preserve">направляется </w:t>
      </w:r>
      <w:r w:rsidR="00B2460F">
        <w:t xml:space="preserve">гражданину </w:t>
      </w:r>
      <w:r>
        <w:t xml:space="preserve">органом исполнительной власти в области жилищно-коммунального хозяйства в течение </w:t>
      </w:r>
      <w:r w:rsidR="00D84259">
        <w:t xml:space="preserve">пяти </w:t>
      </w:r>
      <w:r>
        <w:t xml:space="preserve">рабочих дней со дня </w:t>
      </w:r>
      <w:r w:rsidR="002135F4">
        <w:t xml:space="preserve">вынесения </w:t>
      </w:r>
      <w:r>
        <w:t>решения</w:t>
      </w:r>
      <w:proofErr w:type="gramStart"/>
      <w:r>
        <w:t>.".</w:t>
      </w:r>
      <w:proofErr w:type="gramEnd"/>
    </w:p>
    <w:p w:rsidR="00694254" w:rsidRDefault="00694254" w:rsidP="00E45203">
      <w:pPr>
        <w:ind w:firstLine="709"/>
        <w:jc w:val="both"/>
      </w:pPr>
    </w:p>
    <w:p w:rsidR="00E45203" w:rsidRDefault="00F517AA" w:rsidP="00E45203">
      <w:pPr>
        <w:ind w:firstLine="709"/>
        <w:jc w:val="both"/>
      </w:pPr>
      <w:r>
        <w:t>С</w:t>
      </w:r>
      <w:r w:rsidR="00E45203">
        <w:t>ТАТЬЯ 2.</w:t>
      </w:r>
    </w:p>
    <w:p w:rsidR="00E45203" w:rsidRDefault="00E45203" w:rsidP="00E45203">
      <w:pPr>
        <w:ind w:firstLine="709"/>
        <w:jc w:val="both"/>
      </w:pPr>
      <w:r>
        <w:t>Настоящий Закон вступает в силу со дня его официального опубликования.</w:t>
      </w:r>
    </w:p>
    <w:p w:rsidR="00E45203" w:rsidRDefault="00E45203" w:rsidP="00E45203">
      <w:pPr>
        <w:ind w:firstLine="709"/>
        <w:jc w:val="both"/>
      </w:pPr>
    </w:p>
    <w:p w:rsidR="00BE374F" w:rsidRDefault="00BE374F" w:rsidP="00E45203">
      <w:pPr>
        <w:ind w:firstLine="709"/>
        <w:jc w:val="both"/>
      </w:pPr>
    </w:p>
    <w:p w:rsidR="00BE374F" w:rsidRDefault="00BE374F" w:rsidP="00E45203">
      <w:pPr>
        <w:ind w:firstLine="709"/>
        <w:jc w:val="both"/>
      </w:pPr>
    </w:p>
    <w:p w:rsidR="00BE0544" w:rsidRDefault="00E45203" w:rsidP="005A49AB">
      <w:pPr>
        <w:jc w:val="both"/>
      </w:pPr>
      <w:r>
        <w:t xml:space="preserve">Губернатор края                                                                     </w:t>
      </w:r>
      <w:proofErr w:type="spellStart"/>
      <w:r>
        <w:t>В.В</w:t>
      </w:r>
      <w:proofErr w:type="spellEnd"/>
      <w:r>
        <w:t xml:space="preserve">. </w:t>
      </w:r>
      <w:proofErr w:type="spellStart"/>
      <w:r>
        <w:t>Миклушевский</w:t>
      </w:r>
      <w:proofErr w:type="spellEnd"/>
    </w:p>
    <w:sectPr w:rsidR="00BE0544" w:rsidSect="005D00CE">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F05" w:rsidRDefault="00752F05">
      <w:r>
        <w:separator/>
      </w:r>
    </w:p>
  </w:endnote>
  <w:endnote w:type="continuationSeparator" w:id="0">
    <w:p w:rsidR="00752F05" w:rsidRDefault="0075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F05" w:rsidRDefault="00752F05">
      <w:r>
        <w:separator/>
      </w:r>
    </w:p>
  </w:footnote>
  <w:footnote w:type="continuationSeparator" w:id="0">
    <w:p w:rsidR="00752F05" w:rsidRDefault="00752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299016"/>
      <w:docPartObj>
        <w:docPartGallery w:val="Page Numbers (Top of Page)"/>
        <w:docPartUnique/>
      </w:docPartObj>
    </w:sdtPr>
    <w:sdtEndPr/>
    <w:sdtContent>
      <w:p w:rsidR="005D00CE" w:rsidRDefault="005D00CE">
        <w:pPr>
          <w:pStyle w:val="a3"/>
          <w:jc w:val="right"/>
        </w:pPr>
        <w:r>
          <w:fldChar w:fldCharType="begin"/>
        </w:r>
        <w:r>
          <w:instrText>PAGE   \* MERGEFORMAT</w:instrText>
        </w:r>
        <w:r>
          <w:fldChar w:fldCharType="separate"/>
        </w:r>
        <w:r w:rsidR="00335897">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05"/>
    <w:rsid w:val="00001AF1"/>
    <w:rsid w:val="00010E37"/>
    <w:rsid w:val="00024603"/>
    <w:rsid w:val="0003291F"/>
    <w:rsid w:val="00032F5C"/>
    <w:rsid w:val="000625AD"/>
    <w:rsid w:val="00091CC3"/>
    <w:rsid w:val="000D7212"/>
    <w:rsid w:val="000E10F2"/>
    <w:rsid w:val="000F0F82"/>
    <w:rsid w:val="000F7CA6"/>
    <w:rsid w:val="00132677"/>
    <w:rsid w:val="00141FD0"/>
    <w:rsid w:val="00147B47"/>
    <w:rsid w:val="00151C75"/>
    <w:rsid w:val="00165714"/>
    <w:rsid w:val="0016599C"/>
    <w:rsid w:val="001C3E7C"/>
    <w:rsid w:val="001D3820"/>
    <w:rsid w:val="001E3FE3"/>
    <w:rsid w:val="001E5984"/>
    <w:rsid w:val="001E7B6C"/>
    <w:rsid w:val="002135F4"/>
    <w:rsid w:val="0024550D"/>
    <w:rsid w:val="002659C2"/>
    <w:rsid w:val="00267FF5"/>
    <w:rsid w:val="00275D53"/>
    <w:rsid w:val="002B67A1"/>
    <w:rsid w:val="002C3FD2"/>
    <w:rsid w:val="0031375E"/>
    <w:rsid w:val="00322460"/>
    <w:rsid w:val="0032757B"/>
    <w:rsid w:val="00330E60"/>
    <w:rsid w:val="00335897"/>
    <w:rsid w:val="003373C8"/>
    <w:rsid w:val="0034770A"/>
    <w:rsid w:val="00361FA8"/>
    <w:rsid w:val="00370D42"/>
    <w:rsid w:val="0037190D"/>
    <w:rsid w:val="003B11D2"/>
    <w:rsid w:val="003B26E7"/>
    <w:rsid w:val="003D35CE"/>
    <w:rsid w:val="003D49C1"/>
    <w:rsid w:val="00423FE6"/>
    <w:rsid w:val="00445D4C"/>
    <w:rsid w:val="0047435B"/>
    <w:rsid w:val="0049757D"/>
    <w:rsid w:val="00497BF5"/>
    <w:rsid w:val="004A5C84"/>
    <w:rsid w:val="004D672E"/>
    <w:rsid w:val="004E5613"/>
    <w:rsid w:val="004E729B"/>
    <w:rsid w:val="004F257F"/>
    <w:rsid w:val="00506A6D"/>
    <w:rsid w:val="00511244"/>
    <w:rsid w:val="00513981"/>
    <w:rsid w:val="00521EE0"/>
    <w:rsid w:val="00533E6A"/>
    <w:rsid w:val="005676F8"/>
    <w:rsid w:val="00573E05"/>
    <w:rsid w:val="00583875"/>
    <w:rsid w:val="005936A9"/>
    <w:rsid w:val="005A2827"/>
    <w:rsid w:val="005A49AB"/>
    <w:rsid w:val="005C7347"/>
    <w:rsid w:val="005D00CE"/>
    <w:rsid w:val="005F1C9C"/>
    <w:rsid w:val="005F2A58"/>
    <w:rsid w:val="006309E7"/>
    <w:rsid w:val="00645BD3"/>
    <w:rsid w:val="00650D2C"/>
    <w:rsid w:val="006576EB"/>
    <w:rsid w:val="0068340C"/>
    <w:rsid w:val="00694254"/>
    <w:rsid w:val="006D7F43"/>
    <w:rsid w:val="006E1C09"/>
    <w:rsid w:val="007004A3"/>
    <w:rsid w:val="00723E9C"/>
    <w:rsid w:val="00726520"/>
    <w:rsid w:val="00741513"/>
    <w:rsid w:val="00751097"/>
    <w:rsid w:val="007517E3"/>
    <w:rsid w:val="00752F05"/>
    <w:rsid w:val="00775727"/>
    <w:rsid w:val="00776A4E"/>
    <w:rsid w:val="007A11A3"/>
    <w:rsid w:val="008361F3"/>
    <w:rsid w:val="008647B5"/>
    <w:rsid w:val="00876D47"/>
    <w:rsid w:val="00897041"/>
    <w:rsid w:val="008B5404"/>
    <w:rsid w:val="008D550B"/>
    <w:rsid w:val="0091366C"/>
    <w:rsid w:val="009177C1"/>
    <w:rsid w:val="00924A1F"/>
    <w:rsid w:val="00970A66"/>
    <w:rsid w:val="00972F2F"/>
    <w:rsid w:val="009A3B30"/>
    <w:rsid w:val="009A5B61"/>
    <w:rsid w:val="009C6D1D"/>
    <w:rsid w:val="009F750A"/>
    <w:rsid w:val="00A4143D"/>
    <w:rsid w:val="00A57988"/>
    <w:rsid w:val="00A87E09"/>
    <w:rsid w:val="00A9341B"/>
    <w:rsid w:val="00AB70F9"/>
    <w:rsid w:val="00AC31EC"/>
    <w:rsid w:val="00AC62D0"/>
    <w:rsid w:val="00AF17F5"/>
    <w:rsid w:val="00B032CD"/>
    <w:rsid w:val="00B05AE4"/>
    <w:rsid w:val="00B2460F"/>
    <w:rsid w:val="00B35F0D"/>
    <w:rsid w:val="00B9058A"/>
    <w:rsid w:val="00B90ECB"/>
    <w:rsid w:val="00B94C24"/>
    <w:rsid w:val="00BA6980"/>
    <w:rsid w:val="00BB1800"/>
    <w:rsid w:val="00BD3F16"/>
    <w:rsid w:val="00BE0544"/>
    <w:rsid w:val="00BE374F"/>
    <w:rsid w:val="00C02826"/>
    <w:rsid w:val="00C0751E"/>
    <w:rsid w:val="00C15412"/>
    <w:rsid w:val="00C900C2"/>
    <w:rsid w:val="00C9702B"/>
    <w:rsid w:val="00CB71CA"/>
    <w:rsid w:val="00CB7C39"/>
    <w:rsid w:val="00CC3416"/>
    <w:rsid w:val="00CC4948"/>
    <w:rsid w:val="00CC5498"/>
    <w:rsid w:val="00CC6D36"/>
    <w:rsid w:val="00CD0836"/>
    <w:rsid w:val="00CF0F9A"/>
    <w:rsid w:val="00D1206D"/>
    <w:rsid w:val="00D215C3"/>
    <w:rsid w:val="00D84259"/>
    <w:rsid w:val="00DC2426"/>
    <w:rsid w:val="00DE7C87"/>
    <w:rsid w:val="00E24654"/>
    <w:rsid w:val="00E34273"/>
    <w:rsid w:val="00E45203"/>
    <w:rsid w:val="00E52202"/>
    <w:rsid w:val="00E87DB5"/>
    <w:rsid w:val="00EA1001"/>
    <w:rsid w:val="00EC6A1B"/>
    <w:rsid w:val="00F027FB"/>
    <w:rsid w:val="00F2727D"/>
    <w:rsid w:val="00F32BD7"/>
    <w:rsid w:val="00F517AA"/>
    <w:rsid w:val="00FB4C25"/>
    <w:rsid w:val="00FB6710"/>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5D00C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5D00C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5E85E-BF2B-4F40-9515-C400FFE7F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0</TotalTime>
  <Pages>5</Pages>
  <Words>1317</Words>
  <Characters>8979</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10276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2</cp:revision>
  <cp:lastPrinted>2013-10-10T03:55:00Z</cp:lastPrinted>
  <dcterms:created xsi:type="dcterms:W3CDTF">2013-10-10T04:52:00Z</dcterms:created>
  <dcterms:modified xsi:type="dcterms:W3CDTF">2013-10-10T04:52:00Z</dcterms:modified>
</cp:coreProperties>
</file>