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AA78BF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D725E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CC2FF0">
                          <w:rPr>
                            <w:sz w:val="20"/>
                          </w:rPr>
                          <w:t>социальной политике и 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2FF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A284C" w:rsidRPr="00CB74C2" w:rsidRDefault="00CC2FF0" w:rsidP="00EB0E74">
            <w:pPr>
              <w:pStyle w:val="a6"/>
              <w:ind w:left="-108"/>
              <w:rPr>
                <w:szCs w:val="28"/>
              </w:rPr>
            </w:pPr>
            <w:r>
              <w:t>О</w:t>
            </w:r>
            <w:r w:rsidR="00DD725E">
              <w:t xml:space="preserve"> внесении изменени</w:t>
            </w:r>
            <w:r w:rsidR="009922D3">
              <w:t xml:space="preserve">й                               в </w:t>
            </w:r>
            <w:r w:rsidR="00DD725E">
              <w:t>постановлени</w:t>
            </w:r>
            <w:r w:rsidR="009922D3">
              <w:t>е</w:t>
            </w:r>
            <w:r w:rsidR="00DD725E">
              <w:t xml:space="preserve"> Законодательного Собрания Приморского края </w:t>
            </w:r>
            <w:r w:rsidR="009922D3">
              <w:t xml:space="preserve">                         </w:t>
            </w:r>
            <w:r w:rsidR="00DD725E">
              <w:t>от 30.10.2008 №</w:t>
            </w:r>
            <w:r w:rsidR="00C01820">
              <w:t> </w:t>
            </w:r>
            <w:r w:rsidR="00DD725E">
              <w:t xml:space="preserve">1258 </w:t>
            </w:r>
            <w:r w:rsidR="009922D3">
              <w:t xml:space="preserve">                                </w:t>
            </w:r>
            <w:r w:rsidR="00DD725E">
              <w:t xml:space="preserve">"О </w:t>
            </w:r>
            <w:proofErr w:type="gramStart"/>
            <w:r w:rsidR="00DD725E">
              <w:t>положениях</w:t>
            </w:r>
            <w:proofErr w:type="gramEnd"/>
            <w:r w:rsidR="00DD725E">
              <w:t xml:space="preserve"> о комитетах Законодательного Собрания Приморского края</w:t>
            </w:r>
            <w:r w:rsidR="006E37BB">
              <w:t>"</w:t>
            </w:r>
          </w:p>
          <w:p w:rsidR="000B3FB2" w:rsidRPr="00CC2FF0" w:rsidRDefault="000B3FB2" w:rsidP="004A284C">
            <w:pPr>
              <w:ind w:left="-108"/>
              <w:jc w:val="both"/>
            </w:pPr>
          </w:p>
        </w:tc>
      </w:tr>
    </w:tbl>
    <w:p w:rsidR="00CC2FF0" w:rsidRDefault="00CC2FF0" w:rsidP="00EB0E74">
      <w:pPr>
        <w:pStyle w:val="a6"/>
        <w:ind w:firstLine="709"/>
      </w:pPr>
      <w:r>
        <w:t>Законодательное Собрание Приморского края</w:t>
      </w:r>
    </w:p>
    <w:p w:rsidR="000B3FB2" w:rsidRDefault="000B3FB2" w:rsidP="00EB0E74">
      <w:pPr>
        <w:ind w:firstLine="709"/>
      </w:pPr>
    </w:p>
    <w:p w:rsidR="00693168" w:rsidRDefault="00693168" w:rsidP="00EB0E74">
      <w:pPr>
        <w:jc w:val="both"/>
      </w:pPr>
      <w:r>
        <w:t>ПОСТАНОВЛЯЕТ:</w:t>
      </w:r>
    </w:p>
    <w:p w:rsidR="00693168" w:rsidRDefault="00693168" w:rsidP="00EB0E74">
      <w:pPr>
        <w:ind w:firstLine="709"/>
        <w:jc w:val="both"/>
      </w:pPr>
    </w:p>
    <w:p w:rsidR="004A284C" w:rsidRDefault="00ED28F2" w:rsidP="00ED28F2">
      <w:pPr>
        <w:jc w:val="both"/>
      </w:pPr>
      <w:r>
        <w:tab/>
        <w:t xml:space="preserve">1.Внести </w:t>
      </w:r>
      <w:r w:rsidR="00C01820">
        <w:t>в</w:t>
      </w:r>
      <w:r>
        <w:t xml:space="preserve"> постановлени</w:t>
      </w:r>
      <w:r w:rsidR="00C01820">
        <w:t>е</w:t>
      </w:r>
      <w:r>
        <w:t xml:space="preserve"> Законодательного Собрания Приморского края от 30.10.2008 № 1258 "О </w:t>
      </w:r>
      <w:proofErr w:type="gramStart"/>
      <w:r>
        <w:t>положениях</w:t>
      </w:r>
      <w:proofErr w:type="gramEnd"/>
      <w:r>
        <w:t xml:space="preserve"> о комитетах Законодательного Собрания Приморского края" (Ведомости Законодательного Собрания Приморского края, 2008, № 90, стр. 59</w:t>
      </w:r>
      <w:r w:rsidR="00C01820">
        <w:t>; 2009, № 124, стр. 60; 2010, № 156, стр. 85; 2011, № 207, стр.</w:t>
      </w:r>
      <w:r w:rsidR="00346668">
        <w:t xml:space="preserve"> 38</w:t>
      </w:r>
      <w:r>
        <w:t>) следующ</w:t>
      </w:r>
      <w:r w:rsidR="00346668">
        <w:t>и</w:t>
      </w:r>
      <w:r>
        <w:t>е изменени</w:t>
      </w:r>
      <w:r w:rsidR="00346668">
        <w:t>я</w:t>
      </w:r>
      <w:r w:rsidR="006E37BB">
        <w:t>:</w:t>
      </w:r>
    </w:p>
    <w:p w:rsidR="00346668" w:rsidRDefault="00346668" w:rsidP="00ED28F2">
      <w:pPr>
        <w:jc w:val="both"/>
      </w:pPr>
      <w:r>
        <w:tab/>
        <w:t xml:space="preserve">1)в </w:t>
      </w:r>
      <w:proofErr w:type="gramStart"/>
      <w:r>
        <w:t>приложении</w:t>
      </w:r>
      <w:proofErr w:type="gramEnd"/>
      <w:r>
        <w:t xml:space="preserve"> 1:</w:t>
      </w:r>
    </w:p>
    <w:p w:rsidR="003642A5" w:rsidRDefault="00346668" w:rsidP="00ED28F2">
      <w:pPr>
        <w:jc w:val="both"/>
      </w:pPr>
      <w:r>
        <w:tab/>
        <w:t>а</w:t>
      </w:r>
      <w:proofErr w:type="gramStart"/>
      <w:r>
        <w:t>)</w:t>
      </w:r>
      <w:r w:rsidR="003642A5">
        <w:t>в</w:t>
      </w:r>
      <w:proofErr w:type="gramEnd"/>
      <w:r w:rsidR="00243E00">
        <w:t xml:space="preserve"> раздел</w:t>
      </w:r>
      <w:r w:rsidR="003642A5">
        <w:t>е</w:t>
      </w:r>
      <w:r w:rsidR="00243E00">
        <w:t xml:space="preserve"> 2</w:t>
      </w:r>
      <w:r w:rsidR="003642A5">
        <w:t>:</w:t>
      </w:r>
    </w:p>
    <w:p w:rsidR="00346668" w:rsidRDefault="003642A5" w:rsidP="003642A5">
      <w:pPr>
        <w:ind w:firstLine="709"/>
        <w:jc w:val="both"/>
      </w:pPr>
      <w:r>
        <w:t>пункт 2.3 признать утратившим силу</w:t>
      </w:r>
      <w:r w:rsidR="00243E00">
        <w:t>;</w:t>
      </w:r>
    </w:p>
    <w:p w:rsidR="00243E00" w:rsidRDefault="00243E00" w:rsidP="00ED28F2">
      <w:pPr>
        <w:jc w:val="both"/>
      </w:pPr>
      <w:r>
        <w:tab/>
        <w:t xml:space="preserve">в </w:t>
      </w:r>
      <w:proofErr w:type="gramStart"/>
      <w:r>
        <w:t>пункте</w:t>
      </w:r>
      <w:proofErr w:type="gramEnd"/>
      <w:r>
        <w:t xml:space="preserve"> 2.10 слова "</w:t>
      </w:r>
      <w:r w:rsidR="003642A5">
        <w:t xml:space="preserve">, </w:t>
      </w:r>
      <w:r>
        <w:t>Территориальным фондом обязательного медицинского страхования по Приморскому краю" исключить;</w:t>
      </w:r>
    </w:p>
    <w:p w:rsidR="00243E00" w:rsidRDefault="00243E00" w:rsidP="00ED28F2">
      <w:pPr>
        <w:jc w:val="both"/>
      </w:pPr>
      <w:r>
        <w:tab/>
      </w:r>
      <w:r w:rsidR="003642A5">
        <w:t>б</w:t>
      </w:r>
      <w:proofErr w:type="gramStart"/>
      <w:r>
        <w:t>)п</w:t>
      </w:r>
      <w:proofErr w:type="gramEnd"/>
      <w:r>
        <w:t>одпункт 3.1.1 пункта 3.1 раздела 3 изложить в следующей редакции:</w:t>
      </w:r>
    </w:p>
    <w:p w:rsidR="00243E00" w:rsidRDefault="00243E00" w:rsidP="00ED28F2">
      <w:pPr>
        <w:jc w:val="both"/>
      </w:pPr>
      <w:r>
        <w:tab/>
        <w:t xml:space="preserve">"3.1.1.бюджетно-налоговой политике (рассмотрение и подготовка </w:t>
      </w:r>
      <w:r w:rsidR="0078368F">
        <w:t xml:space="preserve">                        </w:t>
      </w:r>
      <w:r>
        <w:t xml:space="preserve">к утверждению краевого бюджета и отчета об его исполнении; установление краевых налогов и сборов; предоставление налоговых льгот и льгот </w:t>
      </w:r>
      <w:r w:rsidR="0078368F">
        <w:t xml:space="preserve">                       </w:t>
      </w:r>
      <w:r>
        <w:t>по платежам в краевой бюджет)</w:t>
      </w:r>
      <w:proofErr w:type="gramStart"/>
      <w:r>
        <w:t>;"</w:t>
      </w:r>
      <w:proofErr w:type="gramEnd"/>
      <w:r w:rsidR="0078368F">
        <w:t>;</w:t>
      </w:r>
    </w:p>
    <w:p w:rsidR="0078368F" w:rsidRDefault="0078368F" w:rsidP="00ED28F2">
      <w:pPr>
        <w:jc w:val="both"/>
      </w:pPr>
      <w:r>
        <w:tab/>
        <w:t xml:space="preserve">2)в </w:t>
      </w:r>
      <w:proofErr w:type="gramStart"/>
      <w:r>
        <w:t>приложени</w:t>
      </w:r>
      <w:r w:rsidR="00874282">
        <w:t>и</w:t>
      </w:r>
      <w:proofErr w:type="gramEnd"/>
      <w:r>
        <w:t xml:space="preserve"> 4:</w:t>
      </w:r>
    </w:p>
    <w:p w:rsidR="0078368F" w:rsidRDefault="0078368F" w:rsidP="00ED28F2">
      <w:pPr>
        <w:jc w:val="both"/>
      </w:pPr>
      <w:r>
        <w:tab/>
        <w:t>а</w:t>
      </w:r>
      <w:proofErr w:type="gramStart"/>
      <w:r>
        <w:t>)р</w:t>
      </w:r>
      <w:proofErr w:type="gramEnd"/>
      <w:r>
        <w:t>аздел 2 дополнить пунктом 2.2</w:t>
      </w:r>
      <w:r w:rsidRPr="0078368F">
        <w:rPr>
          <w:vertAlign w:val="superscript"/>
        </w:rPr>
        <w:t>1</w:t>
      </w:r>
      <w:r>
        <w:t xml:space="preserve"> следующего содержания:</w:t>
      </w:r>
    </w:p>
    <w:p w:rsidR="0078368F" w:rsidRDefault="0078368F" w:rsidP="00ED28F2">
      <w:pPr>
        <w:jc w:val="both"/>
      </w:pPr>
      <w:r>
        <w:tab/>
        <w:t>"2.2</w:t>
      </w:r>
      <w:r w:rsidRPr="0078368F">
        <w:rPr>
          <w:vertAlign w:val="superscript"/>
        </w:rPr>
        <w:t>1</w:t>
      </w:r>
      <w:r>
        <w:t xml:space="preserve">.рассмотрение </w:t>
      </w:r>
      <w:r w:rsidR="00D27846">
        <w:t xml:space="preserve">и подготовка к утверждению бюджета </w:t>
      </w:r>
      <w:r>
        <w:t>территориального фонда обязательного медицинского страхования Приморского края и отчетов об его исполнении</w:t>
      </w:r>
      <w:proofErr w:type="gramStart"/>
      <w:r>
        <w:t>;"</w:t>
      </w:r>
      <w:proofErr w:type="gramEnd"/>
      <w:r>
        <w:t>;</w:t>
      </w:r>
    </w:p>
    <w:p w:rsidR="0078368F" w:rsidRDefault="0078368F" w:rsidP="00ED28F2">
      <w:pPr>
        <w:jc w:val="both"/>
      </w:pPr>
      <w:r>
        <w:tab/>
        <w:t>б</w:t>
      </w:r>
      <w:proofErr w:type="gramStart"/>
      <w:r>
        <w:t>)п</w:t>
      </w:r>
      <w:proofErr w:type="gramEnd"/>
      <w:r>
        <w:t>ункт 3.8 раздела 3 изложить в следующей редакции:</w:t>
      </w:r>
    </w:p>
    <w:p w:rsidR="0078368F" w:rsidRDefault="0078368F" w:rsidP="00ED28F2">
      <w:pPr>
        <w:jc w:val="both"/>
      </w:pPr>
      <w:r>
        <w:tab/>
        <w:t xml:space="preserve">"3.8.рассматривает предварительно проект закона Приморского края </w:t>
      </w:r>
      <w:r w:rsidR="00D27846">
        <w:t xml:space="preserve">                </w:t>
      </w:r>
      <w:r>
        <w:t>о краевом бюджете, дает заключения и предложения по соответствующим разделам</w:t>
      </w:r>
      <w:proofErr w:type="gramStart"/>
      <w:r w:rsidR="00874282">
        <w:t>;"</w:t>
      </w:r>
      <w:proofErr w:type="gramEnd"/>
      <w:r w:rsidR="003642A5">
        <w:t>.</w:t>
      </w:r>
    </w:p>
    <w:p w:rsidR="00693168" w:rsidRDefault="00874282" w:rsidP="00D27846">
      <w:pPr>
        <w:jc w:val="both"/>
      </w:pPr>
      <w:r>
        <w:lastRenderedPageBreak/>
        <w:tab/>
      </w:r>
      <w:r w:rsidR="006E37BB">
        <w:t>2</w:t>
      </w:r>
      <w:r w:rsidR="00693168">
        <w:t>.Настоящее постановление вступает в силу со дня его принятия.</w:t>
      </w:r>
    </w:p>
    <w:p w:rsidR="00A932FB" w:rsidRDefault="00A932FB" w:rsidP="00EB0E74">
      <w:pPr>
        <w:ind w:firstLine="709"/>
        <w:jc w:val="both"/>
      </w:pPr>
    </w:p>
    <w:p w:rsidR="00A932FB" w:rsidRDefault="00A932FB" w:rsidP="00EB0E74">
      <w:pPr>
        <w:ind w:firstLine="709"/>
        <w:jc w:val="both"/>
      </w:pPr>
    </w:p>
    <w:p w:rsidR="003B38A9" w:rsidRDefault="003B38A9" w:rsidP="00EB0E74">
      <w:pPr>
        <w:ind w:firstLine="709"/>
        <w:jc w:val="both"/>
      </w:pPr>
    </w:p>
    <w:p w:rsidR="0032792C" w:rsidRDefault="00693168" w:rsidP="00A932FB">
      <w:pPr>
        <w:tabs>
          <w:tab w:val="left" w:pos="567"/>
          <w:tab w:val="left" w:pos="709"/>
        </w:tabs>
        <w:jc w:val="both"/>
      </w:pPr>
      <w:r>
        <w:t>Председатель</w:t>
      </w:r>
    </w:p>
    <w:p w:rsidR="00931FD6" w:rsidRDefault="00693168" w:rsidP="00A932FB">
      <w:pPr>
        <w:jc w:val="both"/>
      </w:pPr>
      <w:r>
        <w:t xml:space="preserve">Законодательного </w:t>
      </w:r>
      <w:proofErr w:type="gramStart"/>
      <w:r>
        <w:t xml:space="preserve">Собрания                                                 </w:t>
      </w:r>
      <w:r w:rsidR="0032792C">
        <w:t xml:space="preserve"> </w:t>
      </w:r>
      <w:r>
        <w:t xml:space="preserve">       В.</w:t>
      </w:r>
      <w:proofErr w:type="gramEnd"/>
      <w:r>
        <w:t>В. Горчаков</w:t>
      </w:r>
    </w:p>
    <w:sectPr w:rsidR="00931FD6" w:rsidSect="00C3105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762" w:rsidRDefault="00121762">
      <w:r>
        <w:separator/>
      </w:r>
    </w:p>
  </w:endnote>
  <w:endnote w:type="continuationSeparator" w:id="1">
    <w:p w:rsidR="00121762" w:rsidRDefault="00121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762" w:rsidRDefault="00121762">
      <w:r>
        <w:separator/>
      </w:r>
    </w:p>
  </w:footnote>
  <w:footnote w:type="continuationSeparator" w:id="1">
    <w:p w:rsidR="00121762" w:rsidRDefault="001217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0B" w:rsidRDefault="00AA78BF" w:rsidP="00F43D1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773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30B" w:rsidRDefault="0057730B" w:rsidP="0057730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0B" w:rsidRDefault="00AA78BF" w:rsidP="00F43D1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7730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42A5">
      <w:rPr>
        <w:rStyle w:val="a7"/>
        <w:noProof/>
      </w:rPr>
      <w:t>2</w:t>
    </w:r>
    <w:r>
      <w:rPr>
        <w:rStyle w:val="a7"/>
      </w:rPr>
      <w:fldChar w:fldCharType="end"/>
    </w:r>
  </w:p>
  <w:p w:rsidR="0057730B" w:rsidRDefault="0057730B" w:rsidP="0057730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30B"/>
    <w:rsid w:val="00014E18"/>
    <w:rsid w:val="00057575"/>
    <w:rsid w:val="000B3FB2"/>
    <w:rsid w:val="000D628E"/>
    <w:rsid w:val="0010389F"/>
    <w:rsid w:val="00121762"/>
    <w:rsid w:val="00123119"/>
    <w:rsid w:val="001E2F03"/>
    <w:rsid w:val="001F278B"/>
    <w:rsid w:val="002035F1"/>
    <w:rsid w:val="00243E00"/>
    <w:rsid w:val="002821C6"/>
    <w:rsid w:val="002A7EED"/>
    <w:rsid w:val="0032792C"/>
    <w:rsid w:val="003325F4"/>
    <w:rsid w:val="00346668"/>
    <w:rsid w:val="003642A5"/>
    <w:rsid w:val="00392E21"/>
    <w:rsid w:val="003B38A9"/>
    <w:rsid w:val="003C6DD7"/>
    <w:rsid w:val="0040084A"/>
    <w:rsid w:val="004A284C"/>
    <w:rsid w:val="004B69FA"/>
    <w:rsid w:val="004D1A01"/>
    <w:rsid w:val="00504260"/>
    <w:rsid w:val="00506A22"/>
    <w:rsid w:val="005107D1"/>
    <w:rsid w:val="005369C5"/>
    <w:rsid w:val="0057730B"/>
    <w:rsid w:val="005A6019"/>
    <w:rsid w:val="005D79D0"/>
    <w:rsid w:val="005E6130"/>
    <w:rsid w:val="005F1FEC"/>
    <w:rsid w:val="00643747"/>
    <w:rsid w:val="00693168"/>
    <w:rsid w:val="00695A4A"/>
    <w:rsid w:val="006D45ED"/>
    <w:rsid w:val="006E37BB"/>
    <w:rsid w:val="006F13BB"/>
    <w:rsid w:val="006F7DBA"/>
    <w:rsid w:val="00726997"/>
    <w:rsid w:val="00730DF3"/>
    <w:rsid w:val="0078368F"/>
    <w:rsid w:val="007B48E7"/>
    <w:rsid w:val="007B5289"/>
    <w:rsid w:val="00835A0E"/>
    <w:rsid w:val="008404FB"/>
    <w:rsid w:val="00846DED"/>
    <w:rsid w:val="00847B01"/>
    <w:rsid w:val="00874282"/>
    <w:rsid w:val="008818A7"/>
    <w:rsid w:val="008B24DD"/>
    <w:rsid w:val="00924B45"/>
    <w:rsid w:val="00931FD6"/>
    <w:rsid w:val="009372FF"/>
    <w:rsid w:val="0095079A"/>
    <w:rsid w:val="00967D8D"/>
    <w:rsid w:val="009922D3"/>
    <w:rsid w:val="009959AC"/>
    <w:rsid w:val="009A1A77"/>
    <w:rsid w:val="009A3392"/>
    <w:rsid w:val="009A3D07"/>
    <w:rsid w:val="009C06BA"/>
    <w:rsid w:val="009D0F36"/>
    <w:rsid w:val="009E46F4"/>
    <w:rsid w:val="00A13794"/>
    <w:rsid w:val="00A26C60"/>
    <w:rsid w:val="00A34A7B"/>
    <w:rsid w:val="00A77A30"/>
    <w:rsid w:val="00A849D0"/>
    <w:rsid w:val="00A932FB"/>
    <w:rsid w:val="00A93332"/>
    <w:rsid w:val="00A942F9"/>
    <w:rsid w:val="00AA78BF"/>
    <w:rsid w:val="00AB4338"/>
    <w:rsid w:val="00AD1D0E"/>
    <w:rsid w:val="00B201BD"/>
    <w:rsid w:val="00BA58C7"/>
    <w:rsid w:val="00BF1CE7"/>
    <w:rsid w:val="00C01820"/>
    <w:rsid w:val="00C20E8F"/>
    <w:rsid w:val="00C31052"/>
    <w:rsid w:val="00C54838"/>
    <w:rsid w:val="00CA7E54"/>
    <w:rsid w:val="00CC2FF0"/>
    <w:rsid w:val="00CE19DF"/>
    <w:rsid w:val="00D02716"/>
    <w:rsid w:val="00D120D5"/>
    <w:rsid w:val="00D22D62"/>
    <w:rsid w:val="00D27846"/>
    <w:rsid w:val="00DA3E25"/>
    <w:rsid w:val="00DD725E"/>
    <w:rsid w:val="00DF01B2"/>
    <w:rsid w:val="00E93A7F"/>
    <w:rsid w:val="00EB0E74"/>
    <w:rsid w:val="00EC703F"/>
    <w:rsid w:val="00ED28F2"/>
    <w:rsid w:val="00EF502B"/>
    <w:rsid w:val="00F43D1B"/>
    <w:rsid w:val="00F4668B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1A77"/>
    <w:rPr>
      <w:sz w:val="28"/>
    </w:rPr>
  </w:style>
  <w:style w:type="paragraph" w:styleId="1">
    <w:name w:val="heading 1"/>
    <w:basedOn w:val="a"/>
    <w:next w:val="a"/>
    <w:qFormat/>
    <w:rsid w:val="009A1A77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A1A77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9A1A77"/>
    <w:pPr>
      <w:widowControl w:val="0"/>
      <w:jc w:val="center"/>
    </w:pPr>
  </w:style>
  <w:style w:type="paragraph" w:styleId="a4">
    <w:name w:val="footer"/>
    <w:basedOn w:val="a"/>
    <w:rsid w:val="009A1A77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CC2FF0"/>
    <w:pPr>
      <w:jc w:val="both"/>
    </w:pPr>
  </w:style>
  <w:style w:type="character" w:styleId="a7">
    <w:name w:val="page number"/>
    <w:basedOn w:val="a0"/>
    <w:rsid w:val="005773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0;&#1085;&#1075;&#1077;&#1083;&#1080;&#1085;&#1072;\&#1061;&#1072;&#1073;&#1072;&#1088;&#1086;&#1074;&#1089;&#1082;&#1072;&#1103;%20&#1044;&#1091;&#1084;&#1072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9</TotalTime>
  <Pages>2</Pages>
  <Words>210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Леонкина</dc:creator>
  <cp:lastModifiedBy>install</cp:lastModifiedBy>
  <cp:revision>4</cp:revision>
  <cp:lastPrinted>2013-09-16T22:46:00Z</cp:lastPrinted>
  <dcterms:created xsi:type="dcterms:W3CDTF">2013-06-27T21:32:00Z</dcterms:created>
  <dcterms:modified xsi:type="dcterms:W3CDTF">2013-09-16T22:51:00Z</dcterms:modified>
</cp:coreProperties>
</file>