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7" o:title=""/>
                </v:shape>
                <o:OLEObject Type="Embed" ProgID="Word.Picture.8" ShapeID="_x0000_i1025" DrawAspect="Content" ObjectID="_1440944530" r:id="rId8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1C7A09" w:rsidP="001C7A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04</w:t>
            </w:r>
            <w:r w:rsidR="00F07852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F07852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1C7A09">
              <w:rPr>
                <w:szCs w:val="28"/>
              </w:rPr>
              <w:t>7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1C7A09" w:rsidRDefault="001C7A0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822245">
            <w:pPr>
              <w:jc w:val="both"/>
              <w:rPr>
                <w:szCs w:val="28"/>
              </w:rPr>
            </w:pPr>
          </w:p>
        </w:tc>
      </w:tr>
      <w:tr w:rsidR="00F07852" w:rsidRPr="008A23EE">
        <w:tc>
          <w:tcPr>
            <w:tcW w:w="4111" w:type="dxa"/>
            <w:gridSpan w:val="2"/>
          </w:tcPr>
          <w:p w:rsidR="00F07852" w:rsidRPr="008A23EE" w:rsidRDefault="00F07852">
            <w:pPr>
              <w:rPr>
                <w:szCs w:val="28"/>
              </w:rPr>
            </w:pPr>
            <w:r w:rsidRPr="008A23EE"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341ED3" w:rsidRPr="008A23EE" w:rsidRDefault="00341ED3" w:rsidP="002C2E84">
            <w:pPr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Алеко А.Н., директор департамента культуры Приморского края;</w:t>
            </w:r>
          </w:p>
          <w:p w:rsidR="00553972" w:rsidRDefault="00553972" w:rsidP="002C2E84">
            <w:pPr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Андросова О.А., директор департамента записи актов гражданского состояния Приморского края;</w:t>
            </w:r>
          </w:p>
          <w:p w:rsidR="00154D09" w:rsidRPr="008A23EE" w:rsidRDefault="00154D09" w:rsidP="002C2E8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Балан В.А., вице-губернатор Приморского края;</w:t>
            </w:r>
          </w:p>
          <w:p w:rsidR="00044385" w:rsidRPr="008A23EE" w:rsidRDefault="00044385" w:rsidP="002C2E84">
            <w:pPr>
              <w:jc w:val="both"/>
              <w:rPr>
                <w:szCs w:val="28"/>
              </w:rPr>
            </w:pPr>
            <w:r w:rsidRPr="008A23EE">
              <w:rPr>
                <w:szCs w:val="28"/>
              </w:rPr>
              <w:t xml:space="preserve">Барабаш Е.Н., </w:t>
            </w:r>
            <w:r w:rsidR="008424CA">
              <w:rPr>
                <w:szCs w:val="28"/>
              </w:rPr>
              <w:t>с</w:t>
            </w:r>
            <w:r w:rsidR="002C2E84" w:rsidRPr="008A23EE">
              <w:rPr>
                <w:szCs w:val="28"/>
              </w:rPr>
              <w:t>тарший помощник прокурора Приморского края;</w:t>
            </w:r>
          </w:p>
          <w:p w:rsidR="00DD2121" w:rsidRPr="008A23EE" w:rsidRDefault="00DD2121" w:rsidP="002C2E84">
            <w:pPr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Беспалов В.Г., депутат Законодательного</w:t>
            </w:r>
            <w:r w:rsidR="007F0372" w:rsidRPr="008A23EE">
              <w:rPr>
                <w:szCs w:val="28"/>
              </w:rPr>
              <w:t xml:space="preserve"> Собрания;</w:t>
            </w:r>
          </w:p>
          <w:p w:rsidR="006C1FF8" w:rsidRPr="008A23EE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Василькова И.В., вице-губернатор Приморского края;</w:t>
            </w:r>
          </w:p>
          <w:p w:rsidR="006C1FF8" w:rsidRPr="008A23EE" w:rsidRDefault="006C1FF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Володина И.А., начальник правового управления аппарата Законодате</w:t>
            </w:r>
            <w:r w:rsidR="00A82B07" w:rsidRPr="008A23EE">
              <w:rPr>
                <w:szCs w:val="28"/>
              </w:rPr>
              <w:t>льного Собрания</w:t>
            </w:r>
            <w:r w:rsidRPr="008A23EE">
              <w:rPr>
                <w:szCs w:val="28"/>
              </w:rPr>
              <w:t>;</w:t>
            </w:r>
          </w:p>
          <w:p w:rsidR="004A216C" w:rsidRPr="008A23EE" w:rsidRDefault="00E87E1F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Глубоковская   </w:t>
            </w:r>
            <w:r w:rsidR="004A216C" w:rsidRPr="008A23EE">
              <w:rPr>
                <w:szCs w:val="28"/>
              </w:rPr>
              <w:t xml:space="preserve">Э.Г., депутат </w:t>
            </w:r>
            <w:proofErr w:type="spellStart"/>
            <w:r w:rsidR="004A216C" w:rsidRPr="008A23EE">
              <w:rPr>
                <w:szCs w:val="28"/>
              </w:rPr>
              <w:t>Государст</w:t>
            </w:r>
            <w:r>
              <w:rPr>
                <w:szCs w:val="28"/>
              </w:rPr>
              <w:t>-</w:t>
            </w:r>
            <w:r w:rsidR="004A216C" w:rsidRPr="008A23EE">
              <w:rPr>
                <w:szCs w:val="28"/>
              </w:rPr>
              <w:t>венной</w:t>
            </w:r>
            <w:proofErr w:type="spellEnd"/>
            <w:r w:rsidR="004A216C" w:rsidRPr="008A23EE">
              <w:rPr>
                <w:szCs w:val="28"/>
              </w:rPr>
              <w:t xml:space="preserve"> Думы Федерального Собрания Российской Федерации;</w:t>
            </w:r>
          </w:p>
          <w:p w:rsidR="004850F4" w:rsidRDefault="004850F4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Гончарук В.С., руководитель аппарата Законодательного Собрания;</w:t>
            </w:r>
          </w:p>
          <w:p w:rsidR="007F0372" w:rsidRPr="008A23EE" w:rsidRDefault="007F0372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Журавлев П.В., депутат Законодательного Собрания;</w:t>
            </w:r>
          </w:p>
          <w:p w:rsidR="00A822DB" w:rsidRPr="008A23EE" w:rsidRDefault="00A822DB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23EE">
              <w:rPr>
                <w:szCs w:val="28"/>
              </w:rPr>
              <w:t>Зубрицкий</w:t>
            </w:r>
            <w:proofErr w:type="spellEnd"/>
            <w:r w:rsidRPr="008A23EE"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A82B07" w:rsidRPr="008A23EE" w:rsidRDefault="00A82B0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Иванович С.И., ведущий консультант правового управления аппарата Законодательного Собрания;</w:t>
            </w:r>
          </w:p>
          <w:p w:rsidR="00EE37D7" w:rsidRPr="008A23EE" w:rsidRDefault="00EE37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23EE">
              <w:rPr>
                <w:szCs w:val="28"/>
              </w:rPr>
              <w:lastRenderedPageBreak/>
              <w:t>Кайданович</w:t>
            </w:r>
            <w:proofErr w:type="spellEnd"/>
            <w:r w:rsidRPr="008A23EE">
              <w:rPr>
                <w:szCs w:val="28"/>
              </w:rPr>
              <w:t xml:space="preserve"> А.Ю., директор департамента по делам молодежи Приморского края;</w:t>
            </w:r>
          </w:p>
          <w:p w:rsidR="00142A1D" w:rsidRPr="008A23EE" w:rsidRDefault="00142A1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23EE">
              <w:rPr>
                <w:szCs w:val="28"/>
              </w:rPr>
              <w:t>Колбин</w:t>
            </w:r>
            <w:proofErr w:type="spellEnd"/>
            <w:r w:rsidRPr="008A23EE">
              <w:rPr>
                <w:szCs w:val="28"/>
              </w:rPr>
              <w:t xml:space="preserve"> А.И., исполняющий обязанности руководителя </w:t>
            </w:r>
            <w:proofErr w:type="spellStart"/>
            <w:r w:rsidRPr="008A23EE">
              <w:rPr>
                <w:szCs w:val="28"/>
              </w:rPr>
              <w:t>УФССП</w:t>
            </w:r>
            <w:proofErr w:type="spellEnd"/>
            <w:r w:rsidRPr="008A23EE">
              <w:rPr>
                <w:szCs w:val="28"/>
              </w:rPr>
              <w:t xml:space="preserve"> России по Приморскому краю - главный судебный пристав Приморского края;</w:t>
            </w:r>
          </w:p>
          <w:p w:rsidR="006C1FF8" w:rsidRPr="008A23EE" w:rsidRDefault="00EE37D7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Колесников А.А.</w:t>
            </w:r>
            <w:r w:rsidR="006C1FF8" w:rsidRPr="008A23EE">
              <w:rPr>
                <w:szCs w:val="28"/>
              </w:rPr>
              <w:t>,</w:t>
            </w:r>
            <w:r w:rsidRPr="008A23EE">
              <w:rPr>
                <w:szCs w:val="28"/>
              </w:rPr>
              <w:t xml:space="preserve"> заместитель</w:t>
            </w:r>
            <w:r w:rsidR="006C1FF8" w:rsidRPr="008A23EE">
              <w:rPr>
                <w:szCs w:val="28"/>
              </w:rPr>
              <w:t xml:space="preserve"> директор</w:t>
            </w:r>
            <w:r w:rsidR="0036220C" w:rsidRPr="008A23EE">
              <w:rPr>
                <w:szCs w:val="28"/>
              </w:rPr>
              <w:t>а</w:t>
            </w:r>
            <w:r w:rsidR="006C1FF8" w:rsidRPr="008A23EE">
              <w:rPr>
                <w:szCs w:val="28"/>
              </w:rPr>
              <w:t xml:space="preserve"> департамента физической культуры и спорта Приморского края</w:t>
            </w:r>
            <w:r w:rsidR="002C2E84" w:rsidRPr="008A23EE">
              <w:rPr>
                <w:szCs w:val="28"/>
              </w:rPr>
              <w:t>;</w:t>
            </w:r>
          </w:p>
          <w:p w:rsidR="002C2E84" w:rsidRPr="008A23EE" w:rsidRDefault="002C2E84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 xml:space="preserve">Лаврентьева Л.Ф., </w:t>
            </w:r>
            <w:r w:rsidR="008949FF" w:rsidRPr="008A23EE">
              <w:rPr>
                <w:szCs w:val="28"/>
              </w:rPr>
              <w:t>директор департамента труда и социального развития Приморского края;</w:t>
            </w:r>
          </w:p>
          <w:p w:rsidR="00553972" w:rsidRPr="008A23EE" w:rsidRDefault="00553972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Межонов К.А., депутат Законодательного Собрания;</w:t>
            </w:r>
          </w:p>
          <w:p w:rsidR="008A23EE" w:rsidRPr="008A23EE" w:rsidRDefault="008A23EE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Новиков Д.Г., депутат Законодательного Собрания;</w:t>
            </w:r>
          </w:p>
          <w:p w:rsidR="0036220C" w:rsidRPr="008A23EE" w:rsidRDefault="0036220C" w:rsidP="006C1F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Олейник Ю.А., секретарь Приморской краевой межведомственной комиссии по делам несовершеннолетних и защите их прав;</w:t>
            </w:r>
          </w:p>
          <w:p w:rsidR="00FD7751" w:rsidRPr="008A23EE" w:rsidRDefault="00FD7751" w:rsidP="007A52B7">
            <w:pPr>
              <w:jc w:val="both"/>
              <w:rPr>
                <w:szCs w:val="28"/>
              </w:rPr>
            </w:pPr>
            <w:r w:rsidRPr="008A23EE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044385" w:rsidRPr="008A23EE" w:rsidRDefault="00233E1E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23EE">
              <w:rPr>
                <w:szCs w:val="28"/>
              </w:rPr>
              <w:t>Яковенко</w:t>
            </w:r>
            <w:proofErr w:type="spellEnd"/>
            <w:r w:rsidRPr="008A23EE">
              <w:rPr>
                <w:szCs w:val="28"/>
              </w:rPr>
              <w:t xml:space="preserve"> С.О., главный специалист-эксперт отдела законодательства субъекта Российской Федерации, федерального регистра и регистрации уставов муниципальных образований Управления Министерства юстиции Российской Федерации по Приморскому краю</w:t>
            </w:r>
            <w:r w:rsidR="00044385" w:rsidRPr="008A23EE">
              <w:rPr>
                <w:szCs w:val="28"/>
              </w:rPr>
              <w:t>;</w:t>
            </w:r>
          </w:p>
          <w:p w:rsidR="00FD7751" w:rsidRPr="008A23EE" w:rsidRDefault="00FD7751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A23EE">
              <w:rPr>
                <w:szCs w:val="28"/>
              </w:rPr>
              <w:t>Якуш</w:t>
            </w:r>
            <w:proofErr w:type="spellEnd"/>
            <w:r w:rsidRPr="008A23EE">
              <w:rPr>
                <w:szCs w:val="28"/>
              </w:rPr>
              <w:t xml:space="preserve"> Л.А., заместитель руководителя аппарата Законодательного Собрания;</w:t>
            </w:r>
          </w:p>
          <w:p w:rsidR="00F07852" w:rsidRPr="008A23EE" w:rsidRDefault="00F07852" w:rsidP="00EC181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Pr="008A23EE" w:rsidRDefault="00F07852" w:rsidP="00A619F7">
      <w:pPr>
        <w:outlineLvl w:val="0"/>
        <w:rPr>
          <w:szCs w:val="28"/>
        </w:rPr>
      </w:pPr>
    </w:p>
    <w:p w:rsidR="00F07852" w:rsidRDefault="00F07852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EA5CE2" w:rsidRDefault="00EA5CE2" w:rsidP="00B74034">
      <w:pPr>
        <w:jc w:val="center"/>
        <w:outlineLvl w:val="0"/>
        <w:rPr>
          <w:szCs w:val="28"/>
        </w:rPr>
      </w:pPr>
    </w:p>
    <w:p w:rsidR="00EA5CE2" w:rsidRPr="009E1723" w:rsidRDefault="00070E43" w:rsidP="0053651D">
      <w:pPr>
        <w:pStyle w:val="a9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1.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внесении изменений в статью 1 Закона Приморского края "О квотировании рабочих мест для инвалидов в Приморском крае (первое чтение)</w:t>
      </w:r>
    </w:p>
    <w:p w:rsidR="00070E43" w:rsidRPr="009E1723" w:rsidRDefault="00070E43" w:rsidP="0053651D">
      <w:pPr>
        <w:pStyle w:val="a9"/>
        <w:ind w:firstLine="709"/>
        <w:jc w:val="both"/>
        <w:rPr>
          <w:szCs w:val="28"/>
        </w:rPr>
      </w:pPr>
    </w:p>
    <w:p w:rsidR="00EA5CE2" w:rsidRPr="009E1723" w:rsidRDefault="00070E43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2.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величине прожиточного минимума пенсионера в Приморском крае на 2014 год" (первое чтение)</w:t>
      </w:r>
    </w:p>
    <w:p w:rsidR="00070E43" w:rsidRPr="009E1723" w:rsidRDefault="00070E43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5CE2" w:rsidRPr="009E1723" w:rsidRDefault="00070E43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lastRenderedPageBreak/>
        <w:t>3.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величине прожиточного минимума пенсионера в Приморском крае на 2014 год" (второе, третье чтения)</w:t>
      </w:r>
    </w:p>
    <w:p w:rsidR="00070E43" w:rsidRPr="009E1723" w:rsidRDefault="00070E43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5CE2" w:rsidRPr="009E1723" w:rsidRDefault="00070E43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постановления Законодательного Собрания Приморского края "О реорганизации краевого государственного образовательного автономного учреждения среднего профессионального образования "Приморский краевой колледж искусств" в форме присоединения к нему краевого государственного образовательного автономного учреждения среднего профессионального образования "</w:t>
      </w:r>
      <w:proofErr w:type="spellStart"/>
      <w:r w:rsidR="00EA5CE2" w:rsidRPr="009E1723">
        <w:rPr>
          <w:szCs w:val="28"/>
        </w:rPr>
        <w:t>Находкинский</w:t>
      </w:r>
      <w:proofErr w:type="spellEnd"/>
      <w:r w:rsidR="00EA5CE2" w:rsidRPr="009E1723">
        <w:rPr>
          <w:szCs w:val="28"/>
        </w:rPr>
        <w:t xml:space="preserve"> музыкальный колледж"</w:t>
      </w:r>
    </w:p>
    <w:p w:rsidR="00070E43" w:rsidRPr="009E1723" w:rsidRDefault="00070E43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5CE2" w:rsidRPr="009E1723" w:rsidRDefault="00070E43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состоянии культуры в Приморском крае </w:t>
      </w:r>
    </w:p>
    <w:p w:rsidR="00070E43" w:rsidRPr="009E1723" w:rsidRDefault="00070E43" w:rsidP="0053651D">
      <w:pPr>
        <w:ind w:firstLine="709"/>
        <w:jc w:val="both"/>
        <w:rPr>
          <w:szCs w:val="28"/>
        </w:rPr>
      </w:pPr>
    </w:p>
    <w:p w:rsidR="00EA5CE2" w:rsidRPr="009E1723" w:rsidRDefault="00E74B79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6.</w:t>
      </w:r>
      <w:r w:rsidR="00EA5CE2" w:rsidRPr="009E1723">
        <w:rPr>
          <w:szCs w:val="28"/>
        </w:rPr>
        <w:t>Об</w:t>
      </w:r>
      <w:proofErr w:type="spellEnd"/>
      <w:r w:rsidR="00EA5CE2" w:rsidRPr="009E1723">
        <w:rPr>
          <w:szCs w:val="28"/>
        </w:rPr>
        <w:t xml:space="preserve"> информации вице-губернатора Приморского края Балана В.А. о деятельности органов исполнительной власти Приморского края по формированию специализированного жилищного фонда Приморского края для обеспечения жилыми помещениями детей-сирот и детей, оставшихся без попечения родителей </w:t>
      </w:r>
    </w:p>
    <w:p w:rsidR="00E74B79" w:rsidRPr="009E1723" w:rsidRDefault="00E74B79" w:rsidP="0053651D">
      <w:pPr>
        <w:ind w:firstLine="709"/>
        <w:jc w:val="both"/>
        <w:rPr>
          <w:szCs w:val="28"/>
        </w:rPr>
      </w:pPr>
    </w:p>
    <w:p w:rsidR="00EA5CE2" w:rsidRPr="009E1723" w:rsidRDefault="00E74B79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7.</w:t>
      </w:r>
      <w:r w:rsidR="00EA5CE2" w:rsidRPr="009E1723">
        <w:rPr>
          <w:szCs w:val="28"/>
        </w:rPr>
        <w:t>Об</w:t>
      </w:r>
      <w:proofErr w:type="spellEnd"/>
      <w:r w:rsidR="00EA5CE2" w:rsidRPr="009E1723">
        <w:rPr>
          <w:szCs w:val="28"/>
        </w:rPr>
        <w:t xml:space="preserve"> информации директора департамента по тарифам Приморского края по вопросу увеличения тарифа на эл</w:t>
      </w:r>
      <w:r w:rsidRPr="009E1723">
        <w:rPr>
          <w:szCs w:val="28"/>
        </w:rPr>
        <w:t>ектроэнергию</w:t>
      </w:r>
    </w:p>
    <w:p w:rsidR="00E74B79" w:rsidRPr="009E1723" w:rsidRDefault="00E74B79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5CE2" w:rsidRPr="009E1723" w:rsidRDefault="00E74B79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8.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внесении изменений в Закон Приморского края "О молодежной политике в Приморском крае" (второе чтение)</w:t>
      </w:r>
    </w:p>
    <w:p w:rsidR="00E74B79" w:rsidRPr="009E1723" w:rsidRDefault="00E74B79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5CE2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9.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внесении изменений в Закон Приморского края "О молодежной политике в Приморском крае" (третье чтение)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5CE2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10.</w:t>
      </w:r>
      <w:r w:rsidR="00EA5CE2" w:rsidRPr="009E1723">
        <w:rPr>
          <w:szCs w:val="28"/>
        </w:rPr>
        <w:t>О</w:t>
      </w:r>
      <w:proofErr w:type="spellEnd"/>
      <w:r w:rsidR="00EA5CE2" w:rsidRPr="009E1723">
        <w:rPr>
          <w:szCs w:val="28"/>
        </w:rPr>
        <w:t xml:space="preserve"> проекте закона Приморского края "О внесении изменений в статью 9 Закона Приморского края "Об обеспечении жилыми помещениями ветеранов, инвалидов и семей, имеющих детей-инвалидов, на территории Приморского края" (второе чтение)</w:t>
      </w:r>
    </w:p>
    <w:p w:rsidR="001C7A09" w:rsidRPr="009E1723" w:rsidRDefault="001C7A09" w:rsidP="0053651D">
      <w:pPr>
        <w:ind w:firstLine="709"/>
        <w:jc w:val="both"/>
        <w:outlineLvl w:val="0"/>
        <w:rPr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11.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статью 9 Закона Приморского края "Об обеспечении жилыми помещениями ветеранов, инвалидов и семей, имеющих детей-инвалидов, на территории Приморского края" (третье чтение)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0E43" w:rsidRPr="009E1723" w:rsidRDefault="00E70F5E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12.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изменения в Закон Приморского края "О физической культуре и спорте в Приморском крае" (второе чтение) </w:t>
      </w:r>
    </w:p>
    <w:p w:rsidR="00E70F5E" w:rsidRPr="009E1723" w:rsidRDefault="00E70F5E" w:rsidP="0053651D">
      <w:pPr>
        <w:ind w:firstLine="709"/>
        <w:jc w:val="both"/>
        <w:rPr>
          <w:szCs w:val="28"/>
        </w:rPr>
      </w:pPr>
    </w:p>
    <w:p w:rsidR="00070E43" w:rsidRPr="009E1723" w:rsidRDefault="00E70F5E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lastRenderedPageBreak/>
        <w:t>13.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(третье чтение) </w:t>
      </w:r>
    </w:p>
    <w:p w:rsidR="00E70F5E" w:rsidRPr="009E1723" w:rsidRDefault="00E70F5E" w:rsidP="0053651D">
      <w:pPr>
        <w:ind w:firstLine="709"/>
        <w:jc w:val="both"/>
        <w:rPr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9E1723">
        <w:rPr>
          <w:bCs/>
          <w:szCs w:val="28"/>
        </w:rPr>
        <w:t>14.</w:t>
      </w:r>
      <w:r w:rsidR="00070E43" w:rsidRPr="009E1723">
        <w:rPr>
          <w:bCs/>
          <w:szCs w:val="28"/>
        </w:rPr>
        <w:t>О</w:t>
      </w:r>
      <w:proofErr w:type="spellEnd"/>
      <w:r w:rsidR="00070E43" w:rsidRPr="009E1723">
        <w:rPr>
          <w:bCs/>
          <w:szCs w:val="28"/>
        </w:rPr>
        <w:t xml:space="preserve"> проекте закона Приморского края "О внесении изменений в статью 13  Закона Приморского края "О социальном обслуживании населения в Приморском крае" (первое чтение)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9E1723">
        <w:rPr>
          <w:bCs/>
          <w:szCs w:val="28"/>
        </w:rPr>
        <w:t>15.</w:t>
      </w:r>
      <w:r w:rsidR="00070E43" w:rsidRPr="009E1723">
        <w:rPr>
          <w:bCs/>
          <w:szCs w:val="28"/>
        </w:rPr>
        <w:t>О</w:t>
      </w:r>
      <w:proofErr w:type="spellEnd"/>
      <w:r w:rsidR="00070E43" w:rsidRPr="009E1723">
        <w:rPr>
          <w:bCs/>
          <w:szCs w:val="28"/>
        </w:rPr>
        <w:t xml:space="preserve"> проекте закона Приморского края "О внесении изменений в статью 13 Закона Приморского края "О социальном обслуживании населения в Приморском крае" (второе, третье чтения)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16.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статью 6</w:t>
      </w:r>
      <w:r w:rsidR="00070E43" w:rsidRPr="009E1723">
        <w:rPr>
          <w:szCs w:val="28"/>
          <w:vertAlign w:val="superscript"/>
        </w:rPr>
        <w:t>1</w:t>
      </w:r>
      <w:r w:rsidR="00070E43" w:rsidRPr="009E1723">
        <w:rPr>
          <w:szCs w:val="28"/>
        </w:rPr>
        <w:t xml:space="preserve"> Закона Приморского края "О государственной социальной помощи в Приморском крае" (первое чтение) 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70E43" w:rsidRPr="009E1723" w:rsidRDefault="00E70F5E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17.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статью 6</w:t>
      </w:r>
      <w:r w:rsidR="00070E43" w:rsidRPr="009E1723">
        <w:rPr>
          <w:szCs w:val="28"/>
          <w:vertAlign w:val="superscript"/>
        </w:rPr>
        <w:t>1</w:t>
      </w:r>
      <w:r w:rsidR="00070E43" w:rsidRPr="009E1723">
        <w:rPr>
          <w:szCs w:val="28"/>
        </w:rPr>
        <w:t xml:space="preserve"> Закона Приморского края "О государственной социальной помощи в Приморском крае" (второе, третье чтения)</w:t>
      </w:r>
    </w:p>
    <w:p w:rsidR="00E70F5E" w:rsidRPr="009E1723" w:rsidRDefault="00E70F5E" w:rsidP="0053651D">
      <w:pPr>
        <w:ind w:firstLine="709"/>
        <w:jc w:val="both"/>
        <w:rPr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18.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 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19.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 </w:t>
      </w:r>
    </w:p>
    <w:p w:rsidR="00E70F5E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70E43" w:rsidRPr="009E1723" w:rsidRDefault="00E70F5E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20.</w:t>
      </w:r>
      <w:r w:rsidR="00070E43" w:rsidRPr="009E1723">
        <w:rPr>
          <w:szCs w:val="28"/>
        </w:rPr>
        <w:t>О</w:t>
      </w:r>
      <w:proofErr w:type="spellEnd"/>
      <w:r w:rsidR="00070E43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(первое чтение)</w:t>
      </w:r>
    </w:p>
    <w:p w:rsidR="00070E43" w:rsidRPr="009E1723" w:rsidRDefault="00070E43" w:rsidP="0053651D">
      <w:pPr>
        <w:ind w:firstLine="709"/>
        <w:jc w:val="both"/>
        <w:outlineLvl w:val="0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21.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 (второе, третье чтения)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22.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"Об образовании в Приморском крае" (первое чтение)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23.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"Об образовании в Приморском крае" (второе, третье чтения)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4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нормативах расходов и методике распределения </w:t>
      </w:r>
      <w:r w:rsidR="00AA7CA3" w:rsidRPr="009E1723">
        <w:rPr>
          <w:szCs w:val="28"/>
        </w:rPr>
        <w:lastRenderedPageBreak/>
        <w:t>субвенций на реализацию основных общеобразовательных программ между муниципальными образованиями Приморского края" (первое чтение)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5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(второе, третье чтения)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6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статью 4 Закона Приморского края "Об организации и осуществлении деятельности по опеке и попечительству в Приморском крае" (первое чтение)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7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статью 4 Закона Приморского края "Об организации и осуществлении деятельности по опеке и попечительству в Приморском крае" (второе, третье чтения)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8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(первое чтение)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2</w:t>
      </w:r>
      <w:r w:rsidR="002844CD" w:rsidRPr="009E1723">
        <w:rPr>
          <w:szCs w:val="28"/>
        </w:rPr>
        <w:t>9</w:t>
      </w:r>
      <w:r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(второе, третье чтения)</w:t>
      </w:r>
    </w:p>
    <w:p w:rsidR="00990A05" w:rsidRPr="009E1723" w:rsidRDefault="00990A05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30</w:t>
      </w:r>
      <w:r w:rsidR="00990A05" w:rsidRPr="009E1723">
        <w:rPr>
          <w:szCs w:val="28"/>
        </w:rPr>
        <w:t>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защите прав ребенка в Приморском крае" (первое чтение)</w:t>
      </w:r>
    </w:p>
    <w:p w:rsidR="00AA7CA3" w:rsidRPr="009E1723" w:rsidRDefault="00AA7CA3" w:rsidP="0053651D">
      <w:pPr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31.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защите прав ребенка в Приморском крае" (второе, третье чтения)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32.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33.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предоставлении мер социальной поддержки приемным семьям в Приморском крае и вознаграждении приемным родителям" (второе, третье чтения)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34.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35.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(второе, третье чтения)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36.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лиц, из числа детей-сирот и детей, оставшихся без попечения родителей, на территории Приморского края" (первое чтение)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37.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лиц, из числа детей-сирот и детей, оставшихся без попечения родителей, на территории Приморского края" (второе, третье чтения)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38.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"Об обеспечении бесплатным питанием детей, обучающихся в младших классах государственных (краевых) и муниципальных общеобразовательных учреждений Приморского края" (первое чтение)</w:t>
      </w:r>
    </w:p>
    <w:p w:rsidR="002844CD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7CA3" w:rsidRPr="009E1723" w:rsidRDefault="002844CD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39.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"Об обеспечении бесплатным питанием детей, обучающихся в младших классах государственных (краевых) и муниципальных общеобразовательных учреждений Приморского края" (второе, третье чтения)</w:t>
      </w:r>
    </w:p>
    <w:p w:rsidR="002844CD" w:rsidRPr="009E1723" w:rsidRDefault="002844CD" w:rsidP="0053651D">
      <w:pPr>
        <w:ind w:firstLine="709"/>
        <w:jc w:val="both"/>
        <w:rPr>
          <w:szCs w:val="28"/>
        </w:rPr>
      </w:pPr>
    </w:p>
    <w:p w:rsidR="00AA7CA3" w:rsidRPr="009E1723" w:rsidRDefault="002844C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40.</w:t>
      </w:r>
      <w:r w:rsidR="00AA7CA3" w:rsidRPr="009E1723">
        <w:rPr>
          <w:szCs w:val="28"/>
        </w:rPr>
        <w:t>О</w:t>
      </w:r>
      <w:proofErr w:type="spellEnd"/>
      <w:r w:rsidR="00AA7CA3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(1 - 4 включительно) в муниципальных общеобразовательных учреждениях Приморского края" (первое чтение)</w:t>
      </w:r>
    </w:p>
    <w:p w:rsidR="00070E43" w:rsidRPr="009E1723" w:rsidRDefault="00070E43" w:rsidP="0053651D">
      <w:pPr>
        <w:ind w:firstLine="709"/>
        <w:jc w:val="both"/>
        <w:outlineLvl w:val="0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41.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(1 - 4 включительно) в муниципальных общеобразовательных учреждениях Приморского края" (второе, третье чтения)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lastRenderedPageBreak/>
        <w:t>42.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 (первое чтение)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43.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 (второе, третье чтения)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9E1723">
        <w:rPr>
          <w:bCs/>
          <w:szCs w:val="28"/>
        </w:rPr>
        <w:t>44.</w:t>
      </w:r>
      <w:r w:rsidR="00E95569" w:rsidRPr="009E1723">
        <w:rPr>
          <w:bCs/>
          <w:szCs w:val="28"/>
        </w:rPr>
        <w:t>О</w:t>
      </w:r>
      <w:proofErr w:type="spellEnd"/>
      <w:r w:rsidR="00E95569" w:rsidRPr="009E1723">
        <w:rPr>
          <w:bCs/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 (первое чтение)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9E1723">
        <w:rPr>
          <w:bCs/>
          <w:szCs w:val="28"/>
        </w:rPr>
        <w:t>45.</w:t>
      </w:r>
      <w:r w:rsidR="00E95569" w:rsidRPr="009E1723">
        <w:rPr>
          <w:bCs/>
          <w:szCs w:val="28"/>
        </w:rPr>
        <w:t>О</w:t>
      </w:r>
      <w:proofErr w:type="spellEnd"/>
      <w:r w:rsidR="00E95569" w:rsidRPr="009E1723">
        <w:rPr>
          <w:bCs/>
          <w:szCs w:val="28"/>
        </w:rPr>
        <w:t xml:space="preserve">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 (второе, третье чтения)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95569" w:rsidRPr="009E1723" w:rsidRDefault="00784A66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46.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Закон Приморского края "О библиотеках и библиотечном деле в Приморском крае" (первое чтение)</w:t>
      </w:r>
    </w:p>
    <w:p w:rsidR="00784A66" w:rsidRPr="009E1723" w:rsidRDefault="00784A66" w:rsidP="0053651D">
      <w:pPr>
        <w:ind w:firstLine="709"/>
        <w:jc w:val="both"/>
        <w:rPr>
          <w:szCs w:val="28"/>
        </w:rPr>
      </w:pPr>
    </w:p>
    <w:p w:rsidR="00E95569" w:rsidRPr="009E1723" w:rsidRDefault="00784A66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47.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Закон Приморского края "О библиотеках и библиотечном деле в Приморском крае" (второе, третье чтения)</w:t>
      </w:r>
    </w:p>
    <w:p w:rsidR="00784A66" w:rsidRPr="009E1723" w:rsidRDefault="00784A66" w:rsidP="0053651D">
      <w:pPr>
        <w:ind w:firstLine="709"/>
        <w:jc w:val="both"/>
        <w:rPr>
          <w:szCs w:val="28"/>
        </w:rPr>
      </w:pPr>
    </w:p>
    <w:p w:rsidR="00E95569" w:rsidRPr="009E1723" w:rsidRDefault="00784A66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48.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статью 13 Закона Приморского края "Об органах записи актов гражданского состояния на территории Приморского края" (первое чтение)</w:t>
      </w:r>
    </w:p>
    <w:p w:rsidR="00784A66" w:rsidRPr="009E1723" w:rsidRDefault="00784A66" w:rsidP="0053651D">
      <w:pPr>
        <w:ind w:firstLine="709"/>
        <w:jc w:val="both"/>
        <w:rPr>
          <w:szCs w:val="28"/>
        </w:rPr>
      </w:pPr>
    </w:p>
    <w:p w:rsidR="00E95569" w:rsidRPr="009E1723" w:rsidRDefault="00784A66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lastRenderedPageBreak/>
        <w:t>49.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закона Приморского края "О внесении изменений в статью 13 Закона Приморского края "Об органах записи актов гражданского состояния на территории Приморского края" (второе, третье чтения)</w:t>
      </w:r>
    </w:p>
    <w:p w:rsidR="00784A66" w:rsidRPr="009E1723" w:rsidRDefault="00784A66" w:rsidP="0053651D">
      <w:pPr>
        <w:ind w:firstLine="709"/>
        <w:jc w:val="both"/>
        <w:rPr>
          <w:szCs w:val="28"/>
        </w:rPr>
      </w:pPr>
    </w:p>
    <w:p w:rsidR="00E95569" w:rsidRPr="009E1723" w:rsidRDefault="00784A66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50.</w:t>
      </w:r>
      <w:r w:rsidR="00E95569" w:rsidRPr="009E1723">
        <w:rPr>
          <w:szCs w:val="28"/>
        </w:rPr>
        <w:t>Об</w:t>
      </w:r>
      <w:proofErr w:type="spellEnd"/>
      <w:r w:rsidR="00E95569" w:rsidRPr="009E1723">
        <w:rPr>
          <w:szCs w:val="28"/>
        </w:rPr>
        <w:t xml:space="preserve">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16 Федерального закона от 12 января 1995 года № 5-ФЗ "О ветеранах"</w:t>
      </w:r>
    </w:p>
    <w:p w:rsidR="00784A66" w:rsidRPr="009E1723" w:rsidRDefault="00784A66" w:rsidP="0053651D">
      <w:pPr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E1723">
        <w:rPr>
          <w:szCs w:val="28"/>
        </w:rPr>
        <w:t>51.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проекте постановления Законодательного Собрания Приморского края "О внесении изменений в постановление Законодательного Собрания Приморского края от 03.05.2007 № 319 "О молодежном совете при Законодательном Собрании Приморского края"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52.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депутатском запросе депутатов Законодательного Собрания </w:t>
      </w:r>
      <w:proofErr w:type="spellStart"/>
      <w:r w:rsidR="00E95569" w:rsidRPr="009E1723">
        <w:rPr>
          <w:szCs w:val="28"/>
        </w:rPr>
        <w:t>Бочарова</w:t>
      </w:r>
      <w:proofErr w:type="spellEnd"/>
      <w:r w:rsidR="00E95569" w:rsidRPr="009E1723">
        <w:rPr>
          <w:szCs w:val="28"/>
        </w:rPr>
        <w:t xml:space="preserve"> Е.</w:t>
      </w:r>
      <w:r w:rsidR="0053651D" w:rsidRPr="009E1723">
        <w:rPr>
          <w:szCs w:val="28"/>
        </w:rPr>
        <w:t>В., Беспалова В.Г.,</w:t>
      </w:r>
      <w:r w:rsidR="00E95569" w:rsidRPr="009E1723">
        <w:rPr>
          <w:szCs w:val="28"/>
        </w:rPr>
        <w:t xml:space="preserve"> </w:t>
      </w:r>
      <w:proofErr w:type="spellStart"/>
      <w:r w:rsidR="00E95569" w:rsidRPr="009E1723">
        <w:rPr>
          <w:szCs w:val="28"/>
        </w:rPr>
        <w:t>Ашихмина</w:t>
      </w:r>
      <w:proofErr w:type="spellEnd"/>
      <w:r w:rsidR="00E95569" w:rsidRPr="009E1723">
        <w:rPr>
          <w:szCs w:val="28"/>
        </w:rPr>
        <w:t xml:space="preserve"> П.Г., Гришукова В.В., </w:t>
      </w:r>
      <w:r w:rsidR="008424CA">
        <w:rPr>
          <w:szCs w:val="28"/>
        </w:rPr>
        <w:t xml:space="preserve">             </w:t>
      </w:r>
      <w:r w:rsidR="00E95569" w:rsidRPr="009E1723">
        <w:rPr>
          <w:szCs w:val="28"/>
        </w:rPr>
        <w:t xml:space="preserve">Колотовой С.В., Пошивайло Ю.В., Самсонова А.А., </w:t>
      </w:r>
      <w:proofErr w:type="spellStart"/>
      <w:r w:rsidR="00E95569" w:rsidRPr="009E1723">
        <w:rPr>
          <w:szCs w:val="28"/>
        </w:rPr>
        <w:t>Дикусара</w:t>
      </w:r>
      <w:proofErr w:type="spellEnd"/>
      <w:r w:rsidR="00E95569" w:rsidRPr="009E1723">
        <w:rPr>
          <w:szCs w:val="28"/>
        </w:rPr>
        <w:t xml:space="preserve"> С.В., Козицкого А.А., Кондрашова С.Н., </w:t>
      </w:r>
      <w:proofErr w:type="spellStart"/>
      <w:r w:rsidR="00E95569" w:rsidRPr="009E1723">
        <w:rPr>
          <w:szCs w:val="28"/>
        </w:rPr>
        <w:t>Межонова</w:t>
      </w:r>
      <w:proofErr w:type="spellEnd"/>
      <w:r w:rsidR="00E95569" w:rsidRPr="009E1723">
        <w:rPr>
          <w:szCs w:val="28"/>
        </w:rPr>
        <w:t xml:space="preserve"> К.А., Хрущевой Т.В.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53.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плане работы комитета Законодательного Собрания по социальной политике и защите прав граждан на 4 квартал 2013 года</w:t>
      </w:r>
    </w:p>
    <w:p w:rsidR="00784A66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784A66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54.</w:t>
      </w:r>
      <w:r w:rsidR="00E95569" w:rsidRPr="009E1723">
        <w:rPr>
          <w:szCs w:val="28"/>
        </w:rPr>
        <w:t>О</w:t>
      </w:r>
      <w:proofErr w:type="spellEnd"/>
      <w:r w:rsidR="00E95569" w:rsidRPr="009E1723">
        <w:rPr>
          <w:szCs w:val="28"/>
        </w:rPr>
        <w:t xml:space="preserve"> проведении депутатских слушаний "О текущей ситуации в сфере здравоохранения Приморского края"</w:t>
      </w:r>
    </w:p>
    <w:p w:rsidR="0053651D" w:rsidRPr="009E1723" w:rsidRDefault="0053651D" w:rsidP="005365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95569" w:rsidRPr="009E1723" w:rsidRDefault="0053651D" w:rsidP="0053651D">
      <w:pPr>
        <w:ind w:firstLine="709"/>
        <w:jc w:val="both"/>
        <w:rPr>
          <w:szCs w:val="28"/>
        </w:rPr>
      </w:pPr>
      <w:proofErr w:type="spellStart"/>
      <w:r w:rsidRPr="009E1723">
        <w:rPr>
          <w:szCs w:val="28"/>
        </w:rPr>
        <w:t>55.</w:t>
      </w:r>
      <w:r w:rsidR="00E95569" w:rsidRPr="009E1723">
        <w:rPr>
          <w:szCs w:val="28"/>
        </w:rPr>
        <w:t>Об</w:t>
      </w:r>
      <w:proofErr w:type="spellEnd"/>
      <w:r w:rsidR="00E95569" w:rsidRPr="009E1723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070E43" w:rsidRDefault="00070E43" w:rsidP="009E1723">
      <w:pPr>
        <w:outlineLvl w:val="0"/>
        <w:rPr>
          <w:szCs w:val="28"/>
        </w:rPr>
      </w:pPr>
    </w:p>
    <w:p w:rsidR="00C60730" w:rsidRDefault="00C60730" w:rsidP="009E1723">
      <w:pPr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Pr="00453957" w:rsidRDefault="00F07852" w:rsidP="00EC181D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F07852" w:rsidRDefault="00F07852" w:rsidP="006B6B6E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9D48BD" w:rsidRDefault="009D48BD" w:rsidP="006B6B6E">
            <w:pPr>
              <w:jc w:val="both"/>
              <w:rPr>
                <w:szCs w:val="28"/>
              </w:rPr>
            </w:pPr>
          </w:p>
          <w:p w:rsidR="009D48BD" w:rsidRDefault="009D48BD" w:rsidP="006B6B6E">
            <w:pPr>
              <w:jc w:val="both"/>
              <w:rPr>
                <w:szCs w:val="28"/>
              </w:rPr>
            </w:pPr>
          </w:p>
          <w:p w:rsidR="009D48BD" w:rsidRDefault="009D48BD" w:rsidP="006B6B6E">
            <w:pPr>
              <w:jc w:val="both"/>
              <w:rPr>
                <w:szCs w:val="28"/>
              </w:rPr>
            </w:pPr>
          </w:p>
          <w:p w:rsidR="009D48BD" w:rsidRDefault="009D48BD" w:rsidP="006B6B6E">
            <w:pPr>
              <w:jc w:val="both"/>
              <w:rPr>
                <w:szCs w:val="28"/>
              </w:rPr>
            </w:pPr>
          </w:p>
          <w:p w:rsidR="009D48BD" w:rsidRDefault="009D48BD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5905FE" w:rsidRDefault="005905FE" w:rsidP="006B6B6E">
            <w:pPr>
              <w:jc w:val="both"/>
              <w:rPr>
                <w:szCs w:val="28"/>
              </w:rPr>
            </w:pPr>
          </w:p>
          <w:p w:rsidR="00815D80" w:rsidRDefault="00815D80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D48BD" w:rsidRDefault="00927B41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</w:t>
            </w:r>
            <w:r w:rsidR="005772DD">
              <w:rPr>
                <w:szCs w:val="28"/>
              </w:rPr>
              <w:t xml:space="preserve"> связи с поступившим письмом от департамента культуры Приморского края</w:t>
            </w:r>
            <w:r>
              <w:rPr>
                <w:szCs w:val="28"/>
              </w:rPr>
              <w:t>, Чемерис И.С.</w:t>
            </w:r>
            <w:r w:rsidR="009D48BD">
              <w:rPr>
                <w:szCs w:val="28"/>
              </w:rPr>
              <w:t xml:space="preserve"> предложил перенести рассмотрение вопроса №</w:t>
            </w:r>
            <w:r w:rsidR="005905FE">
              <w:rPr>
                <w:szCs w:val="28"/>
              </w:rPr>
              <w:t>4</w:t>
            </w:r>
            <w:r w:rsidR="005905FE" w:rsidRPr="009E1723">
              <w:rPr>
                <w:szCs w:val="28"/>
              </w:rPr>
              <w:t xml:space="preserve"> </w:t>
            </w:r>
            <w:r w:rsidR="005905FE">
              <w:rPr>
                <w:szCs w:val="28"/>
              </w:rPr>
              <w:t>"</w:t>
            </w:r>
            <w:r w:rsidR="005905FE" w:rsidRPr="009E1723">
              <w:rPr>
                <w:szCs w:val="28"/>
              </w:rPr>
              <w:t xml:space="preserve">О проекте постановления Законодательного Собрания Приморского края "О реорганизации краевого государственного образовательного автономного учреждения среднего профессионального образования "Приморский краевой </w:t>
            </w:r>
            <w:r w:rsidR="005905FE" w:rsidRPr="009E1723">
              <w:rPr>
                <w:szCs w:val="28"/>
              </w:rPr>
              <w:lastRenderedPageBreak/>
              <w:t>колледж искусств" в форме присоединения к нему краевого государственного образовательного автономного учреждения среднего профессионального образования "</w:t>
            </w:r>
            <w:proofErr w:type="spellStart"/>
            <w:r w:rsidR="005905FE" w:rsidRPr="009E1723">
              <w:rPr>
                <w:szCs w:val="28"/>
              </w:rPr>
              <w:t>Находкинский</w:t>
            </w:r>
            <w:proofErr w:type="spellEnd"/>
            <w:r w:rsidR="005905FE" w:rsidRPr="009E1723">
              <w:rPr>
                <w:szCs w:val="28"/>
              </w:rPr>
              <w:t xml:space="preserve"> музыкальный колледж"</w:t>
            </w:r>
            <w:r w:rsidR="005905FE">
              <w:rPr>
                <w:szCs w:val="28"/>
              </w:rPr>
              <w:t xml:space="preserve"> на следующее заседание комитета.</w:t>
            </w:r>
          </w:p>
          <w:p w:rsidR="005905FE" w:rsidRDefault="005905FE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751740" w:rsidRPr="00453957" w:rsidRDefault="00751740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C2612" w:rsidRDefault="002E6BCE" w:rsidP="00665907">
            <w:pPr>
              <w:jc w:val="both"/>
            </w:pPr>
            <w:r w:rsidRPr="003E5378">
              <w:t>О проекте закона Приморского края "О внесении изменений в статью 1 Закона Приморского края</w:t>
            </w:r>
            <w:r>
              <w:t xml:space="preserve"> </w:t>
            </w:r>
            <w:r w:rsidR="00F92991">
              <w:t xml:space="preserve">                        </w:t>
            </w:r>
            <w:r w:rsidRPr="003E5378">
              <w:t>"О квотировании рабочих мест для инвалидов в Приморском крае" (первое чтение)</w:t>
            </w:r>
            <w:r>
              <w:t>.</w:t>
            </w:r>
          </w:p>
          <w:p w:rsidR="002E6BCE" w:rsidRDefault="002E6BCE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453957">
              <w:rPr>
                <w:szCs w:val="28"/>
              </w:rPr>
              <w:t>Василькова И.В.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C2612" w:rsidRDefault="000C2612" w:rsidP="00A82B07">
            <w:pPr>
              <w:jc w:val="both"/>
            </w:pPr>
            <w:r>
              <w:t>Чемерис И.С.</w:t>
            </w:r>
          </w:p>
          <w:p w:rsidR="00A82B07" w:rsidRDefault="00A82B07" w:rsidP="00A82B07">
            <w:pPr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0C2612" w:rsidRPr="00AB1CD7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A82B07" w:rsidRPr="00AB1CD7" w:rsidRDefault="00A82B07" w:rsidP="00A82B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</w:t>
            </w:r>
            <w:r w:rsidR="001A13D6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A82B07" w:rsidRPr="00AB1CD7" w:rsidRDefault="00A82B07" w:rsidP="00A82B07">
            <w:pPr>
              <w:jc w:val="both"/>
              <w:rPr>
                <w:szCs w:val="28"/>
              </w:rPr>
            </w:pPr>
          </w:p>
          <w:p w:rsidR="00A82B07" w:rsidRDefault="00A82B07" w:rsidP="00A82B0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751740" w:rsidRPr="00AB1CD7" w:rsidRDefault="00751740" w:rsidP="00CA7AD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2E6BCE" w:rsidP="006846FF">
            <w:pPr>
              <w:jc w:val="both"/>
              <w:rPr>
                <w:szCs w:val="28"/>
              </w:rPr>
            </w:pPr>
            <w:r w:rsidRPr="005B5355">
              <w:rPr>
                <w:szCs w:val="28"/>
              </w:rPr>
              <w:t xml:space="preserve">О проекте закона Приморского края "О </w:t>
            </w:r>
            <w:r>
              <w:rPr>
                <w:szCs w:val="28"/>
              </w:rPr>
              <w:t>величине прожиточного</w:t>
            </w:r>
            <w:r w:rsidRPr="005B5355">
              <w:rPr>
                <w:szCs w:val="28"/>
              </w:rPr>
              <w:t xml:space="preserve"> минимум</w:t>
            </w:r>
            <w:r>
              <w:rPr>
                <w:szCs w:val="28"/>
              </w:rPr>
              <w:t>а пенсионера</w:t>
            </w:r>
            <w:r w:rsidRPr="005B5355">
              <w:rPr>
                <w:szCs w:val="28"/>
              </w:rPr>
              <w:t xml:space="preserve"> в Приморском крае</w:t>
            </w:r>
            <w:r>
              <w:rPr>
                <w:szCs w:val="28"/>
              </w:rPr>
              <w:t xml:space="preserve"> на 2014 год</w:t>
            </w:r>
            <w:r w:rsidRPr="005B5355">
              <w:rPr>
                <w:szCs w:val="28"/>
              </w:rPr>
              <w:t>" (первое чтение)</w:t>
            </w:r>
            <w:r>
              <w:rPr>
                <w:szCs w:val="28"/>
              </w:rPr>
              <w:t>.</w:t>
            </w:r>
          </w:p>
          <w:p w:rsidR="002E6BCE" w:rsidRDefault="002E6BCE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Default="00F07852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A13D6">
              <w:rPr>
                <w:szCs w:val="28"/>
              </w:rPr>
              <w:t>Василькова И.В.</w:t>
            </w:r>
          </w:p>
          <w:p w:rsidR="00F07852" w:rsidRPr="00AB1CD7" w:rsidRDefault="00F07852" w:rsidP="006846FF">
            <w:pPr>
              <w:jc w:val="both"/>
              <w:rPr>
                <w:szCs w:val="28"/>
              </w:rPr>
            </w:pPr>
          </w:p>
        </w:tc>
      </w:tr>
      <w:tr w:rsidR="001A13D6" w:rsidRPr="00AB1CD7">
        <w:tc>
          <w:tcPr>
            <w:tcW w:w="2235" w:type="dxa"/>
          </w:tcPr>
          <w:p w:rsidR="001A13D6" w:rsidRDefault="009822E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A13D6" w:rsidRDefault="001A13D6" w:rsidP="006846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1A13D6" w:rsidRPr="005B5355" w:rsidRDefault="001A13D6" w:rsidP="006846FF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Pr="00AB1CD7" w:rsidRDefault="00F07852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26E0D" w:rsidRPr="00AB1CD7" w:rsidRDefault="00226E0D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11384">
              <w:rPr>
                <w:szCs w:val="28"/>
              </w:rPr>
              <w:t>3</w:t>
            </w:r>
            <w:r w:rsidR="00A82B07">
              <w:rPr>
                <w:szCs w:val="28"/>
              </w:rPr>
              <w:t>9</w:t>
            </w:r>
            <w:r w:rsidR="001A13D6">
              <w:rPr>
                <w:szCs w:val="28"/>
              </w:rPr>
              <w:t>8</w:t>
            </w:r>
            <w:r w:rsidR="00911384"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  <w:p w:rsidR="00F07852" w:rsidRDefault="00F07852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A82B07">
              <w:rPr>
                <w:szCs w:val="28"/>
              </w:rPr>
              <w:t>единогласно.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Default="000D2953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0D2953" w:rsidRDefault="000D2953" w:rsidP="000D2953">
            <w:pPr>
              <w:pStyle w:val="a9"/>
              <w:jc w:val="both"/>
              <w:rPr>
                <w:szCs w:val="28"/>
              </w:rPr>
            </w:pPr>
          </w:p>
          <w:p w:rsidR="000D2953" w:rsidRPr="00AB1CD7" w:rsidRDefault="000D2953" w:rsidP="000D295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D2953" w:rsidRDefault="002E6BCE" w:rsidP="000D2953">
            <w:pPr>
              <w:jc w:val="both"/>
              <w:rPr>
                <w:szCs w:val="28"/>
              </w:rPr>
            </w:pPr>
            <w:r w:rsidRPr="002B1F90">
              <w:rPr>
                <w:szCs w:val="28"/>
              </w:rPr>
              <w:t>О проекте закона Приморского края "О величине прожиточного минимума пенсионера в Приморском крае на 2014 год" (второе, третье чтения)</w:t>
            </w:r>
            <w:r>
              <w:rPr>
                <w:szCs w:val="28"/>
              </w:rPr>
              <w:t>.</w:t>
            </w:r>
          </w:p>
          <w:p w:rsidR="002E6BCE" w:rsidRDefault="002E6BCE" w:rsidP="000D2953">
            <w:pPr>
              <w:jc w:val="both"/>
              <w:rPr>
                <w:i/>
                <w:szCs w:val="28"/>
                <w:u w:val="single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9822E4" w:rsidRPr="00AB1CD7">
        <w:tc>
          <w:tcPr>
            <w:tcW w:w="2235" w:type="dxa"/>
          </w:tcPr>
          <w:p w:rsidR="009822E4" w:rsidRDefault="009822E4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822E4" w:rsidRDefault="009822E4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Пошивайло Ю.В., Сопчук С.А.</w:t>
            </w:r>
            <w:r w:rsidR="00422A45">
              <w:rPr>
                <w:szCs w:val="28"/>
              </w:rPr>
              <w:t>, Серебряков П.Ю., Чемерис И.С.</w:t>
            </w:r>
          </w:p>
          <w:p w:rsidR="009822E4" w:rsidRPr="002B1F90" w:rsidRDefault="009822E4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39</w:t>
            </w:r>
            <w:r w:rsidR="009822E4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45E27" w:rsidRPr="00AB1CD7" w:rsidRDefault="00C45E27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2C364C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D2953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0D2953" w:rsidRDefault="002E6BCE" w:rsidP="000D2953">
            <w:pPr>
              <w:jc w:val="both"/>
            </w:pPr>
            <w:r w:rsidRPr="00E5413C">
              <w:t>О состоянии культуры в Приморском крае</w:t>
            </w:r>
            <w:r>
              <w:t>.</w:t>
            </w:r>
          </w:p>
          <w:p w:rsidR="002E6BCE" w:rsidRDefault="002E6BCE" w:rsidP="000D2953">
            <w:pPr>
              <w:jc w:val="both"/>
              <w:rPr>
                <w:i/>
                <w:szCs w:val="28"/>
                <w:u w:val="single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4069E0">
              <w:rPr>
                <w:szCs w:val="28"/>
              </w:rPr>
              <w:t>Алеко А.Н.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4069E0" w:rsidRPr="00AB1CD7">
        <w:tc>
          <w:tcPr>
            <w:tcW w:w="2235" w:type="dxa"/>
          </w:tcPr>
          <w:p w:rsidR="004069E0" w:rsidRDefault="008424CA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069E0" w:rsidRDefault="00154D09" w:rsidP="000D2953">
            <w:pPr>
              <w:jc w:val="both"/>
            </w:pPr>
            <w:r>
              <w:t xml:space="preserve">Межонов К.А., </w:t>
            </w:r>
            <w:r w:rsidR="00D23E67">
              <w:t xml:space="preserve">Слепченко С.В., </w:t>
            </w:r>
            <w:r w:rsidR="00FA16F4">
              <w:t>Чемерис И.С.,                Сопчук С.А.</w:t>
            </w:r>
          </w:p>
          <w:p w:rsidR="00154D09" w:rsidRPr="00E5413C" w:rsidRDefault="00154D09" w:rsidP="000D2953">
            <w:pPr>
              <w:jc w:val="both"/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4069E0">
              <w:rPr>
                <w:szCs w:val="28"/>
              </w:rPr>
              <w:t>400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Default="002C364C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D2953" w:rsidRPr="00AB1CD7">
              <w:rPr>
                <w:szCs w:val="28"/>
              </w:rPr>
              <w:t>. СЛУШАЛИ:</w:t>
            </w:r>
          </w:p>
          <w:p w:rsidR="000D2953" w:rsidRDefault="000D2953" w:rsidP="000D2953">
            <w:pPr>
              <w:pStyle w:val="a9"/>
              <w:jc w:val="both"/>
              <w:rPr>
                <w:szCs w:val="28"/>
              </w:rPr>
            </w:pPr>
          </w:p>
          <w:p w:rsidR="000D2953" w:rsidRPr="00AB1CD7" w:rsidRDefault="000D2953" w:rsidP="000D295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Pr="00055771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вице-губернатора Приморского края Балана В.А. о</w:t>
            </w:r>
            <w:r w:rsidRPr="00055771">
              <w:rPr>
                <w:szCs w:val="28"/>
              </w:rPr>
              <w:t xml:space="preserve"> деятельности органов</w:t>
            </w:r>
            <w:r>
              <w:rPr>
                <w:szCs w:val="28"/>
              </w:rPr>
              <w:t xml:space="preserve"> </w:t>
            </w:r>
            <w:r w:rsidRPr="00055771">
              <w:rPr>
                <w:szCs w:val="28"/>
              </w:rPr>
              <w:t>исполнительной власти Приморского</w:t>
            </w:r>
            <w:r>
              <w:rPr>
                <w:szCs w:val="28"/>
              </w:rPr>
              <w:t xml:space="preserve"> </w:t>
            </w:r>
            <w:r w:rsidRPr="00055771">
              <w:rPr>
                <w:szCs w:val="28"/>
              </w:rPr>
              <w:t>края</w:t>
            </w:r>
            <w:r>
              <w:rPr>
                <w:szCs w:val="28"/>
              </w:rPr>
              <w:t xml:space="preserve"> </w:t>
            </w:r>
            <w:r w:rsidRPr="00055771">
              <w:rPr>
                <w:szCs w:val="28"/>
              </w:rPr>
              <w:t>по формированию</w:t>
            </w:r>
            <w:r>
              <w:rPr>
                <w:szCs w:val="28"/>
              </w:rPr>
              <w:t xml:space="preserve"> </w:t>
            </w:r>
            <w:r w:rsidRPr="00055771">
              <w:rPr>
                <w:szCs w:val="28"/>
              </w:rPr>
              <w:t>специализированного жилищного фонда Приморского края для обеспечения жилыми помещениями детей-сирот и детей, оставшихся без попечения родителей</w:t>
            </w:r>
            <w:r w:rsidR="00385C5D">
              <w:rPr>
                <w:szCs w:val="28"/>
              </w:rPr>
              <w:t>.</w:t>
            </w:r>
          </w:p>
          <w:p w:rsidR="000D2953" w:rsidRDefault="000D2953" w:rsidP="000D2953">
            <w:pPr>
              <w:jc w:val="both"/>
              <w:rPr>
                <w:i/>
                <w:szCs w:val="28"/>
                <w:u w:val="single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54D09">
              <w:rPr>
                <w:szCs w:val="28"/>
              </w:rPr>
              <w:t>Балан В.А.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1B6FF7" w:rsidRPr="00AB1CD7">
        <w:tc>
          <w:tcPr>
            <w:tcW w:w="2235" w:type="dxa"/>
          </w:tcPr>
          <w:p w:rsidR="001B6FF7" w:rsidRDefault="001B6FF7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B6FF7" w:rsidRDefault="001B6FF7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Слепченко С.В., Чемерис И.С., Глубоковская Э.Г., Межонов К.А., </w:t>
            </w:r>
            <w:r w:rsidR="000E1E98">
              <w:rPr>
                <w:szCs w:val="28"/>
              </w:rPr>
              <w:t>Сопчук С.А.</w:t>
            </w:r>
          </w:p>
          <w:p w:rsidR="001B6FF7" w:rsidRDefault="001B6FF7" w:rsidP="002E6BCE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4A3149">
              <w:rPr>
                <w:szCs w:val="28"/>
              </w:rPr>
              <w:t>401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Default="002C364C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0D2953" w:rsidRPr="00AB1CD7">
              <w:rPr>
                <w:szCs w:val="28"/>
              </w:rPr>
              <w:t>. СЛУШАЛИ:</w:t>
            </w:r>
          </w:p>
          <w:p w:rsidR="000D2953" w:rsidRDefault="000D2953" w:rsidP="000D2953">
            <w:pPr>
              <w:pStyle w:val="a9"/>
              <w:jc w:val="both"/>
              <w:rPr>
                <w:szCs w:val="28"/>
              </w:rPr>
            </w:pPr>
          </w:p>
          <w:p w:rsidR="000D2953" w:rsidRPr="00AB1CD7" w:rsidRDefault="000D2953" w:rsidP="000D295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D2953" w:rsidRDefault="00385C5D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директора департамента по тарифам Приморского края по увеличению тарифа на электрическую энергию.</w:t>
            </w:r>
          </w:p>
          <w:p w:rsidR="00385C5D" w:rsidRDefault="00385C5D" w:rsidP="000D2953">
            <w:pPr>
              <w:jc w:val="both"/>
              <w:rPr>
                <w:i/>
                <w:szCs w:val="28"/>
                <w:u w:val="single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7461DD">
              <w:rPr>
                <w:szCs w:val="28"/>
              </w:rPr>
              <w:t>402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Default="002C364C" w:rsidP="000D295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0D2953" w:rsidRPr="00AB1CD7">
              <w:rPr>
                <w:szCs w:val="28"/>
              </w:rPr>
              <w:t>. СЛУШАЛИ:</w:t>
            </w:r>
          </w:p>
          <w:p w:rsidR="000D2953" w:rsidRDefault="000D2953" w:rsidP="000D2953">
            <w:pPr>
              <w:pStyle w:val="a9"/>
              <w:jc w:val="both"/>
              <w:rPr>
                <w:szCs w:val="28"/>
              </w:rPr>
            </w:pPr>
          </w:p>
          <w:p w:rsidR="000D2953" w:rsidRPr="00AB1CD7" w:rsidRDefault="000D2953" w:rsidP="000D295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85C5D" w:rsidRDefault="00385C5D" w:rsidP="00385C5D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>
              <w:rPr>
                <w:szCs w:val="28"/>
              </w:rPr>
              <w:t>О внесении изменений в Закон Приморского края "О молодежной политике в Приморском крае (второе чтение).</w:t>
            </w:r>
          </w:p>
          <w:p w:rsidR="000D2953" w:rsidRDefault="000D2953" w:rsidP="000D2953">
            <w:pPr>
              <w:jc w:val="both"/>
              <w:rPr>
                <w:i/>
                <w:szCs w:val="28"/>
                <w:u w:val="single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0D2953" w:rsidRPr="00AB1CD7">
        <w:tc>
          <w:tcPr>
            <w:tcW w:w="2235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0D2953" w:rsidRPr="00AB1CD7" w:rsidRDefault="000D2953" w:rsidP="000D29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64783">
              <w:rPr>
                <w:szCs w:val="28"/>
              </w:rPr>
              <w:t>403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  <w:p w:rsidR="000D2953" w:rsidRDefault="000D2953" w:rsidP="000D295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D2953" w:rsidRPr="00AB1CD7" w:rsidRDefault="000D2953" w:rsidP="000D2953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2C364C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F37522"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385C5D" w:rsidP="00F37522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>
              <w:rPr>
                <w:szCs w:val="28"/>
              </w:rPr>
              <w:t>О внесении изменений в Закон Приморского края "О молодежной политике в Приморском крае (третье чтение).</w:t>
            </w:r>
          </w:p>
          <w:p w:rsidR="00385C5D" w:rsidRDefault="00385C5D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93052">
              <w:rPr>
                <w:szCs w:val="28"/>
              </w:rPr>
              <w:t>404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2C364C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F37522"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385C5D" w:rsidP="00F37522">
            <w:pPr>
              <w:jc w:val="both"/>
            </w:pPr>
            <w:r w:rsidRPr="00252179">
              <w:t xml:space="preserve">О проекте закона Приморского края "О внесении изменений в статью 9 Закона Приморского края </w:t>
            </w:r>
            <w:r w:rsidR="00F92991">
              <w:t xml:space="preserve">                      </w:t>
            </w:r>
            <w:r w:rsidRPr="00252179">
              <w:t>"Об обеспечении жилыми помещениями ветеранов, инвалидов и семей, имеющих детей-инвалидов, на территории Приморского края" (второе чтение)</w:t>
            </w:r>
            <w:r>
              <w:t>.</w:t>
            </w:r>
          </w:p>
          <w:p w:rsidR="00385C5D" w:rsidRDefault="00385C5D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93052">
              <w:rPr>
                <w:szCs w:val="28"/>
              </w:rPr>
              <w:t>405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Pr="00CD5522" w:rsidRDefault="00385C5D" w:rsidP="00F37522">
            <w:pPr>
              <w:jc w:val="both"/>
            </w:pPr>
            <w:r w:rsidRPr="00CD5522">
              <w:t xml:space="preserve">О проекте закона Приморского края "О внесении изменений в статью 9 Закона Приморского края </w:t>
            </w:r>
            <w:r w:rsidR="00F92991" w:rsidRPr="00CD5522">
              <w:t xml:space="preserve">                      </w:t>
            </w:r>
            <w:r w:rsidRPr="00CD5522">
              <w:t>"Об обеспечении жилыми помещениями ветеранов, инвалидов и семей, имеющих детей-инвалидов, на территории Приморского края" (третье чтение).</w:t>
            </w:r>
          </w:p>
          <w:p w:rsidR="00385C5D" w:rsidRPr="00CD5522" w:rsidRDefault="00385C5D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Pr="00CD5522" w:rsidRDefault="00F37522" w:rsidP="00F37522">
            <w:pPr>
              <w:jc w:val="both"/>
              <w:rPr>
                <w:szCs w:val="28"/>
              </w:rPr>
            </w:pPr>
            <w:r w:rsidRPr="00CD5522">
              <w:rPr>
                <w:i/>
                <w:szCs w:val="28"/>
                <w:u w:val="single"/>
              </w:rPr>
              <w:t xml:space="preserve">Докладывает: </w:t>
            </w:r>
            <w:r w:rsidRPr="00CD5522">
              <w:rPr>
                <w:szCs w:val="28"/>
              </w:rPr>
              <w:t>Чемерис И.С.</w:t>
            </w:r>
          </w:p>
          <w:p w:rsidR="00F37522" w:rsidRPr="00CD5522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93052">
              <w:rPr>
                <w:szCs w:val="28"/>
              </w:rPr>
              <w:t>406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385C5D" w:rsidP="00F37522">
            <w:pPr>
              <w:jc w:val="both"/>
            </w:pPr>
            <w:r>
              <w:t>О проекте закона Приморского края "О внесении изменения в Закон Приморского края "О физической культуре и спорте в Приморском крае" (второе чтение).</w:t>
            </w:r>
          </w:p>
          <w:p w:rsidR="00385C5D" w:rsidRDefault="00385C5D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15B99" w:rsidRPr="00AB1CD7">
        <w:tc>
          <w:tcPr>
            <w:tcW w:w="2235" w:type="dxa"/>
          </w:tcPr>
          <w:p w:rsidR="00F15B99" w:rsidRDefault="00F15B99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15B99" w:rsidRDefault="00F15B99" w:rsidP="00F37522">
            <w:pPr>
              <w:jc w:val="both"/>
            </w:pPr>
            <w:r>
              <w:t>Смольникова Е.А.</w:t>
            </w:r>
          </w:p>
          <w:p w:rsidR="00F15B99" w:rsidRDefault="00F15B99" w:rsidP="00F37522">
            <w:pPr>
              <w:jc w:val="both"/>
            </w:pPr>
          </w:p>
          <w:p w:rsidR="00F15B99" w:rsidRDefault="00F15B99" w:rsidP="00F37522">
            <w:pPr>
              <w:jc w:val="both"/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1930C4">
              <w:rPr>
                <w:szCs w:val="28"/>
              </w:rPr>
              <w:t>407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6E53AE" w:rsidRPr="00AB1CD7" w:rsidRDefault="006E53AE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022653" w:rsidP="00F37522">
            <w:pPr>
              <w:jc w:val="both"/>
            </w:pPr>
            <w:r w:rsidRPr="0019592A">
              <w:t xml:space="preserve">О проекте закона Приморского края </w:t>
            </w:r>
            <w:r w:rsidRPr="0019592A">
              <w:br/>
              <w:t>"О внесении изменени</w:t>
            </w:r>
            <w:r>
              <w:t xml:space="preserve">й в Закон Приморского края </w:t>
            </w:r>
            <w:r w:rsidR="00F92991">
              <w:t xml:space="preserve">                  </w:t>
            </w:r>
            <w:r>
              <w:t>"О физической культуре и спорте в Приморском крае"</w:t>
            </w:r>
            <w:r w:rsidRPr="0019592A">
              <w:t xml:space="preserve"> (</w:t>
            </w:r>
            <w:r>
              <w:t>третье чтение</w:t>
            </w:r>
            <w:r w:rsidRPr="0019592A">
              <w:t>)</w:t>
            </w:r>
            <w:r>
              <w:t>.</w:t>
            </w:r>
          </w:p>
          <w:p w:rsidR="00022653" w:rsidRDefault="00022653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1930C4">
              <w:rPr>
                <w:szCs w:val="28"/>
              </w:rPr>
              <w:t>408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22653" w:rsidRPr="0019592A" w:rsidRDefault="00022653" w:rsidP="00022653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статью 13 Закона Приморского края </w:t>
            </w:r>
            <w:r w:rsidR="00F92991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>"О социальном обслуживании населения в Приморском крае" (первое чтение)</w:t>
            </w:r>
            <w:r w:rsidR="00F15B99">
              <w:rPr>
                <w:szCs w:val="28"/>
              </w:rPr>
              <w:t>.</w:t>
            </w:r>
          </w:p>
          <w:p w:rsidR="00F37522" w:rsidRDefault="00F37522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1930C4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F37522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 xml:space="preserve">409, </w:t>
            </w:r>
            <w:r w:rsidR="00CF4CCD">
              <w:rPr>
                <w:szCs w:val="28"/>
              </w:rPr>
              <w:t>410</w:t>
            </w:r>
            <w:r w:rsidR="00F37522">
              <w:rPr>
                <w:szCs w:val="28"/>
              </w:rPr>
              <w:t xml:space="preserve"> (прилага</w:t>
            </w:r>
            <w:r w:rsidR="00CF4CCD">
              <w:rPr>
                <w:szCs w:val="28"/>
              </w:rPr>
              <w:t>ю</w:t>
            </w:r>
            <w:r w:rsidR="00F37522"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BE5D69" w:rsidP="00F37522">
            <w:pPr>
              <w:jc w:val="both"/>
            </w:pPr>
            <w:r w:rsidRPr="0019592A">
              <w:t>О проекте закона Приморского края "О внесении изменени</w:t>
            </w:r>
            <w:r>
              <w:t xml:space="preserve">й в статью 13 Закона Приморского края </w:t>
            </w:r>
            <w:r w:rsidR="00F92991">
              <w:t xml:space="preserve">                       </w:t>
            </w:r>
            <w:r>
              <w:t>"О социальном обслуживании населения в Приморском крае"</w:t>
            </w:r>
            <w:r w:rsidRPr="0019592A">
              <w:t xml:space="preserve"> (</w:t>
            </w:r>
            <w:r>
              <w:t>второе, третье чтения</w:t>
            </w:r>
            <w:r w:rsidRPr="0019592A">
              <w:t>)</w:t>
            </w:r>
            <w:r>
              <w:t>.</w:t>
            </w:r>
          </w:p>
          <w:p w:rsidR="00BE5D69" w:rsidRDefault="00BE5D69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F4CCD">
              <w:rPr>
                <w:szCs w:val="28"/>
              </w:rPr>
              <w:t>411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E5D69" w:rsidRPr="0019592A" w:rsidRDefault="00BE5D69" w:rsidP="00BE5D69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статью 6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 w:rsidR="00F92991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>"О государственной социальной помощи в Приморском крае" (первое чтение).</w:t>
            </w:r>
          </w:p>
          <w:p w:rsidR="00F37522" w:rsidRDefault="00F37522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AE4BF3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F37522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412, 413</w:t>
            </w:r>
            <w:r w:rsidR="00F37522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F37522"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1C54F8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  <w:r w:rsidR="002C364C"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BE5D69" w:rsidP="00F37522">
            <w:pPr>
              <w:jc w:val="both"/>
            </w:pPr>
            <w:r w:rsidRPr="0019592A">
              <w:t>О проекте закона Приморского края "О внесении изменени</w:t>
            </w:r>
            <w:r>
              <w:t xml:space="preserve">й в статью </w:t>
            </w:r>
            <w:r>
              <w:rPr>
                <w:szCs w:val="28"/>
              </w:rPr>
              <w:t>6</w:t>
            </w:r>
            <w:r>
              <w:rPr>
                <w:szCs w:val="28"/>
                <w:vertAlign w:val="superscript"/>
              </w:rPr>
              <w:t>1</w:t>
            </w:r>
            <w:r>
              <w:t xml:space="preserve"> Закона Приморского края </w:t>
            </w:r>
            <w:r w:rsidR="00F92991">
              <w:t xml:space="preserve">              </w:t>
            </w:r>
            <w:r>
              <w:t>"О государственной социальной помощи в Приморском крае"</w:t>
            </w:r>
            <w:r w:rsidRPr="0019592A">
              <w:t xml:space="preserve"> (</w:t>
            </w:r>
            <w:r>
              <w:t>второе, третье чтения</w:t>
            </w:r>
            <w:r w:rsidRPr="0019592A">
              <w:t>)</w:t>
            </w:r>
            <w:r>
              <w:t>.</w:t>
            </w:r>
          </w:p>
          <w:p w:rsidR="00BE5D69" w:rsidRDefault="00BE5D69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C26C5">
              <w:rPr>
                <w:szCs w:val="28"/>
              </w:rPr>
              <w:t>414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BE5D69" w:rsidP="00F37522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 w:rsidR="00F92991">
              <w:rPr>
                <w:szCs w:val="28"/>
              </w:rPr>
              <w:t xml:space="preserve">                    </w:t>
            </w:r>
            <w:r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(первое чтение).</w:t>
            </w:r>
          </w:p>
          <w:p w:rsidR="00BE5D69" w:rsidRDefault="00BE5D69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FC26C5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C26C5">
              <w:rPr>
                <w:szCs w:val="28"/>
              </w:rPr>
              <w:t>415, 416</w:t>
            </w:r>
            <w:r>
              <w:rPr>
                <w:szCs w:val="28"/>
              </w:rPr>
              <w:t xml:space="preserve"> (прилага</w:t>
            </w:r>
            <w:r w:rsidR="00FC26C5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C364C"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1B4202" w:rsidP="00F37522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"О внесении изменений в Закон Приморского края</w:t>
            </w:r>
            <w:r w:rsidR="00F92991">
              <w:rPr>
                <w:szCs w:val="28"/>
              </w:rPr>
              <w:t xml:space="preserve">                 </w:t>
            </w:r>
            <w:r>
              <w:rPr>
                <w:szCs w:val="28"/>
              </w:rPr>
              <w:t xml:space="preserve"> "О социальной поддержке льготных категорий граждан, проживающих на территории Приморского края" (второе, третье чтения).</w:t>
            </w:r>
          </w:p>
          <w:p w:rsidR="001B4202" w:rsidRDefault="001B4202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C26C5">
              <w:rPr>
                <w:szCs w:val="28"/>
              </w:rPr>
              <w:t>417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2C364C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F37522"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1B4202" w:rsidP="00F37522">
            <w:pPr>
              <w:jc w:val="both"/>
            </w:pPr>
            <w:r>
              <w:rPr>
                <w:szCs w:val="28"/>
              </w:rPr>
              <w:t>О проекте</w:t>
            </w:r>
            <w:r w:rsidRPr="00A40D8F">
              <w:rPr>
                <w:szCs w:val="28"/>
              </w:rPr>
              <w:t xml:space="preserve"> закона </w:t>
            </w:r>
            <w:r>
              <w:rPr>
                <w:szCs w:val="28"/>
              </w:rPr>
              <w:t xml:space="preserve">Приморского края </w:t>
            </w:r>
            <w:r w:rsidRPr="00A40D8F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A40D8F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11</w:t>
            </w:r>
            <w:r w:rsidRPr="00A40D8F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 xml:space="preserve">а </w:t>
            </w:r>
            <w:r w:rsidRPr="00A40D8F">
              <w:rPr>
                <w:szCs w:val="28"/>
              </w:rPr>
              <w:t>Приморского края</w:t>
            </w:r>
            <w:r w:rsidR="00F92991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 xml:space="preserve"> </w:t>
            </w:r>
            <w:r w:rsidRPr="00A40D8F">
              <w:rPr>
                <w:szCs w:val="28"/>
              </w:rPr>
              <w:t>"</w:t>
            </w:r>
            <w:r w:rsidRPr="00A40D8F">
              <w:rPr>
                <w:bCs/>
                <w:szCs w:val="28"/>
              </w:rPr>
              <w:t>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 w:rsidRPr="00A40D8F">
              <w:rPr>
                <w:szCs w:val="28"/>
              </w:rPr>
              <w:t>"</w:t>
            </w:r>
            <w:r w:rsidRPr="002A14CB">
              <w:t xml:space="preserve"> (первое </w:t>
            </w:r>
            <w:r>
              <w:t>ч</w:t>
            </w:r>
            <w:r w:rsidRPr="002A14CB">
              <w:t>тение)</w:t>
            </w:r>
            <w:r>
              <w:t>.</w:t>
            </w:r>
          </w:p>
          <w:p w:rsidR="001B4202" w:rsidRDefault="001B4202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E7AA6" w:rsidRPr="00AB1CD7" w:rsidRDefault="00CE7AA6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080B39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080B39">
              <w:rPr>
                <w:szCs w:val="28"/>
              </w:rPr>
              <w:t>418, 419</w:t>
            </w:r>
            <w:r>
              <w:rPr>
                <w:szCs w:val="28"/>
              </w:rPr>
              <w:t xml:space="preserve"> (прилага</w:t>
            </w:r>
            <w:r w:rsidR="00080B39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  <w:tr w:rsidR="00F37522" w:rsidRPr="00AB1CD7">
        <w:tc>
          <w:tcPr>
            <w:tcW w:w="2235" w:type="dxa"/>
          </w:tcPr>
          <w:p w:rsidR="00F37522" w:rsidRDefault="00513946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2C364C">
              <w:rPr>
                <w:szCs w:val="28"/>
              </w:rPr>
              <w:t>0</w:t>
            </w:r>
            <w:r w:rsidR="00F37522"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1B4202" w:rsidP="00F37522">
            <w:pPr>
              <w:jc w:val="both"/>
              <w:rPr>
                <w:szCs w:val="28"/>
              </w:rPr>
            </w:pPr>
            <w:r w:rsidRPr="00505EC4">
              <w:rPr>
                <w:szCs w:val="28"/>
              </w:rPr>
              <w:t>О проекте закона</w:t>
            </w:r>
            <w:r w:rsidR="00F92991">
              <w:rPr>
                <w:szCs w:val="28"/>
              </w:rPr>
              <w:t xml:space="preserve"> Приморского края </w:t>
            </w:r>
            <w:r w:rsidRPr="00505EC4">
              <w:rPr>
                <w:szCs w:val="28"/>
              </w:rPr>
              <w:t>"О внесении изменений в статью 11 Закона Приморского края</w:t>
            </w:r>
            <w:r>
              <w:rPr>
                <w:szCs w:val="28"/>
              </w:rPr>
              <w:t xml:space="preserve"> </w:t>
            </w:r>
            <w:r w:rsidR="00F92991">
              <w:rPr>
                <w:szCs w:val="28"/>
              </w:rPr>
              <w:br/>
            </w:r>
            <w:r w:rsidRPr="00505EC4">
              <w:rPr>
                <w:szCs w:val="28"/>
              </w:rPr>
              <w:t>"</w:t>
            </w:r>
            <w:r w:rsidRPr="00505EC4">
              <w:rPr>
                <w:bCs/>
                <w:szCs w:val="28"/>
              </w:rPr>
              <w:t>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 w:rsidRPr="00505EC4">
              <w:rPr>
                <w:szCs w:val="28"/>
              </w:rPr>
              <w:t>" (второе, третье чтения)</w:t>
            </w:r>
            <w:r>
              <w:rPr>
                <w:szCs w:val="28"/>
              </w:rPr>
              <w:t>.</w:t>
            </w:r>
          </w:p>
          <w:p w:rsidR="001B4202" w:rsidRDefault="001B4202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025FA">
              <w:rPr>
                <w:szCs w:val="28"/>
              </w:rPr>
              <w:t>420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2C364C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F37522" w:rsidRDefault="00F37522" w:rsidP="00F37522">
            <w:pPr>
              <w:pStyle w:val="a9"/>
              <w:jc w:val="both"/>
              <w:rPr>
                <w:szCs w:val="28"/>
              </w:rPr>
            </w:pPr>
          </w:p>
          <w:p w:rsidR="00F37522" w:rsidRPr="00AB1CD7" w:rsidRDefault="00F37522" w:rsidP="00F37522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37522" w:rsidRDefault="00CD0C66" w:rsidP="00F37522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 w:rsidR="00F92991">
              <w:rPr>
                <w:szCs w:val="28"/>
              </w:rPr>
              <w:br/>
            </w:r>
            <w:r>
              <w:rPr>
                <w:szCs w:val="28"/>
              </w:rPr>
              <w:t>"Об образовании в Приморском крае" (первое чтение).</w:t>
            </w:r>
          </w:p>
          <w:p w:rsidR="00CD0C66" w:rsidRDefault="00CD0C66" w:rsidP="00F37522">
            <w:pPr>
              <w:jc w:val="both"/>
              <w:rPr>
                <w:i/>
                <w:szCs w:val="28"/>
                <w:u w:val="single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F37522" w:rsidRPr="00AB1CD7">
        <w:tc>
          <w:tcPr>
            <w:tcW w:w="2235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F37522" w:rsidRPr="00AB1CD7" w:rsidRDefault="00F37522" w:rsidP="00F375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262A97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262A97">
              <w:rPr>
                <w:szCs w:val="28"/>
              </w:rPr>
              <w:t>421</w:t>
            </w:r>
            <w:r>
              <w:rPr>
                <w:szCs w:val="28"/>
              </w:rPr>
              <w:t xml:space="preserve"> (прилага</w:t>
            </w:r>
            <w:r w:rsidR="00262A97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  <w:p w:rsidR="00F37522" w:rsidRDefault="00F37522" w:rsidP="00F3752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37522" w:rsidRPr="00AB1CD7" w:rsidRDefault="00F37522" w:rsidP="00F37522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2C364C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CD0C66" w:rsidP="00513946">
            <w:pPr>
              <w:jc w:val="both"/>
            </w:pPr>
            <w:r w:rsidRPr="0019592A">
              <w:t xml:space="preserve">О проекте закона Приморского края </w:t>
            </w:r>
            <w:r w:rsidRPr="0019592A">
              <w:br/>
              <w:t>"О внесении изменени</w:t>
            </w:r>
            <w:r>
              <w:t xml:space="preserve">й в Закон Приморского края </w:t>
            </w:r>
            <w:r w:rsidR="00F92991">
              <w:br/>
            </w:r>
            <w:r>
              <w:t xml:space="preserve">"Об образовании в Приморском крае" </w:t>
            </w:r>
            <w:r w:rsidRPr="0019592A">
              <w:t>(</w:t>
            </w:r>
            <w:r>
              <w:t>второе, третье чтения</w:t>
            </w:r>
            <w:r w:rsidRPr="0019592A">
              <w:t>)</w:t>
            </w:r>
            <w:r>
              <w:t>.</w:t>
            </w:r>
          </w:p>
          <w:p w:rsidR="00CD0C66" w:rsidRDefault="00CD0C6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62A97">
              <w:rPr>
                <w:szCs w:val="28"/>
              </w:rPr>
              <w:t>422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34EC2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CD0C66" w:rsidP="00513946">
            <w:pPr>
              <w:jc w:val="both"/>
              <w:rPr>
                <w:szCs w:val="28"/>
              </w:rPr>
            </w:pPr>
            <w:r w:rsidRPr="00E43DE9"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63502B">
              <w:rPr>
                <w:szCs w:val="28"/>
              </w:rPr>
              <w:t>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</w:t>
            </w:r>
            <w:r w:rsidRPr="00E43DE9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чтение).</w:t>
            </w:r>
          </w:p>
          <w:p w:rsidR="00CD0C66" w:rsidRDefault="00CD0C6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3621E4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513946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423, 424</w:t>
            </w:r>
            <w:r w:rsidR="00513946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513946"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934EC2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96DAA" w:rsidRDefault="00796DAA" w:rsidP="00796DAA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 xml:space="preserve">морского края </w:t>
            </w:r>
            <w:r w:rsidRPr="00D855C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 xml:space="preserve">й </w:t>
            </w:r>
            <w:r w:rsidRPr="00D855CD">
              <w:rPr>
                <w:szCs w:val="28"/>
              </w:rPr>
              <w:t xml:space="preserve">в </w:t>
            </w:r>
            <w:r>
              <w:rPr>
                <w:szCs w:val="28"/>
              </w:rPr>
              <w:t>Закон</w:t>
            </w:r>
            <w:r w:rsidRPr="00D855CD">
              <w:rPr>
                <w:szCs w:val="28"/>
              </w:rPr>
              <w:t xml:space="preserve"> Приморского края </w:t>
            </w:r>
            <w:r w:rsidRPr="00E55F4E">
              <w:rPr>
                <w:szCs w:val="28"/>
              </w:rPr>
              <w:t>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</w:t>
            </w:r>
            <w:r w:rsidRPr="007833BD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чтения).</w:t>
            </w:r>
          </w:p>
          <w:p w:rsidR="00513946" w:rsidRDefault="0051394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621E4">
              <w:rPr>
                <w:szCs w:val="28"/>
              </w:rPr>
              <w:t>425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34EC2"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796DAA" w:rsidP="00513946">
            <w:pPr>
              <w:jc w:val="both"/>
              <w:rPr>
                <w:szCs w:val="28"/>
              </w:rPr>
            </w:pPr>
            <w:r w:rsidRPr="00A97A40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A97A4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статью 4 Закона </w:t>
            </w:r>
            <w:r w:rsidRPr="00A97A40">
              <w:rPr>
                <w:szCs w:val="28"/>
              </w:rPr>
              <w:t xml:space="preserve">Приморского края </w:t>
            </w:r>
            <w:r w:rsidR="00F92991">
              <w:rPr>
                <w:szCs w:val="28"/>
              </w:rPr>
              <w:br/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Об организации и осуществлении деятельности по опеке и попечительству в Приморском крае</w:t>
            </w:r>
            <w:r w:rsidRPr="00A97A40">
              <w:rPr>
                <w:szCs w:val="28"/>
              </w:rPr>
              <w:t xml:space="preserve">" </w:t>
            </w:r>
            <w:r>
              <w:rPr>
                <w:szCs w:val="28"/>
              </w:rPr>
              <w:t>(первое чтение).</w:t>
            </w:r>
          </w:p>
          <w:p w:rsidR="00796DAA" w:rsidRDefault="00796DAA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3621E4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513946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426, 427</w:t>
            </w:r>
            <w:r w:rsidR="00513946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513946"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34EC2"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96DAA" w:rsidRDefault="00796DAA" w:rsidP="00796DAA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 xml:space="preserve">морского края </w:t>
            </w:r>
            <w:r w:rsidRPr="00D855C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 xml:space="preserve">й </w:t>
            </w:r>
            <w:r w:rsidRPr="00D855C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4 Закона</w:t>
            </w:r>
            <w:r w:rsidRPr="00D855CD">
              <w:rPr>
                <w:szCs w:val="28"/>
              </w:rPr>
              <w:t xml:space="preserve"> Приморского края </w:t>
            </w:r>
            <w:r w:rsidR="00F92991">
              <w:rPr>
                <w:szCs w:val="28"/>
              </w:rPr>
              <w:br/>
            </w:r>
            <w:r w:rsidRPr="007833BD">
              <w:rPr>
                <w:szCs w:val="28"/>
              </w:rPr>
              <w:t>"Об организации и осуществлении деятельности по опеке и попечительству в Приморском крае"</w:t>
            </w:r>
            <w:r>
              <w:rPr>
                <w:szCs w:val="28"/>
              </w:rPr>
              <w:t xml:space="preserve"> (второе, третье чтения).</w:t>
            </w:r>
          </w:p>
          <w:p w:rsidR="00513946" w:rsidRDefault="0051394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1E2CCD" w:rsidRDefault="00513946" w:rsidP="00513946">
            <w:pPr>
              <w:jc w:val="both"/>
              <w:rPr>
                <w:szCs w:val="28"/>
              </w:rPr>
            </w:pPr>
            <w:r w:rsidRPr="001E2CCD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1E2CCD" w:rsidRDefault="00513946" w:rsidP="00513946">
            <w:pPr>
              <w:jc w:val="both"/>
              <w:rPr>
                <w:szCs w:val="28"/>
              </w:rPr>
            </w:pPr>
            <w:r w:rsidRPr="001E2CCD">
              <w:rPr>
                <w:szCs w:val="28"/>
              </w:rPr>
              <w:t xml:space="preserve">Решение № </w:t>
            </w:r>
            <w:r w:rsidR="001E2CCD" w:rsidRPr="001E2CCD">
              <w:rPr>
                <w:szCs w:val="28"/>
              </w:rPr>
              <w:t>428</w:t>
            </w:r>
            <w:r w:rsidRPr="001E2CCD">
              <w:rPr>
                <w:szCs w:val="28"/>
              </w:rPr>
              <w:t xml:space="preserve"> (прилагается).</w:t>
            </w:r>
          </w:p>
          <w:p w:rsidR="00513946" w:rsidRPr="001E2CCD" w:rsidRDefault="00513946" w:rsidP="00513946">
            <w:pPr>
              <w:jc w:val="both"/>
              <w:rPr>
                <w:szCs w:val="28"/>
              </w:rPr>
            </w:pPr>
          </w:p>
          <w:p w:rsidR="00513946" w:rsidRPr="001E2CCD" w:rsidRDefault="00513946" w:rsidP="00513946">
            <w:pPr>
              <w:jc w:val="both"/>
              <w:rPr>
                <w:szCs w:val="28"/>
              </w:rPr>
            </w:pPr>
            <w:r w:rsidRPr="001E2CCD">
              <w:rPr>
                <w:szCs w:val="28"/>
              </w:rPr>
              <w:t>Голосовали "за" – единогласно.</w:t>
            </w:r>
          </w:p>
          <w:p w:rsidR="00513946" w:rsidRPr="001E2CCD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34EC2"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796DAA" w:rsidP="00513946">
            <w:pPr>
              <w:jc w:val="both"/>
              <w:rPr>
                <w:szCs w:val="28"/>
              </w:rPr>
            </w:pPr>
            <w:r w:rsidRPr="002818CC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2818CC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</w:t>
            </w:r>
            <w:r w:rsidRPr="002818CC">
              <w:rPr>
                <w:szCs w:val="28"/>
              </w:rPr>
              <w:t>Закон Приморского края "</w:t>
            </w:r>
            <w:r>
              <w:rPr>
                <w:szCs w:val="28"/>
              </w:rPr>
              <w:t>О комиссиях по делам несовершеннолетних и защите их прав на территории Приморского края</w:t>
            </w:r>
            <w:r w:rsidRPr="002818CC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чтение).</w:t>
            </w:r>
          </w:p>
          <w:p w:rsidR="00796DAA" w:rsidRDefault="00796DAA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E45FD8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E45FD8">
              <w:rPr>
                <w:szCs w:val="28"/>
              </w:rPr>
              <w:t>429, 430</w:t>
            </w:r>
            <w:r>
              <w:rPr>
                <w:szCs w:val="28"/>
              </w:rPr>
              <w:t xml:space="preserve"> (прилага</w:t>
            </w:r>
            <w:r w:rsidR="00E45FD8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934EC2"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1524" w:rsidRDefault="00501524" w:rsidP="00501524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B3409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B34095">
              <w:rPr>
                <w:szCs w:val="28"/>
              </w:rPr>
              <w:t xml:space="preserve"> в Закон Приморского края "</w:t>
            </w:r>
            <w:r w:rsidRPr="00CD1440">
              <w:rPr>
                <w:szCs w:val="28"/>
              </w:rPr>
              <w:t xml:space="preserve">О </w:t>
            </w:r>
            <w:r>
              <w:rPr>
                <w:szCs w:val="28"/>
              </w:rPr>
              <w:t>комиссиях по делам несовершеннолетних и защите их прав на территории Приморского края" (второе, третье чтения)</w:t>
            </w:r>
            <w:r w:rsidR="00056ED3">
              <w:rPr>
                <w:szCs w:val="28"/>
              </w:rPr>
              <w:t>.</w:t>
            </w:r>
          </w:p>
          <w:p w:rsidR="00513946" w:rsidRDefault="0051394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45FD8">
              <w:rPr>
                <w:szCs w:val="28"/>
              </w:rPr>
              <w:t>431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934EC2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513946"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911A8E" w:rsidP="00513946">
            <w:pPr>
              <w:jc w:val="both"/>
              <w:rPr>
                <w:szCs w:val="28"/>
              </w:rPr>
            </w:pPr>
            <w:r w:rsidRPr="00A97A40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A97A40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</w:t>
            </w:r>
            <w:r w:rsidRPr="00A97A40">
              <w:rPr>
                <w:szCs w:val="28"/>
              </w:rPr>
              <w:t>Приморского края "</w:t>
            </w:r>
            <w:r>
              <w:rPr>
                <w:szCs w:val="28"/>
              </w:rPr>
              <w:t>О защите прав ребенка в Приморском крае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  <w:r w:rsidR="00056ED3">
              <w:rPr>
                <w:szCs w:val="28"/>
              </w:rPr>
              <w:t>.</w:t>
            </w:r>
          </w:p>
          <w:p w:rsidR="00911A8E" w:rsidRDefault="00911A8E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056ED3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E45FD8">
              <w:rPr>
                <w:szCs w:val="28"/>
              </w:rPr>
              <w:t>432, 433</w:t>
            </w:r>
            <w:r>
              <w:rPr>
                <w:szCs w:val="28"/>
              </w:rPr>
              <w:t xml:space="preserve"> (прилага</w:t>
            </w:r>
            <w:r w:rsidR="00056ED3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5A03" w:rsidRDefault="00325A03" w:rsidP="00325A03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 xml:space="preserve">морского края </w:t>
            </w:r>
            <w:r w:rsidRPr="00D855C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 xml:space="preserve">й </w:t>
            </w:r>
            <w:r w:rsidRPr="00D855CD">
              <w:rPr>
                <w:szCs w:val="28"/>
              </w:rPr>
              <w:t xml:space="preserve">в </w:t>
            </w:r>
            <w:r>
              <w:rPr>
                <w:szCs w:val="28"/>
              </w:rPr>
              <w:t>Закон</w:t>
            </w:r>
            <w:r w:rsidRPr="00D855CD">
              <w:rPr>
                <w:szCs w:val="28"/>
              </w:rPr>
              <w:t xml:space="preserve"> Приморского края </w:t>
            </w:r>
            <w:r w:rsidRPr="007833BD">
              <w:rPr>
                <w:szCs w:val="28"/>
              </w:rPr>
              <w:t>"</w:t>
            </w:r>
            <w:r>
              <w:rPr>
                <w:szCs w:val="28"/>
              </w:rPr>
              <w:t>О защите прав ребенка</w:t>
            </w:r>
            <w:r w:rsidRPr="007833BD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(второе, третье чтения)</w:t>
            </w:r>
            <w:r w:rsidR="00056ED3">
              <w:rPr>
                <w:szCs w:val="28"/>
              </w:rPr>
              <w:t>.</w:t>
            </w:r>
          </w:p>
          <w:p w:rsidR="00513946" w:rsidRDefault="00513946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45FD8">
              <w:rPr>
                <w:szCs w:val="28"/>
              </w:rPr>
              <w:t>434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513946" w:rsidRDefault="00513946" w:rsidP="00513946">
            <w:pPr>
              <w:pStyle w:val="a9"/>
              <w:jc w:val="both"/>
              <w:rPr>
                <w:szCs w:val="28"/>
              </w:rPr>
            </w:pPr>
          </w:p>
          <w:p w:rsidR="00513946" w:rsidRPr="00AB1CD7" w:rsidRDefault="00513946" w:rsidP="00513946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13946" w:rsidRDefault="00325A03" w:rsidP="00513946">
            <w:pPr>
              <w:jc w:val="both"/>
              <w:rPr>
                <w:szCs w:val="28"/>
              </w:rPr>
            </w:pPr>
            <w:r w:rsidRPr="00A97A40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t xml:space="preserve">в </w:t>
            </w:r>
            <w:r w:rsidRPr="00A97A40">
              <w:rPr>
                <w:szCs w:val="28"/>
              </w:rPr>
              <w:t xml:space="preserve">Закон Приморского края "О </w:t>
            </w:r>
            <w:r>
              <w:rPr>
                <w:szCs w:val="28"/>
              </w:rPr>
              <w:t>предоставлении мер социальной поддержки приемным семьям в Приморском крае и вознаграждении приемным родителям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чтение).</w:t>
            </w:r>
          </w:p>
          <w:p w:rsidR="00325A03" w:rsidRDefault="00325A03" w:rsidP="00513946">
            <w:pPr>
              <w:jc w:val="both"/>
              <w:rPr>
                <w:i/>
                <w:szCs w:val="28"/>
                <w:u w:val="single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513946" w:rsidRPr="00AB1CD7">
        <w:tc>
          <w:tcPr>
            <w:tcW w:w="2235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513946" w:rsidRPr="00AB1CD7" w:rsidRDefault="00513946" w:rsidP="005139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056ED3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244867">
              <w:rPr>
                <w:szCs w:val="28"/>
              </w:rPr>
              <w:t>435, 436</w:t>
            </w:r>
            <w:r>
              <w:rPr>
                <w:szCs w:val="28"/>
              </w:rPr>
              <w:t xml:space="preserve"> (прилага</w:t>
            </w:r>
            <w:r w:rsidR="00056ED3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  <w:p w:rsidR="00513946" w:rsidRDefault="00513946" w:rsidP="005139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513946" w:rsidRPr="00AB1CD7" w:rsidRDefault="00513946" w:rsidP="00513946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5A03" w:rsidRDefault="00325A03" w:rsidP="00325A03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B34095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предоставлении мер социальной поддерж</w:t>
            </w:r>
            <w:r w:rsidR="00677844">
              <w:rPr>
                <w:szCs w:val="28"/>
              </w:rPr>
              <w:t xml:space="preserve">ки приемным семьям в Приморском </w:t>
            </w:r>
            <w:r>
              <w:rPr>
                <w:szCs w:val="28"/>
              </w:rPr>
              <w:t xml:space="preserve">крае и вознаграждении приемным </w:t>
            </w:r>
            <w:r>
              <w:rPr>
                <w:szCs w:val="28"/>
              </w:rPr>
              <w:lastRenderedPageBreak/>
              <w:t>родителям" (второе, третье чтения)</w:t>
            </w:r>
            <w:r w:rsidR="006858F0">
              <w:rPr>
                <w:szCs w:val="28"/>
              </w:rPr>
              <w:t>.</w:t>
            </w:r>
          </w:p>
          <w:p w:rsidR="00D423E8" w:rsidRDefault="00D423E8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44867">
              <w:rPr>
                <w:szCs w:val="28"/>
              </w:rPr>
              <w:t>437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23E8" w:rsidRDefault="00325A03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      </w:r>
            <w:r w:rsidR="00677844">
              <w:rPr>
                <w:szCs w:val="28"/>
              </w:rPr>
              <w:t>.</w:t>
            </w:r>
          </w:p>
          <w:p w:rsidR="00677844" w:rsidRDefault="00677844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6858F0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244867">
              <w:rPr>
                <w:szCs w:val="28"/>
              </w:rPr>
              <w:t>438, 439</w:t>
            </w:r>
            <w:r>
              <w:rPr>
                <w:szCs w:val="28"/>
              </w:rPr>
              <w:t xml:space="preserve"> (прилага</w:t>
            </w:r>
            <w:r w:rsidR="006858F0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23E8" w:rsidRDefault="00325A03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  <w:r w:rsidRPr="00D85D30">
              <w:rPr>
                <w:sz w:val="27"/>
                <w:szCs w:val="27"/>
              </w:rPr>
              <w:t xml:space="preserve"> </w:t>
            </w:r>
            <w:r w:rsidRPr="0019592A">
              <w:rPr>
                <w:szCs w:val="28"/>
              </w:rPr>
              <w:t>(</w:t>
            </w:r>
            <w:r>
              <w:rPr>
                <w:szCs w:val="28"/>
              </w:rPr>
              <w:t>второе, третье чтения</w:t>
            </w:r>
            <w:r w:rsidRPr="0019592A">
              <w:rPr>
                <w:szCs w:val="28"/>
              </w:rPr>
              <w:t>)</w:t>
            </w:r>
            <w:r w:rsidR="00677844">
              <w:rPr>
                <w:szCs w:val="28"/>
              </w:rPr>
              <w:t>.</w:t>
            </w:r>
          </w:p>
          <w:p w:rsidR="00677844" w:rsidRDefault="00677844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44867">
              <w:rPr>
                <w:szCs w:val="28"/>
              </w:rPr>
              <w:t>440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423E8" w:rsidRDefault="00325A03" w:rsidP="00D423E8">
            <w:pPr>
              <w:jc w:val="both"/>
              <w:rPr>
                <w:szCs w:val="28"/>
              </w:rPr>
            </w:pPr>
            <w:r w:rsidRPr="00E43DE9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  <w:r w:rsidR="00677844">
              <w:rPr>
                <w:szCs w:val="28"/>
              </w:rPr>
              <w:t>.</w:t>
            </w:r>
          </w:p>
          <w:p w:rsidR="00677844" w:rsidRDefault="00677844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6858F0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17D18">
              <w:rPr>
                <w:szCs w:val="28"/>
              </w:rPr>
              <w:t>441, 442</w:t>
            </w:r>
            <w:r>
              <w:rPr>
                <w:szCs w:val="28"/>
              </w:rPr>
              <w:t xml:space="preserve"> (прилага</w:t>
            </w:r>
            <w:r w:rsidR="006858F0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836760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934EC2">
              <w:rPr>
                <w:szCs w:val="28"/>
              </w:rPr>
              <w:t>6</w:t>
            </w:r>
            <w:r w:rsidR="00D423E8"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5A03" w:rsidRDefault="00325A03" w:rsidP="00325A03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B34095">
              <w:rPr>
                <w:szCs w:val="28"/>
              </w:rPr>
              <w:t xml:space="preserve">О внесении изменений в Закон Приморского края </w:t>
            </w:r>
            <w:r w:rsidRPr="000526AF">
              <w:rPr>
                <w:szCs w:val="28"/>
              </w:rPr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(второе, третье чтения)</w:t>
            </w:r>
            <w:r w:rsidR="00677844">
              <w:rPr>
                <w:szCs w:val="28"/>
              </w:rPr>
              <w:t>.</w:t>
            </w:r>
          </w:p>
          <w:p w:rsidR="00D423E8" w:rsidRDefault="00D423E8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F17D18">
              <w:rPr>
                <w:szCs w:val="28"/>
              </w:rPr>
              <w:t>443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Default="00836760" w:rsidP="00D423E8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7</w:t>
            </w:r>
            <w:r w:rsidR="00D423E8" w:rsidRPr="00AB1CD7">
              <w:rPr>
                <w:szCs w:val="28"/>
              </w:rPr>
              <w:t>. СЛУШАЛИ:</w:t>
            </w:r>
          </w:p>
          <w:p w:rsidR="00D423E8" w:rsidRDefault="00D423E8" w:rsidP="00D423E8">
            <w:pPr>
              <w:pStyle w:val="a9"/>
              <w:jc w:val="both"/>
              <w:rPr>
                <w:szCs w:val="28"/>
              </w:rPr>
            </w:pPr>
          </w:p>
          <w:p w:rsidR="00D423E8" w:rsidRPr="00AB1CD7" w:rsidRDefault="00D423E8" w:rsidP="00D423E8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5A03" w:rsidRDefault="00325A03" w:rsidP="00325A03">
            <w:pPr>
              <w:ind w:left="34"/>
              <w:jc w:val="both"/>
              <w:rPr>
                <w:szCs w:val="28"/>
              </w:rPr>
            </w:pPr>
            <w:r w:rsidRPr="00682DC5">
              <w:rPr>
                <w:szCs w:val="28"/>
              </w:rPr>
              <w:t>О проекте зако</w:t>
            </w:r>
            <w:r w:rsidR="00677844">
              <w:rPr>
                <w:szCs w:val="28"/>
              </w:rPr>
              <w:t>на Приморского края</w:t>
            </w:r>
            <w:r w:rsidRPr="00682DC5">
              <w:rPr>
                <w:szCs w:val="28"/>
              </w:rPr>
              <w:t xml:space="preserve"> "</w:t>
            </w:r>
            <w:r w:rsidRPr="00EC16F9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</w:t>
            </w:r>
            <w:r w:rsidRPr="00EC16F9">
              <w:rPr>
                <w:szCs w:val="28"/>
              </w:rPr>
              <w:t>в Закон Приморского края "Об обеспечении бесплатным питанием детей, обучающихся в младших классах государственных (краевых)</w:t>
            </w:r>
            <w:r>
              <w:rPr>
                <w:szCs w:val="28"/>
              </w:rPr>
              <w:t xml:space="preserve"> </w:t>
            </w:r>
            <w:r w:rsidRPr="00EC16F9">
              <w:rPr>
                <w:szCs w:val="28"/>
              </w:rPr>
              <w:t xml:space="preserve">и муниципальных </w:t>
            </w:r>
            <w:r>
              <w:rPr>
                <w:szCs w:val="28"/>
              </w:rPr>
              <w:t>о</w:t>
            </w:r>
            <w:r w:rsidRPr="00EC16F9">
              <w:rPr>
                <w:szCs w:val="28"/>
              </w:rPr>
              <w:t xml:space="preserve">бщеобразовательных </w:t>
            </w:r>
            <w:r>
              <w:rPr>
                <w:szCs w:val="28"/>
              </w:rPr>
              <w:t>учреждений</w:t>
            </w:r>
            <w:r w:rsidRPr="00EC16F9">
              <w:rPr>
                <w:szCs w:val="28"/>
              </w:rPr>
              <w:t xml:space="preserve"> Приморского края"</w:t>
            </w:r>
            <w:r>
              <w:rPr>
                <w:szCs w:val="28"/>
              </w:rPr>
              <w:t xml:space="preserve"> (первое чтение)</w:t>
            </w:r>
            <w:r w:rsidR="006858F0">
              <w:rPr>
                <w:szCs w:val="28"/>
              </w:rPr>
              <w:t>.</w:t>
            </w:r>
          </w:p>
          <w:p w:rsidR="00D423E8" w:rsidRDefault="00D423E8" w:rsidP="00D423E8">
            <w:pPr>
              <w:jc w:val="both"/>
              <w:rPr>
                <w:i/>
                <w:szCs w:val="28"/>
                <w:u w:val="single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D423E8" w:rsidRPr="00AB1CD7">
        <w:tc>
          <w:tcPr>
            <w:tcW w:w="2235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423E8" w:rsidRPr="00AB1CD7" w:rsidRDefault="00D423E8" w:rsidP="00D423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6858F0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F17D18">
              <w:rPr>
                <w:szCs w:val="28"/>
              </w:rPr>
              <w:t>444</w:t>
            </w:r>
            <w:r w:rsidR="003B2557">
              <w:rPr>
                <w:szCs w:val="28"/>
              </w:rPr>
              <w:t>, 445</w:t>
            </w:r>
            <w:r>
              <w:rPr>
                <w:szCs w:val="28"/>
              </w:rPr>
              <w:t xml:space="preserve"> (прилага</w:t>
            </w:r>
            <w:r w:rsidR="006858F0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  <w:p w:rsidR="00D423E8" w:rsidRDefault="00D423E8" w:rsidP="00D423E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D423E8" w:rsidRPr="00AB1CD7" w:rsidRDefault="00D423E8" w:rsidP="00D423E8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934EC2"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</w:p>
          <w:p w:rsidR="00836760" w:rsidRPr="00AB1CD7" w:rsidRDefault="00836760" w:rsidP="00836760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5A03" w:rsidRPr="002133C7" w:rsidRDefault="00325A03" w:rsidP="00325A03">
            <w:pPr>
              <w:jc w:val="both"/>
              <w:rPr>
                <w:szCs w:val="28"/>
              </w:rPr>
            </w:pPr>
            <w:r w:rsidRPr="002133C7">
              <w:rPr>
                <w:szCs w:val="28"/>
              </w:rPr>
              <w:t>О проекте закона Приморского края "О внесении изменений в Закон Приморского края "Об обеспечении бесплатным питанием детей, обучающихся в младших классах государственных (краевых) и муниципальных общеобразовательных учреждений Приморского края" (второе, третье чтения)</w:t>
            </w:r>
            <w:r w:rsidR="00CF7164" w:rsidRPr="002133C7">
              <w:rPr>
                <w:szCs w:val="28"/>
              </w:rPr>
              <w:t>.</w:t>
            </w:r>
          </w:p>
          <w:p w:rsidR="00836760" w:rsidRPr="002133C7" w:rsidRDefault="00836760" w:rsidP="00836760">
            <w:pPr>
              <w:jc w:val="both"/>
              <w:rPr>
                <w:i/>
                <w:szCs w:val="28"/>
                <w:u w:val="single"/>
              </w:rPr>
            </w:pPr>
          </w:p>
          <w:p w:rsidR="00836760" w:rsidRPr="002133C7" w:rsidRDefault="00836760" w:rsidP="00836760">
            <w:pPr>
              <w:jc w:val="both"/>
              <w:rPr>
                <w:szCs w:val="28"/>
              </w:rPr>
            </w:pPr>
            <w:r w:rsidRPr="002133C7">
              <w:rPr>
                <w:i/>
                <w:szCs w:val="28"/>
                <w:u w:val="single"/>
              </w:rPr>
              <w:t xml:space="preserve">Докладывает: </w:t>
            </w:r>
            <w:r w:rsidRPr="002133C7">
              <w:rPr>
                <w:szCs w:val="28"/>
              </w:rPr>
              <w:t>Чемерис И.С.</w:t>
            </w:r>
          </w:p>
          <w:p w:rsidR="00836760" w:rsidRPr="002133C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836760" w:rsidRPr="002133C7" w:rsidRDefault="00836760" w:rsidP="00836760">
            <w:pPr>
              <w:jc w:val="both"/>
              <w:rPr>
                <w:szCs w:val="28"/>
              </w:rPr>
            </w:pPr>
            <w:r w:rsidRPr="002133C7">
              <w:rPr>
                <w:szCs w:val="28"/>
              </w:rPr>
              <w:t xml:space="preserve">Решение № </w:t>
            </w:r>
            <w:r w:rsidR="003B2557" w:rsidRPr="002133C7">
              <w:rPr>
                <w:szCs w:val="28"/>
              </w:rPr>
              <w:t>446</w:t>
            </w:r>
            <w:r w:rsidRPr="002133C7">
              <w:rPr>
                <w:szCs w:val="28"/>
              </w:rPr>
              <w:t xml:space="preserve"> (прилагается).</w:t>
            </w:r>
          </w:p>
          <w:p w:rsidR="00836760" w:rsidRPr="002133C7" w:rsidRDefault="00836760" w:rsidP="00836760">
            <w:pPr>
              <w:jc w:val="both"/>
              <w:rPr>
                <w:szCs w:val="28"/>
              </w:rPr>
            </w:pPr>
          </w:p>
          <w:p w:rsidR="00836760" w:rsidRPr="002133C7" w:rsidRDefault="00836760" w:rsidP="00836760">
            <w:pPr>
              <w:jc w:val="both"/>
              <w:rPr>
                <w:szCs w:val="28"/>
              </w:rPr>
            </w:pPr>
            <w:r w:rsidRPr="002133C7">
              <w:rPr>
                <w:szCs w:val="28"/>
              </w:rPr>
              <w:t>Голосовали "за" – единогласно.</w:t>
            </w:r>
          </w:p>
          <w:p w:rsidR="00836760" w:rsidRDefault="00836760" w:rsidP="00836760">
            <w:pPr>
              <w:jc w:val="both"/>
              <w:rPr>
                <w:szCs w:val="28"/>
              </w:rPr>
            </w:pPr>
          </w:p>
          <w:p w:rsidR="002133C7" w:rsidRPr="002133C7" w:rsidRDefault="002133C7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Default="00934EC2" w:rsidP="0083676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836760" w:rsidRPr="00AB1CD7">
              <w:rPr>
                <w:szCs w:val="28"/>
              </w:rPr>
              <w:t>. СЛУШАЛИ:</w:t>
            </w:r>
          </w:p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</w:p>
          <w:p w:rsidR="00836760" w:rsidRPr="00AB1CD7" w:rsidRDefault="00836760" w:rsidP="00836760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36760" w:rsidRDefault="00325A03" w:rsidP="00836760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наделении органов</w:t>
            </w:r>
            <w:r w:rsidR="00CF7164">
              <w:rPr>
                <w:szCs w:val="28"/>
              </w:rPr>
              <w:t xml:space="preserve"> местного самоуправления муницип</w:t>
            </w:r>
            <w:r>
              <w:rPr>
                <w:szCs w:val="28"/>
              </w:rPr>
              <w:t>альных районов, городских округов Примор</w:t>
            </w:r>
            <w:r w:rsidR="00CF7164">
              <w:rPr>
                <w:szCs w:val="28"/>
              </w:rPr>
              <w:t>ского края отдельными государст</w:t>
            </w:r>
            <w:r>
              <w:rPr>
                <w:szCs w:val="28"/>
              </w:rPr>
              <w:t>венными полномочиями по обеспечению бесплат</w:t>
            </w:r>
            <w:r w:rsidR="00CF7164">
              <w:rPr>
                <w:szCs w:val="28"/>
              </w:rPr>
              <w:t>ным питанием детей, обуча</w:t>
            </w:r>
            <w:r>
              <w:rPr>
                <w:szCs w:val="28"/>
              </w:rPr>
              <w:t>ющихся в младших классах (1-4 вкл</w:t>
            </w:r>
            <w:r w:rsidR="00CF7164">
              <w:rPr>
                <w:szCs w:val="28"/>
              </w:rPr>
              <w:t xml:space="preserve">ючительно) в муниципальных </w:t>
            </w:r>
            <w:r w:rsidR="00CF7164">
              <w:rPr>
                <w:szCs w:val="28"/>
              </w:rPr>
              <w:lastRenderedPageBreak/>
              <w:t>общеобразовательных учрежде</w:t>
            </w:r>
            <w:r>
              <w:rPr>
                <w:szCs w:val="28"/>
              </w:rPr>
              <w:t>ниях Приморского края" (первое чтение).</w:t>
            </w:r>
          </w:p>
          <w:p w:rsidR="00325A03" w:rsidRDefault="00325A03" w:rsidP="00836760">
            <w:pPr>
              <w:jc w:val="both"/>
              <w:rPr>
                <w:i/>
                <w:szCs w:val="28"/>
                <w:u w:val="single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6858F0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3B2557">
              <w:rPr>
                <w:szCs w:val="28"/>
              </w:rPr>
              <w:t>447, 448</w:t>
            </w:r>
            <w:r>
              <w:rPr>
                <w:szCs w:val="28"/>
              </w:rPr>
              <w:t xml:space="preserve"> (прилага</w:t>
            </w:r>
            <w:r w:rsidR="00340CD1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34EC2"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</w:p>
          <w:p w:rsidR="00836760" w:rsidRPr="00AB1CD7" w:rsidRDefault="00836760" w:rsidP="00836760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36760" w:rsidRDefault="00C9735B" w:rsidP="00836760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наделении органов</w:t>
            </w:r>
            <w:r w:rsidR="00CF7164">
              <w:rPr>
                <w:szCs w:val="28"/>
              </w:rPr>
              <w:t xml:space="preserve"> местного самоуправления муници</w:t>
            </w:r>
            <w:r>
              <w:rPr>
                <w:szCs w:val="28"/>
              </w:rPr>
              <w:t>пальных районов, городских округов Примор</w:t>
            </w:r>
            <w:r w:rsidR="00CF7164">
              <w:rPr>
                <w:szCs w:val="28"/>
              </w:rPr>
              <w:t>ского края отдельными государст</w:t>
            </w:r>
            <w:r>
              <w:rPr>
                <w:szCs w:val="28"/>
              </w:rPr>
              <w:t>венными полномочиями по обеспечению б</w:t>
            </w:r>
            <w:r w:rsidR="00CF7164">
              <w:rPr>
                <w:szCs w:val="28"/>
              </w:rPr>
              <w:t>есплатным питанием детей, обуча</w:t>
            </w:r>
            <w:r>
              <w:rPr>
                <w:szCs w:val="28"/>
              </w:rPr>
              <w:t>ющихся в младших классах (1-4 включительно) в муниципальн</w:t>
            </w:r>
            <w:r w:rsidR="00CF7164">
              <w:rPr>
                <w:szCs w:val="28"/>
              </w:rPr>
              <w:t>ых общеобразовательных учрежде</w:t>
            </w:r>
            <w:r>
              <w:rPr>
                <w:szCs w:val="28"/>
              </w:rPr>
              <w:t>ниях Приморского края" (второе, третье чтения)</w:t>
            </w:r>
            <w:r w:rsidR="00CF7164">
              <w:rPr>
                <w:szCs w:val="28"/>
              </w:rPr>
              <w:t>.</w:t>
            </w:r>
          </w:p>
          <w:p w:rsidR="00CF7164" w:rsidRDefault="00CF7164" w:rsidP="00836760">
            <w:pPr>
              <w:jc w:val="both"/>
              <w:rPr>
                <w:i/>
                <w:szCs w:val="28"/>
                <w:u w:val="single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B2557">
              <w:rPr>
                <w:szCs w:val="28"/>
              </w:rPr>
              <w:t>449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34EC2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836760" w:rsidRDefault="00836760" w:rsidP="00836760">
            <w:pPr>
              <w:pStyle w:val="a9"/>
              <w:jc w:val="both"/>
              <w:rPr>
                <w:szCs w:val="28"/>
              </w:rPr>
            </w:pPr>
          </w:p>
          <w:p w:rsidR="00836760" w:rsidRPr="00AB1CD7" w:rsidRDefault="00836760" w:rsidP="00836760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36760" w:rsidRDefault="00C9735B" w:rsidP="00836760">
            <w:pPr>
              <w:jc w:val="both"/>
              <w:rPr>
                <w:szCs w:val="28"/>
              </w:rPr>
            </w:pPr>
            <w:r w:rsidRPr="002818CC">
              <w:rPr>
                <w:szCs w:val="28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учреждений"</w:t>
            </w:r>
            <w:r>
              <w:rPr>
                <w:szCs w:val="28"/>
              </w:rPr>
              <w:t xml:space="preserve"> (первое чтение)</w:t>
            </w:r>
            <w:r w:rsidR="00CF7164">
              <w:rPr>
                <w:szCs w:val="28"/>
              </w:rPr>
              <w:t>.</w:t>
            </w:r>
          </w:p>
          <w:p w:rsidR="00CF7164" w:rsidRDefault="00CF7164" w:rsidP="00836760">
            <w:pPr>
              <w:jc w:val="both"/>
              <w:rPr>
                <w:i/>
                <w:szCs w:val="28"/>
                <w:u w:val="single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836760" w:rsidRPr="00AB1CD7">
        <w:tc>
          <w:tcPr>
            <w:tcW w:w="2235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836760" w:rsidRPr="00AB1CD7" w:rsidRDefault="00836760" w:rsidP="008367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340CD1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3B2557">
              <w:rPr>
                <w:szCs w:val="28"/>
              </w:rPr>
              <w:t>450, 451</w:t>
            </w:r>
            <w:r>
              <w:rPr>
                <w:szCs w:val="28"/>
              </w:rPr>
              <w:t xml:space="preserve"> (прилага</w:t>
            </w:r>
            <w:r w:rsidR="00340CD1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  <w:p w:rsidR="00836760" w:rsidRDefault="00836760" w:rsidP="0083676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36760" w:rsidRPr="00AB1CD7" w:rsidRDefault="00836760" w:rsidP="00836760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9735B" w:rsidRDefault="00C9735B" w:rsidP="00C9735B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B34095">
              <w:rPr>
                <w:szCs w:val="28"/>
              </w:rPr>
              <w:t>О внесении изменений в Закон Приморского края "</w:t>
            </w:r>
            <w:r w:rsidRPr="00CD1440">
              <w:rPr>
                <w:szCs w:val="28"/>
              </w:rPr>
      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по </w:t>
            </w:r>
            <w:r w:rsidRPr="00CD1440">
              <w:rPr>
                <w:szCs w:val="28"/>
              </w:rPr>
              <w:lastRenderedPageBreak/>
              <w:t>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</w:t>
            </w:r>
            <w:r>
              <w:rPr>
                <w:szCs w:val="28"/>
              </w:rPr>
              <w:t>" (второе, третье чтения)</w:t>
            </w:r>
            <w:r w:rsidR="00CF7164">
              <w:rPr>
                <w:szCs w:val="28"/>
              </w:rPr>
              <w:t>.</w:t>
            </w:r>
          </w:p>
          <w:p w:rsidR="002E6BCE" w:rsidRDefault="002E6BCE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3B2557">
              <w:rPr>
                <w:szCs w:val="28"/>
              </w:rPr>
              <w:t>452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C9735B" w:rsidP="002E6BCE">
            <w:pPr>
              <w:jc w:val="both"/>
              <w:rPr>
                <w:szCs w:val="28"/>
              </w:rPr>
            </w:pPr>
            <w:r w:rsidRPr="00C9735B">
              <w:rPr>
                <w:szCs w:val="28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городских округов Примор</w:t>
            </w:r>
            <w:r w:rsidR="00987C5B">
              <w:rPr>
                <w:szCs w:val="28"/>
              </w:rPr>
              <w:t>ского края отдельными государст</w:t>
            </w:r>
            <w:r w:rsidRPr="00C9735B">
              <w:rPr>
                <w:szCs w:val="28"/>
              </w:rPr>
              <w:t>венными полномочиями по выплате компенсации части родительской платы за содержание ребенка (присмотр и уход за реб</w:t>
            </w:r>
            <w:r w:rsidR="00987C5B">
              <w:rPr>
                <w:szCs w:val="28"/>
              </w:rPr>
              <w:t>енком) в образовательных органи</w:t>
            </w:r>
            <w:r w:rsidRPr="00C9735B">
              <w:rPr>
                <w:szCs w:val="28"/>
              </w:rPr>
              <w:t xml:space="preserve">зациях, </w:t>
            </w:r>
            <w:r w:rsidR="00987C5B">
              <w:rPr>
                <w:szCs w:val="28"/>
              </w:rPr>
              <w:t>реализующих основную общеобразо</w:t>
            </w:r>
            <w:r w:rsidRPr="00C9735B">
              <w:rPr>
                <w:szCs w:val="28"/>
              </w:rPr>
              <w:t>вательную программу дошкольного образования" (первое чтение)</w:t>
            </w:r>
            <w:r>
              <w:rPr>
                <w:szCs w:val="28"/>
              </w:rPr>
              <w:t>.</w:t>
            </w:r>
          </w:p>
          <w:p w:rsidR="00C9735B" w:rsidRPr="00C9735B" w:rsidRDefault="00C9735B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Pr="00C9735B" w:rsidRDefault="002E6BCE" w:rsidP="002E6BCE">
            <w:pPr>
              <w:jc w:val="both"/>
              <w:rPr>
                <w:szCs w:val="28"/>
              </w:rPr>
            </w:pPr>
            <w:r w:rsidRPr="00C9735B">
              <w:rPr>
                <w:i/>
                <w:szCs w:val="28"/>
                <w:u w:val="single"/>
              </w:rPr>
              <w:t xml:space="preserve">Докладывает: </w:t>
            </w:r>
            <w:r w:rsidRPr="00C9735B"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340CD1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4D7A9D">
              <w:rPr>
                <w:szCs w:val="28"/>
              </w:rPr>
              <w:t>453, 454</w:t>
            </w:r>
            <w:r>
              <w:rPr>
                <w:szCs w:val="28"/>
              </w:rPr>
              <w:t xml:space="preserve"> (прилага</w:t>
            </w:r>
            <w:r w:rsidR="00340CD1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62BC4" w:rsidRDefault="00662BC4" w:rsidP="00662BC4">
            <w:pPr>
              <w:jc w:val="both"/>
              <w:rPr>
                <w:szCs w:val="28"/>
              </w:rPr>
            </w:pPr>
            <w:r w:rsidRPr="00173B40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закона При</w:t>
            </w:r>
            <w:r w:rsidRPr="00173B40">
              <w:rPr>
                <w:szCs w:val="28"/>
              </w:rPr>
              <w:t>морского края "</w:t>
            </w:r>
            <w:r w:rsidRPr="00B34095">
              <w:rPr>
                <w:szCs w:val="28"/>
              </w:rPr>
              <w:t>О внесении изменений в Закон Приморского края "</w:t>
            </w:r>
            <w:r w:rsidRPr="00CD1440">
              <w:rPr>
                <w:szCs w:val="28"/>
              </w:rPr>
      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по </w:t>
            </w:r>
            <w:r>
              <w:rPr>
                <w:szCs w:val="28"/>
              </w:rPr>
              <w:t>выплате компенсации части родительской платы за содержание ребенка (присмо</w:t>
            </w:r>
            <w:r w:rsidR="00987C5B">
              <w:rPr>
                <w:szCs w:val="28"/>
              </w:rPr>
              <w:t>тр и уход за ребенком) в образо</w:t>
            </w:r>
            <w:r>
              <w:rPr>
                <w:szCs w:val="28"/>
              </w:rPr>
              <w:t>вательных организациях, реализующих основную общеобразовательную программу дошкольного образования" (второе, третье чтения)</w:t>
            </w:r>
            <w:r w:rsidR="00987C5B">
              <w:rPr>
                <w:szCs w:val="28"/>
              </w:rPr>
              <w:t>.</w:t>
            </w:r>
          </w:p>
          <w:p w:rsidR="002E6BCE" w:rsidRDefault="002E6BCE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4D7A9D">
              <w:rPr>
                <w:szCs w:val="28"/>
              </w:rPr>
              <w:t>455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Default="002E6BCE" w:rsidP="002E6BCE">
            <w:pPr>
              <w:jc w:val="both"/>
              <w:rPr>
                <w:szCs w:val="28"/>
              </w:rPr>
            </w:pPr>
          </w:p>
          <w:p w:rsidR="00340CD1" w:rsidRPr="00AB1CD7" w:rsidRDefault="00340CD1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7E16F6"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  <w:rPr>
                <w:i/>
                <w:szCs w:val="28"/>
                <w:u w:val="single"/>
              </w:rPr>
            </w:pPr>
            <w:r w:rsidRPr="0019592A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 в Закон Приморского края "О библиотеках и библиотечном деле в Приморском крае" (первое чтение)</w:t>
            </w:r>
            <w:r w:rsidR="00987C5B">
              <w:rPr>
                <w:szCs w:val="28"/>
              </w:rPr>
              <w:t>.</w:t>
            </w:r>
          </w:p>
          <w:p w:rsidR="00987C5B" w:rsidRDefault="00987C5B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340CD1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4D7A9D">
              <w:rPr>
                <w:szCs w:val="28"/>
              </w:rPr>
              <w:t>456, 457</w:t>
            </w:r>
            <w:r>
              <w:rPr>
                <w:szCs w:val="28"/>
              </w:rPr>
              <w:t xml:space="preserve"> (прилага</w:t>
            </w:r>
            <w:r w:rsidR="00340CD1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</w:pPr>
            <w:r w:rsidRPr="0019592A">
              <w:t>О проекте закона Приморского края "О внесении изменени</w:t>
            </w:r>
            <w:r>
              <w:t>й в Закон Приморского края "О библиотеках и библиотечном деле в Приморском крае"</w:t>
            </w:r>
            <w:r w:rsidRPr="0019592A">
              <w:t xml:space="preserve"> (</w:t>
            </w:r>
            <w:r>
              <w:t>второе, третье чтения</w:t>
            </w:r>
            <w:r w:rsidRPr="0019592A">
              <w:t>)</w:t>
            </w:r>
            <w:r w:rsidR="00987C5B">
              <w:t>.</w:t>
            </w:r>
          </w:p>
          <w:p w:rsidR="00987C5B" w:rsidRDefault="00987C5B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4D7A9D">
              <w:rPr>
                <w:szCs w:val="28"/>
              </w:rPr>
              <w:t>458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статью 13 Закона Приморского края </w:t>
            </w:r>
            <w:r w:rsidR="00386E52">
              <w:rPr>
                <w:szCs w:val="28"/>
              </w:rPr>
              <w:t xml:space="preserve">                     </w:t>
            </w:r>
            <w:r>
              <w:rPr>
                <w:szCs w:val="28"/>
              </w:rPr>
              <w:t>"Об органах записи актов гражданского состояния на территории Приморского края" (первое чтение)</w:t>
            </w:r>
            <w:r w:rsidR="00987C5B">
              <w:rPr>
                <w:szCs w:val="28"/>
              </w:rPr>
              <w:t>.</w:t>
            </w:r>
          </w:p>
          <w:p w:rsidR="00987C5B" w:rsidRDefault="00987C5B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56644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4D7A9D">
              <w:rPr>
                <w:szCs w:val="28"/>
              </w:rPr>
              <w:t>459</w:t>
            </w:r>
            <w:r w:rsidR="00E82817">
              <w:rPr>
                <w:szCs w:val="28"/>
              </w:rPr>
              <w:t>, 460</w:t>
            </w:r>
            <w:r>
              <w:rPr>
                <w:szCs w:val="28"/>
              </w:rPr>
              <w:t xml:space="preserve"> (прилага</w:t>
            </w:r>
            <w:r w:rsidR="0056644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7E16F6">
              <w:rPr>
                <w:szCs w:val="28"/>
              </w:rPr>
              <w:t>8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статью 13 Закона Приморского края </w:t>
            </w:r>
            <w:r w:rsidR="00386E52">
              <w:rPr>
                <w:szCs w:val="28"/>
              </w:rPr>
              <w:t xml:space="preserve">                   </w:t>
            </w:r>
            <w:r>
              <w:rPr>
                <w:szCs w:val="28"/>
              </w:rPr>
              <w:t>"Об органах записи актов гражданского состояния на территории Приморского края" (второе, третье чтения)</w:t>
            </w:r>
            <w:r w:rsidR="00987C5B">
              <w:rPr>
                <w:szCs w:val="28"/>
              </w:rPr>
              <w:t>.</w:t>
            </w:r>
          </w:p>
          <w:p w:rsidR="00987C5B" w:rsidRDefault="00987C5B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76349">
              <w:rPr>
                <w:szCs w:val="28"/>
              </w:rPr>
              <w:t>461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7E16F6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49</w:t>
            </w:r>
            <w:r w:rsidR="002E6BCE"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  <w:rPr>
                <w:szCs w:val="28"/>
              </w:rPr>
            </w:pPr>
            <w:r w:rsidRPr="003E358B">
              <w:rPr>
                <w:szCs w:val="28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статью 16</w:t>
            </w:r>
            <w:r w:rsidRPr="003E358B">
              <w:rPr>
                <w:szCs w:val="28"/>
              </w:rPr>
              <w:t xml:space="preserve"> Федеральн</w:t>
            </w:r>
            <w:r>
              <w:rPr>
                <w:szCs w:val="28"/>
              </w:rPr>
              <w:t>ого</w:t>
            </w:r>
            <w:r w:rsidRPr="003E358B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3E358B">
              <w:rPr>
                <w:szCs w:val="28"/>
              </w:rPr>
              <w:t xml:space="preserve"> от </w:t>
            </w:r>
            <w:r>
              <w:rPr>
                <w:szCs w:val="28"/>
              </w:rPr>
              <w:t>12</w:t>
            </w:r>
            <w:r w:rsidRPr="003E358B">
              <w:rPr>
                <w:szCs w:val="28"/>
              </w:rPr>
              <w:t xml:space="preserve"> </w:t>
            </w:r>
            <w:r>
              <w:rPr>
                <w:szCs w:val="28"/>
              </w:rPr>
              <w:t>янва</w:t>
            </w:r>
            <w:r w:rsidRPr="003E358B">
              <w:rPr>
                <w:szCs w:val="28"/>
              </w:rPr>
              <w:t xml:space="preserve">ря </w:t>
            </w:r>
            <w:r>
              <w:rPr>
                <w:szCs w:val="28"/>
              </w:rPr>
              <w:t>1995</w:t>
            </w:r>
            <w:r w:rsidRPr="003E358B">
              <w:rPr>
                <w:szCs w:val="28"/>
              </w:rPr>
              <w:t xml:space="preserve"> года </w:t>
            </w:r>
            <w:r w:rsidR="00A817CC">
              <w:rPr>
                <w:szCs w:val="28"/>
              </w:rPr>
              <w:br/>
            </w:r>
            <w:r w:rsidRPr="003E358B">
              <w:rPr>
                <w:szCs w:val="28"/>
              </w:rPr>
              <w:t xml:space="preserve">№ </w:t>
            </w:r>
            <w:r>
              <w:rPr>
                <w:szCs w:val="28"/>
              </w:rPr>
              <w:t>5</w:t>
            </w:r>
            <w:r w:rsidRPr="003E358B">
              <w:rPr>
                <w:szCs w:val="28"/>
              </w:rPr>
              <w:t xml:space="preserve">-ФЗ "О </w:t>
            </w:r>
            <w:r>
              <w:rPr>
                <w:szCs w:val="28"/>
              </w:rPr>
              <w:t>ветеранах</w:t>
            </w:r>
            <w:r w:rsidRPr="003E358B">
              <w:rPr>
                <w:szCs w:val="28"/>
              </w:rPr>
              <w:t>"</w:t>
            </w:r>
            <w:r w:rsidR="00A86431">
              <w:rPr>
                <w:szCs w:val="28"/>
              </w:rPr>
              <w:t>.</w:t>
            </w:r>
          </w:p>
          <w:p w:rsidR="00A86431" w:rsidRDefault="00A86431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56644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D76349">
              <w:rPr>
                <w:szCs w:val="28"/>
              </w:rPr>
              <w:t>462, 463</w:t>
            </w:r>
            <w:r>
              <w:rPr>
                <w:szCs w:val="28"/>
              </w:rPr>
              <w:t xml:space="preserve"> (прилага</w:t>
            </w:r>
            <w:r w:rsidR="0056644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E16F6"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E6BCE" w:rsidRDefault="00662BC4" w:rsidP="002E6BCE">
            <w:pPr>
              <w:jc w:val="both"/>
              <w:rPr>
                <w:szCs w:val="28"/>
              </w:rPr>
            </w:pPr>
            <w:r w:rsidRPr="00610881">
              <w:rPr>
                <w:szCs w:val="28"/>
              </w:rPr>
              <w:t xml:space="preserve">О проекте постановления Законодательного Собрания Приморского края "О внесении изменений </w:t>
            </w:r>
            <w:r w:rsidR="00DB7917">
              <w:rPr>
                <w:szCs w:val="28"/>
              </w:rPr>
              <w:br/>
            </w:r>
            <w:r w:rsidRPr="00610881">
              <w:rPr>
                <w:szCs w:val="28"/>
              </w:rPr>
              <w:t>в постановление Законодательного Собрания Приморского края от 03.05.2007</w:t>
            </w:r>
            <w:r>
              <w:rPr>
                <w:szCs w:val="28"/>
              </w:rPr>
              <w:t xml:space="preserve"> </w:t>
            </w:r>
            <w:r w:rsidRPr="00610881">
              <w:rPr>
                <w:szCs w:val="28"/>
              </w:rPr>
              <w:t>№ 319 "О молодежном совете при Законодательном Собрании Приморского края"</w:t>
            </w:r>
            <w:r w:rsidR="00A86431">
              <w:rPr>
                <w:szCs w:val="28"/>
              </w:rPr>
              <w:t>.</w:t>
            </w:r>
          </w:p>
          <w:p w:rsidR="00A86431" w:rsidRDefault="00A86431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0754ED">
              <w:rPr>
                <w:szCs w:val="28"/>
              </w:rPr>
              <w:t>Пошивайло Ю.В.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0754ED" w:rsidRPr="00AB1CD7">
        <w:tc>
          <w:tcPr>
            <w:tcW w:w="2235" w:type="dxa"/>
          </w:tcPr>
          <w:p w:rsidR="000754ED" w:rsidRDefault="000754ED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754ED" w:rsidRDefault="000754ED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0754ED" w:rsidRPr="00610881" w:rsidRDefault="000754ED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76349">
              <w:rPr>
                <w:szCs w:val="28"/>
              </w:rPr>
              <w:t>464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E16F6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324789" w:rsidP="002E6BCE">
            <w:pPr>
              <w:jc w:val="both"/>
              <w:rPr>
                <w:szCs w:val="28"/>
              </w:rPr>
            </w:pPr>
            <w:r w:rsidRPr="0071775F">
              <w:rPr>
                <w:szCs w:val="28"/>
              </w:rPr>
              <w:t xml:space="preserve">О депутатском запросе депутатов Законодательного Собрания </w:t>
            </w:r>
            <w:proofErr w:type="spellStart"/>
            <w:r w:rsidRPr="0071775F">
              <w:rPr>
                <w:szCs w:val="28"/>
              </w:rPr>
              <w:t>Бочарова</w:t>
            </w:r>
            <w:proofErr w:type="spellEnd"/>
            <w:r w:rsidRPr="0071775F">
              <w:rPr>
                <w:szCs w:val="28"/>
              </w:rPr>
              <w:t xml:space="preserve"> Е.В., Беспалова В.Г., </w:t>
            </w:r>
            <w:proofErr w:type="spellStart"/>
            <w:r w:rsidRPr="0071775F">
              <w:rPr>
                <w:szCs w:val="28"/>
              </w:rPr>
              <w:t>Ашихмина</w:t>
            </w:r>
            <w:proofErr w:type="spellEnd"/>
            <w:r w:rsidRPr="0071775F">
              <w:rPr>
                <w:szCs w:val="28"/>
              </w:rPr>
              <w:t xml:space="preserve"> П.Г., Гришукова В.В., Колотовой С.В., Пошивайло Ю.В., Самсонова А.А., </w:t>
            </w:r>
            <w:proofErr w:type="spellStart"/>
            <w:r w:rsidRPr="0071775F">
              <w:rPr>
                <w:szCs w:val="28"/>
              </w:rPr>
              <w:t>Дикусара</w:t>
            </w:r>
            <w:proofErr w:type="spellEnd"/>
            <w:r w:rsidRPr="0071775F">
              <w:rPr>
                <w:szCs w:val="28"/>
              </w:rPr>
              <w:t xml:space="preserve"> С.В., Козицкого А.А., Кондрашова С.Н., </w:t>
            </w:r>
            <w:proofErr w:type="spellStart"/>
            <w:r w:rsidRPr="0071775F">
              <w:rPr>
                <w:szCs w:val="28"/>
              </w:rPr>
              <w:t>Межонова</w:t>
            </w:r>
            <w:proofErr w:type="spellEnd"/>
            <w:r w:rsidRPr="0071775F">
              <w:rPr>
                <w:szCs w:val="28"/>
              </w:rPr>
              <w:t xml:space="preserve"> К.А., Хрущевой Т.А.</w:t>
            </w:r>
          </w:p>
          <w:p w:rsidR="00324789" w:rsidRDefault="00324789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D451D">
              <w:rPr>
                <w:szCs w:val="28"/>
              </w:rPr>
              <w:t>Пошивайло Ю.В.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F4C9C">
              <w:rPr>
                <w:szCs w:val="28"/>
              </w:rPr>
              <w:t>465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BE0B13" w:rsidRPr="00F9051A" w:rsidRDefault="002E6BCE" w:rsidP="002E6BCE">
            <w:pPr>
              <w:jc w:val="both"/>
              <w:rPr>
                <w:szCs w:val="28"/>
              </w:rPr>
            </w:pPr>
            <w:r w:rsidRPr="00F9051A">
              <w:rPr>
                <w:szCs w:val="28"/>
              </w:rPr>
              <w:t xml:space="preserve">Голосовали "за" – </w:t>
            </w:r>
            <w:r w:rsidR="00BE0B13" w:rsidRPr="00F9051A">
              <w:rPr>
                <w:szCs w:val="28"/>
              </w:rPr>
              <w:t>6;</w:t>
            </w:r>
          </w:p>
          <w:p w:rsidR="002E6BCE" w:rsidRPr="00F9051A" w:rsidRDefault="00BE0B13" w:rsidP="002E6BCE">
            <w:pPr>
              <w:jc w:val="both"/>
              <w:rPr>
                <w:szCs w:val="28"/>
              </w:rPr>
            </w:pPr>
            <w:r w:rsidRPr="00F9051A">
              <w:rPr>
                <w:szCs w:val="28"/>
              </w:rPr>
              <w:t xml:space="preserve">                    "против"</w:t>
            </w:r>
            <w:r w:rsidR="006C66EC" w:rsidRPr="00F9051A">
              <w:rPr>
                <w:szCs w:val="28"/>
              </w:rPr>
              <w:t xml:space="preserve"> – </w:t>
            </w:r>
            <w:r w:rsidRPr="00F9051A">
              <w:rPr>
                <w:szCs w:val="28"/>
              </w:rPr>
              <w:t>1.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E16F6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324789" w:rsidP="002E6BCE">
            <w:pPr>
              <w:jc w:val="both"/>
            </w:pPr>
            <w:r>
              <w:t>О плане работы комитета Законодательного Собрания по социальной политике и защите прав граждан на четвертый квартал 2013 года</w:t>
            </w:r>
            <w:r w:rsidR="00007053">
              <w:t>.</w:t>
            </w:r>
          </w:p>
          <w:p w:rsidR="00007053" w:rsidRDefault="00007053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F4C9C">
              <w:rPr>
                <w:szCs w:val="28"/>
              </w:rPr>
              <w:t>466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7E16F6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324789" w:rsidP="002E6BCE">
            <w:pPr>
              <w:jc w:val="both"/>
            </w:pPr>
            <w:r w:rsidRPr="00C52DAB">
              <w:t>О проведении депутатских слушаний на тему "О текущей ситуации в сфере здравоохранения Приморского края"</w:t>
            </w:r>
            <w:r>
              <w:t>.</w:t>
            </w:r>
          </w:p>
          <w:p w:rsidR="00324789" w:rsidRDefault="00324789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6C66EC" w:rsidRPr="00AB1CD7">
        <w:tc>
          <w:tcPr>
            <w:tcW w:w="2235" w:type="dxa"/>
          </w:tcPr>
          <w:p w:rsidR="006C66EC" w:rsidRDefault="006C66EC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C66EC" w:rsidRDefault="006C66EC" w:rsidP="002E6BCE">
            <w:pPr>
              <w:jc w:val="both"/>
            </w:pPr>
            <w:r>
              <w:t>Слепченко С.В., Колотова С.В.</w:t>
            </w:r>
          </w:p>
          <w:p w:rsidR="006C66EC" w:rsidRPr="00C52DAB" w:rsidRDefault="006C66EC" w:rsidP="002E6BCE">
            <w:pPr>
              <w:jc w:val="both"/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F4C9C">
              <w:rPr>
                <w:szCs w:val="28"/>
              </w:rPr>
              <w:t>467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7E16F6"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2E6BCE" w:rsidRDefault="002E6BCE" w:rsidP="002E6BCE">
            <w:pPr>
              <w:pStyle w:val="a9"/>
              <w:jc w:val="both"/>
              <w:rPr>
                <w:szCs w:val="28"/>
              </w:rPr>
            </w:pPr>
          </w:p>
          <w:p w:rsidR="002E6BCE" w:rsidRPr="00AB1CD7" w:rsidRDefault="002E6BCE" w:rsidP="002E6BCE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E6BCE" w:rsidRDefault="00007053" w:rsidP="002E6BCE">
            <w:pPr>
              <w:jc w:val="both"/>
              <w:rPr>
                <w:szCs w:val="28"/>
              </w:rPr>
            </w:pPr>
            <w:r w:rsidRPr="00AB7B2F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007053" w:rsidRDefault="00007053" w:rsidP="002E6BCE">
            <w:pPr>
              <w:jc w:val="both"/>
              <w:rPr>
                <w:i/>
                <w:szCs w:val="28"/>
                <w:u w:val="single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  <w:tr w:rsidR="002E6BCE" w:rsidRPr="00AB1CD7">
        <w:tc>
          <w:tcPr>
            <w:tcW w:w="2235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E6BCE" w:rsidRPr="00AB1CD7" w:rsidRDefault="002E6BCE" w:rsidP="002E6B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F4C9C">
              <w:rPr>
                <w:szCs w:val="28"/>
              </w:rPr>
              <w:t>468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  <w:p w:rsidR="002E6BCE" w:rsidRDefault="002E6BCE" w:rsidP="002E6B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E6BCE" w:rsidRPr="00AB1CD7" w:rsidRDefault="002E6BCE" w:rsidP="002E6BCE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4CA" w:rsidRDefault="008424CA">
      <w:r>
        <w:separator/>
      </w:r>
    </w:p>
  </w:endnote>
  <w:endnote w:type="continuationSeparator" w:id="0">
    <w:p w:rsidR="008424CA" w:rsidRDefault="008424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4CA" w:rsidRDefault="008424CA">
      <w:r>
        <w:separator/>
      </w:r>
    </w:p>
  </w:footnote>
  <w:footnote w:type="continuationSeparator" w:id="0">
    <w:p w:rsidR="008424CA" w:rsidRDefault="008424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CA" w:rsidRDefault="008424C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424CA" w:rsidRDefault="008424CA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CA" w:rsidRDefault="008424C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37154">
      <w:rPr>
        <w:rStyle w:val="ae"/>
        <w:noProof/>
      </w:rPr>
      <w:t>23</w:t>
    </w:r>
    <w:r>
      <w:rPr>
        <w:rStyle w:val="ae"/>
      </w:rPr>
      <w:fldChar w:fldCharType="end"/>
    </w:r>
  </w:p>
  <w:p w:rsidR="008424CA" w:rsidRDefault="008424CA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5D12"/>
    <w:rsid w:val="00007053"/>
    <w:rsid w:val="00010149"/>
    <w:rsid w:val="00011D9F"/>
    <w:rsid w:val="00015D73"/>
    <w:rsid w:val="000173C9"/>
    <w:rsid w:val="00022653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37154"/>
    <w:rsid w:val="00041341"/>
    <w:rsid w:val="0004179E"/>
    <w:rsid w:val="0004283F"/>
    <w:rsid w:val="00042F78"/>
    <w:rsid w:val="00044385"/>
    <w:rsid w:val="00044A8C"/>
    <w:rsid w:val="00046207"/>
    <w:rsid w:val="000475A5"/>
    <w:rsid w:val="000531B6"/>
    <w:rsid w:val="00056ED3"/>
    <w:rsid w:val="00057B67"/>
    <w:rsid w:val="00060A3D"/>
    <w:rsid w:val="00060E4F"/>
    <w:rsid w:val="00060FB2"/>
    <w:rsid w:val="00062985"/>
    <w:rsid w:val="00064D7F"/>
    <w:rsid w:val="00065427"/>
    <w:rsid w:val="00070E43"/>
    <w:rsid w:val="000740C4"/>
    <w:rsid w:val="000754ED"/>
    <w:rsid w:val="00075DD1"/>
    <w:rsid w:val="00080B39"/>
    <w:rsid w:val="000821DA"/>
    <w:rsid w:val="00082A97"/>
    <w:rsid w:val="00082CC8"/>
    <w:rsid w:val="00092C3F"/>
    <w:rsid w:val="00093370"/>
    <w:rsid w:val="00095938"/>
    <w:rsid w:val="00096622"/>
    <w:rsid w:val="000A099C"/>
    <w:rsid w:val="000A100E"/>
    <w:rsid w:val="000A10FE"/>
    <w:rsid w:val="000A178A"/>
    <w:rsid w:val="000A17C0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953"/>
    <w:rsid w:val="000D2A73"/>
    <w:rsid w:val="000D2FEB"/>
    <w:rsid w:val="000D5EF6"/>
    <w:rsid w:val="000D60B9"/>
    <w:rsid w:val="000D6882"/>
    <w:rsid w:val="000E0BF4"/>
    <w:rsid w:val="000E1A35"/>
    <w:rsid w:val="000E1E98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27A45"/>
    <w:rsid w:val="00133B78"/>
    <w:rsid w:val="00133BCF"/>
    <w:rsid w:val="00134331"/>
    <w:rsid w:val="00134F11"/>
    <w:rsid w:val="00135DE3"/>
    <w:rsid w:val="0013606A"/>
    <w:rsid w:val="00136F7A"/>
    <w:rsid w:val="0014189F"/>
    <w:rsid w:val="00142A1D"/>
    <w:rsid w:val="00143C44"/>
    <w:rsid w:val="001509E0"/>
    <w:rsid w:val="001525FB"/>
    <w:rsid w:val="00153123"/>
    <w:rsid w:val="00154276"/>
    <w:rsid w:val="001542DB"/>
    <w:rsid w:val="00154D09"/>
    <w:rsid w:val="001550C2"/>
    <w:rsid w:val="001552D2"/>
    <w:rsid w:val="00156E2A"/>
    <w:rsid w:val="001573F2"/>
    <w:rsid w:val="0016089C"/>
    <w:rsid w:val="001609D1"/>
    <w:rsid w:val="00171E8F"/>
    <w:rsid w:val="0017232F"/>
    <w:rsid w:val="001831B1"/>
    <w:rsid w:val="00183D1E"/>
    <w:rsid w:val="0018638E"/>
    <w:rsid w:val="00187650"/>
    <w:rsid w:val="0019146E"/>
    <w:rsid w:val="001930C4"/>
    <w:rsid w:val="00196159"/>
    <w:rsid w:val="0019747E"/>
    <w:rsid w:val="00197F43"/>
    <w:rsid w:val="001A0020"/>
    <w:rsid w:val="001A126F"/>
    <w:rsid w:val="001A13D6"/>
    <w:rsid w:val="001A2834"/>
    <w:rsid w:val="001A30A8"/>
    <w:rsid w:val="001A327D"/>
    <w:rsid w:val="001A4181"/>
    <w:rsid w:val="001A7DBC"/>
    <w:rsid w:val="001B28C3"/>
    <w:rsid w:val="001B3A7C"/>
    <w:rsid w:val="001B3A8A"/>
    <w:rsid w:val="001B4202"/>
    <w:rsid w:val="001B465F"/>
    <w:rsid w:val="001B4BCD"/>
    <w:rsid w:val="001B6FF7"/>
    <w:rsid w:val="001C54F8"/>
    <w:rsid w:val="001C7A09"/>
    <w:rsid w:val="001C7EB8"/>
    <w:rsid w:val="001D07F5"/>
    <w:rsid w:val="001D104D"/>
    <w:rsid w:val="001D42CA"/>
    <w:rsid w:val="001D6413"/>
    <w:rsid w:val="001D7666"/>
    <w:rsid w:val="001E0879"/>
    <w:rsid w:val="001E1DC2"/>
    <w:rsid w:val="001E2252"/>
    <w:rsid w:val="001E2CCD"/>
    <w:rsid w:val="001E2DA0"/>
    <w:rsid w:val="001E56DE"/>
    <w:rsid w:val="001E7398"/>
    <w:rsid w:val="001E7F4F"/>
    <w:rsid w:val="001F1BE7"/>
    <w:rsid w:val="001F3420"/>
    <w:rsid w:val="001F3695"/>
    <w:rsid w:val="001F7745"/>
    <w:rsid w:val="002006A5"/>
    <w:rsid w:val="00200C90"/>
    <w:rsid w:val="00206083"/>
    <w:rsid w:val="00206C79"/>
    <w:rsid w:val="00207602"/>
    <w:rsid w:val="002079BF"/>
    <w:rsid w:val="002102F9"/>
    <w:rsid w:val="00212974"/>
    <w:rsid w:val="00212D34"/>
    <w:rsid w:val="00213246"/>
    <w:rsid w:val="002133C7"/>
    <w:rsid w:val="00213C03"/>
    <w:rsid w:val="00214FB4"/>
    <w:rsid w:val="00215055"/>
    <w:rsid w:val="00217246"/>
    <w:rsid w:val="00217781"/>
    <w:rsid w:val="0021792F"/>
    <w:rsid w:val="002205B4"/>
    <w:rsid w:val="00221E06"/>
    <w:rsid w:val="0022359C"/>
    <w:rsid w:val="002260CC"/>
    <w:rsid w:val="00226E0D"/>
    <w:rsid w:val="002306FA"/>
    <w:rsid w:val="00232385"/>
    <w:rsid w:val="00233201"/>
    <w:rsid w:val="00233E1E"/>
    <w:rsid w:val="002356BA"/>
    <w:rsid w:val="00240F5A"/>
    <w:rsid w:val="00242520"/>
    <w:rsid w:val="00242D4C"/>
    <w:rsid w:val="00244867"/>
    <w:rsid w:val="00244E87"/>
    <w:rsid w:val="00251488"/>
    <w:rsid w:val="002516CA"/>
    <w:rsid w:val="00253538"/>
    <w:rsid w:val="00256041"/>
    <w:rsid w:val="00260304"/>
    <w:rsid w:val="00262953"/>
    <w:rsid w:val="00262A97"/>
    <w:rsid w:val="0026330C"/>
    <w:rsid w:val="00267325"/>
    <w:rsid w:val="00267CE7"/>
    <w:rsid w:val="00270F5F"/>
    <w:rsid w:val="00271C5E"/>
    <w:rsid w:val="00272945"/>
    <w:rsid w:val="00274194"/>
    <w:rsid w:val="00277B0A"/>
    <w:rsid w:val="00281F04"/>
    <w:rsid w:val="002823D4"/>
    <w:rsid w:val="002844CD"/>
    <w:rsid w:val="0028504C"/>
    <w:rsid w:val="00286008"/>
    <w:rsid w:val="00286465"/>
    <w:rsid w:val="002879A4"/>
    <w:rsid w:val="00290045"/>
    <w:rsid w:val="00290963"/>
    <w:rsid w:val="002951B9"/>
    <w:rsid w:val="00295BD0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2E84"/>
    <w:rsid w:val="002C364C"/>
    <w:rsid w:val="002C4385"/>
    <w:rsid w:val="002C5A9B"/>
    <w:rsid w:val="002D06FE"/>
    <w:rsid w:val="002D0AD2"/>
    <w:rsid w:val="002D2619"/>
    <w:rsid w:val="002D3940"/>
    <w:rsid w:val="002D451D"/>
    <w:rsid w:val="002D4915"/>
    <w:rsid w:val="002D66C8"/>
    <w:rsid w:val="002D7DAB"/>
    <w:rsid w:val="002E18AC"/>
    <w:rsid w:val="002E3ADB"/>
    <w:rsid w:val="002E3BD1"/>
    <w:rsid w:val="002E41BF"/>
    <w:rsid w:val="002E452A"/>
    <w:rsid w:val="002E5A00"/>
    <w:rsid w:val="002E6BCE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4789"/>
    <w:rsid w:val="003257EE"/>
    <w:rsid w:val="00325A03"/>
    <w:rsid w:val="00330F32"/>
    <w:rsid w:val="00332384"/>
    <w:rsid w:val="00333A4E"/>
    <w:rsid w:val="00340CD1"/>
    <w:rsid w:val="0034127B"/>
    <w:rsid w:val="00341ED3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9C6"/>
    <w:rsid w:val="003621E4"/>
    <w:rsid w:val="0036220C"/>
    <w:rsid w:val="00362826"/>
    <w:rsid w:val="0036314D"/>
    <w:rsid w:val="0036316E"/>
    <w:rsid w:val="00365B12"/>
    <w:rsid w:val="00370906"/>
    <w:rsid w:val="00370DE6"/>
    <w:rsid w:val="003738F5"/>
    <w:rsid w:val="00373CED"/>
    <w:rsid w:val="00380AE7"/>
    <w:rsid w:val="00384E3B"/>
    <w:rsid w:val="00385C5D"/>
    <w:rsid w:val="00386A31"/>
    <w:rsid w:val="00386E52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557"/>
    <w:rsid w:val="003B4A05"/>
    <w:rsid w:val="003B51EB"/>
    <w:rsid w:val="003B5A4C"/>
    <w:rsid w:val="003B6592"/>
    <w:rsid w:val="003B66C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E71"/>
    <w:rsid w:val="003E5F59"/>
    <w:rsid w:val="003E6B8C"/>
    <w:rsid w:val="003E78D5"/>
    <w:rsid w:val="003F0624"/>
    <w:rsid w:val="003F063D"/>
    <w:rsid w:val="003F196B"/>
    <w:rsid w:val="003F1AC1"/>
    <w:rsid w:val="003F3BDE"/>
    <w:rsid w:val="003F7576"/>
    <w:rsid w:val="0040416B"/>
    <w:rsid w:val="00404A33"/>
    <w:rsid w:val="00405E05"/>
    <w:rsid w:val="004069E0"/>
    <w:rsid w:val="004078E5"/>
    <w:rsid w:val="0042271C"/>
    <w:rsid w:val="00422971"/>
    <w:rsid w:val="00422A45"/>
    <w:rsid w:val="00423739"/>
    <w:rsid w:val="00424BD5"/>
    <w:rsid w:val="00425323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0F4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216C"/>
    <w:rsid w:val="004A2FF4"/>
    <w:rsid w:val="004A3149"/>
    <w:rsid w:val="004A3951"/>
    <w:rsid w:val="004A4E8A"/>
    <w:rsid w:val="004A69F3"/>
    <w:rsid w:val="004A7468"/>
    <w:rsid w:val="004B10AB"/>
    <w:rsid w:val="004B36E6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A9D"/>
    <w:rsid w:val="004D7FE2"/>
    <w:rsid w:val="004E62D0"/>
    <w:rsid w:val="004E6EB4"/>
    <w:rsid w:val="004E7762"/>
    <w:rsid w:val="004E7E53"/>
    <w:rsid w:val="004F1603"/>
    <w:rsid w:val="004F30AB"/>
    <w:rsid w:val="00500D9B"/>
    <w:rsid w:val="00501524"/>
    <w:rsid w:val="00502B59"/>
    <w:rsid w:val="00503D7D"/>
    <w:rsid w:val="00507321"/>
    <w:rsid w:val="00511C69"/>
    <w:rsid w:val="00513946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234D"/>
    <w:rsid w:val="005338CA"/>
    <w:rsid w:val="0053651D"/>
    <w:rsid w:val="005377E4"/>
    <w:rsid w:val="00537947"/>
    <w:rsid w:val="005450C9"/>
    <w:rsid w:val="00545F97"/>
    <w:rsid w:val="00550E7A"/>
    <w:rsid w:val="005525A4"/>
    <w:rsid w:val="00553972"/>
    <w:rsid w:val="00553AE9"/>
    <w:rsid w:val="00554889"/>
    <w:rsid w:val="00554AF9"/>
    <w:rsid w:val="005556C0"/>
    <w:rsid w:val="00557434"/>
    <w:rsid w:val="00560D91"/>
    <w:rsid w:val="0056183C"/>
    <w:rsid w:val="00561F6B"/>
    <w:rsid w:val="0056644D"/>
    <w:rsid w:val="00567519"/>
    <w:rsid w:val="00572864"/>
    <w:rsid w:val="0057484B"/>
    <w:rsid w:val="00576223"/>
    <w:rsid w:val="005763A9"/>
    <w:rsid w:val="0057717B"/>
    <w:rsid w:val="005772DD"/>
    <w:rsid w:val="0058079E"/>
    <w:rsid w:val="00580A17"/>
    <w:rsid w:val="00580C80"/>
    <w:rsid w:val="0058188B"/>
    <w:rsid w:val="00582A18"/>
    <w:rsid w:val="00587265"/>
    <w:rsid w:val="00587629"/>
    <w:rsid w:val="005905FE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44A2"/>
    <w:rsid w:val="0062336F"/>
    <w:rsid w:val="00626FE0"/>
    <w:rsid w:val="006272B2"/>
    <w:rsid w:val="006317BB"/>
    <w:rsid w:val="00631807"/>
    <w:rsid w:val="0063220C"/>
    <w:rsid w:val="00633C80"/>
    <w:rsid w:val="00634E88"/>
    <w:rsid w:val="00637D83"/>
    <w:rsid w:val="00641FCF"/>
    <w:rsid w:val="00642B6C"/>
    <w:rsid w:val="006434D5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10D6"/>
    <w:rsid w:val="00662443"/>
    <w:rsid w:val="00662BC4"/>
    <w:rsid w:val="00664FC9"/>
    <w:rsid w:val="00665907"/>
    <w:rsid w:val="00671766"/>
    <w:rsid w:val="0067355E"/>
    <w:rsid w:val="006750D3"/>
    <w:rsid w:val="00676B59"/>
    <w:rsid w:val="00677844"/>
    <w:rsid w:val="00681245"/>
    <w:rsid w:val="006846FF"/>
    <w:rsid w:val="00684839"/>
    <w:rsid w:val="00684D59"/>
    <w:rsid w:val="006858F0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6B6E"/>
    <w:rsid w:val="006B7E19"/>
    <w:rsid w:val="006C1B5F"/>
    <w:rsid w:val="006C1FF8"/>
    <w:rsid w:val="006C66EC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3AE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1DD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4A66"/>
    <w:rsid w:val="00785410"/>
    <w:rsid w:val="00786C7F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96DAA"/>
    <w:rsid w:val="007A0692"/>
    <w:rsid w:val="007A2538"/>
    <w:rsid w:val="007A2DDF"/>
    <w:rsid w:val="007A3EF4"/>
    <w:rsid w:val="007A521E"/>
    <w:rsid w:val="007A52B7"/>
    <w:rsid w:val="007B0166"/>
    <w:rsid w:val="007B12BD"/>
    <w:rsid w:val="007B1409"/>
    <w:rsid w:val="007B7311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16F6"/>
    <w:rsid w:val="007E20A1"/>
    <w:rsid w:val="007E2FFE"/>
    <w:rsid w:val="007E43F7"/>
    <w:rsid w:val="007E6CC4"/>
    <w:rsid w:val="007E6F26"/>
    <w:rsid w:val="007E78CF"/>
    <w:rsid w:val="007F019B"/>
    <w:rsid w:val="007F0372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0C3D"/>
    <w:rsid w:val="0081332B"/>
    <w:rsid w:val="008147FE"/>
    <w:rsid w:val="00815D80"/>
    <w:rsid w:val="00820408"/>
    <w:rsid w:val="00822245"/>
    <w:rsid w:val="008226FA"/>
    <w:rsid w:val="008227E0"/>
    <w:rsid w:val="008231FA"/>
    <w:rsid w:val="008240E3"/>
    <w:rsid w:val="008242FE"/>
    <w:rsid w:val="00824439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760"/>
    <w:rsid w:val="00840DCF"/>
    <w:rsid w:val="008418A4"/>
    <w:rsid w:val="008424CA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5C5D"/>
    <w:rsid w:val="00876EED"/>
    <w:rsid w:val="00886CE8"/>
    <w:rsid w:val="0089072D"/>
    <w:rsid w:val="00892327"/>
    <w:rsid w:val="00892C54"/>
    <w:rsid w:val="008949FF"/>
    <w:rsid w:val="00895609"/>
    <w:rsid w:val="00896500"/>
    <w:rsid w:val="00897730"/>
    <w:rsid w:val="008A0F92"/>
    <w:rsid w:val="008A1AC7"/>
    <w:rsid w:val="008A221D"/>
    <w:rsid w:val="008A23EE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84"/>
    <w:rsid w:val="009113FA"/>
    <w:rsid w:val="00911A8E"/>
    <w:rsid w:val="0091350F"/>
    <w:rsid w:val="00914312"/>
    <w:rsid w:val="009167B1"/>
    <w:rsid w:val="009175E3"/>
    <w:rsid w:val="00923AD0"/>
    <w:rsid w:val="00927B41"/>
    <w:rsid w:val="0093040B"/>
    <w:rsid w:val="00934878"/>
    <w:rsid w:val="00934EC2"/>
    <w:rsid w:val="00935528"/>
    <w:rsid w:val="00936005"/>
    <w:rsid w:val="00936451"/>
    <w:rsid w:val="00936888"/>
    <w:rsid w:val="00937C8F"/>
    <w:rsid w:val="00940820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19F8"/>
    <w:rsid w:val="00981F83"/>
    <w:rsid w:val="00981FCB"/>
    <w:rsid w:val="009822E4"/>
    <w:rsid w:val="009827BC"/>
    <w:rsid w:val="00983D34"/>
    <w:rsid w:val="009854D1"/>
    <w:rsid w:val="009873E4"/>
    <w:rsid w:val="00987648"/>
    <w:rsid w:val="00987C5B"/>
    <w:rsid w:val="00987F55"/>
    <w:rsid w:val="00990A0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3E2E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C7C80"/>
    <w:rsid w:val="009D043A"/>
    <w:rsid w:val="009D3520"/>
    <w:rsid w:val="009D48BD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723"/>
    <w:rsid w:val="009E1AEA"/>
    <w:rsid w:val="009E2FC1"/>
    <w:rsid w:val="009E3245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6F70"/>
    <w:rsid w:val="00A72A27"/>
    <w:rsid w:val="00A74001"/>
    <w:rsid w:val="00A752F4"/>
    <w:rsid w:val="00A75EC0"/>
    <w:rsid w:val="00A8048E"/>
    <w:rsid w:val="00A817CC"/>
    <w:rsid w:val="00A822DB"/>
    <w:rsid w:val="00A82B07"/>
    <w:rsid w:val="00A84599"/>
    <w:rsid w:val="00A86431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A7CA3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BF3"/>
    <w:rsid w:val="00AE7005"/>
    <w:rsid w:val="00AF1EF2"/>
    <w:rsid w:val="00AF35E4"/>
    <w:rsid w:val="00AF4C43"/>
    <w:rsid w:val="00AF779F"/>
    <w:rsid w:val="00AF78FE"/>
    <w:rsid w:val="00B01BE4"/>
    <w:rsid w:val="00B022AF"/>
    <w:rsid w:val="00B06A4A"/>
    <w:rsid w:val="00B07250"/>
    <w:rsid w:val="00B10F30"/>
    <w:rsid w:val="00B11A7E"/>
    <w:rsid w:val="00B13808"/>
    <w:rsid w:val="00B14027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0B13"/>
    <w:rsid w:val="00BE4C43"/>
    <w:rsid w:val="00BE5D69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5E27"/>
    <w:rsid w:val="00C462E2"/>
    <w:rsid w:val="00C46410"/>
    <w:rsid w:val="00C4787F"/>
    <w:rsid w:val="00C50D7F"/>
    <w:rsid w:val="00C51E25"/>
    <w:rsid w:val="00C546F9"/>
    <w:rsid w:val="00C56FDB"/>
    <w:rsid w:val="00C57C79"/>
    <w:rsid w:val="00C60730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193C"/>
    <w:rsid w:val="00C92708"/>
    <w:rsid w:val="00C930C0"/>
    <w:rsid w:val="00C94EA3"/>
    <w:rsid w:val="00C97131"/>
    <w:rsid w:val="00C9735B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6413"/>
    <w:rsid w:val="00CC7AE2"/>
    <w:rsid w:val="00CC7BD1"/>
    <w:rsid w:val="00CD0C66"/>
    <w:rsid w:val="00CD1C55"/>
    <w:rsid w:val="00CD3254"/>
    <w:rsid w:val="00CD46AA"/>
    <w:rsid w:val="00CD4A4D"/>
    <w:rsid w:val="00CD5522"/>
    <w:rsid w:val="00CD5A41"/>
    <w:rsid w:val="00CE2CFD"/>
    <w:rsid w:val="00CE3107"/>
    <w:rsid w:val="00CE3DFA"/>
    <w:rsid w:val="00CE6419"/>
    <w:rsid w:val="00CE6D7D"/>
    <w:rsid w:val="00CE7AA6"/>
    <w:rsid w:val="00CF0A53"/>
    <w:rsid w:val="00CF4C9C"/>
    <w:rsid w:val="00CF4CCD"/>
    <w:rsid w:val="00CF6456"/>
    <w:rsid w:val="00CF6764"/>
    <w:rsid w:val="00CF7164"/>
    <w:rsid w:val="00D01B41"/>
    <w:rsid w:val="00D025FA"/>
    <w:rsid w:val="00D03078"/>
    <w:rsid w:val="00D14703"/>
    <w:rsid w:val="00D14C03"/>
    <w:rsid w:val="00D16091"/>
    <w:rsid w:val="00D16F9E"/>
    <w:rsid w:val="00D17186"/>
    <w:rsid w:val="00D234B7"/>
    <w:rsid w:val="00D23B7A"/>
    <w:rsid w:val="00D23E67"/>
    <w:rsid w:val="00D25DD2"/>
    <w:rsid w:val="00D27013"/>
    <w:rsid w:val="00D303A9"/>
    <w:rsid w:val="00D333E7"/>
    <w:rsid w:val="00D40A2B"/>
    <w:rsid w:val="00D40CC5"/>
    <w:rsid w:val="00D423E8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6349"/>
    <w:rsid w:val="00D77D69"/>
    <w:rsid w:val="00D80AB6"/>
    <w:rsid w:val="00D8116A"/>
    <w:rsid w:val="00D818A1"/>
    <w:rsid w:val="00D82DF2"/>
    <w:rsid w:val="00D83D75"/>
    <w:rsid w:val="00D84BA2"/>
    <w:rsid w:val="00D87D27"/>
    <w:rsid w:val="00D87F86"/>
    <w:rsid w:val="00D904C0"/>
    <w:rsid w:val="00D9140D"/>
    <w:rsid w:val="00D92208"/>
    <w:rsid w:val="00D93052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917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121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031C"/>
    <w:rsid w:val="00E03E33"/>
    <w:rsid w:val="00E04D87"/>
    <w:rsid w:val="00E10455"/>
    <w:rsid w:val="00E10589"/>
    <w:rsid w:val="00E149E2"/>
    <w:rsid w:val="00E15B7E"/>
    <w:rsid w:val="00E15D15"/>
    <w:rsid w:val="00E1676E"/>
    <w:rsid w:val="00E206DC"/>
    <w:rsid w:val="00E21273"/>
    <w:rsid w:val="00E21BFC"/>
    <w:rsid w:val="00E23E46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45FD8"/>
    <w:rsid w:val="00E503C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0F5E"/>
    <w:rsid w:val="00E713C2"/>
    <w:rsid w:val="00E7153C"/>
    <w:rsid w:val="00E72797"/>
    <w:rsid w:val="00E728CA"/>
    <w:rsid w:val="00E72BE0"/>
    <w:rsid w:val="00E74B79"/>
    <w:rsid w:val="00E7673F"/>
    <w:rsid w:val="00E81F1F"/>
    <w:rsid w:val="00E8204E"/>
    <w:rsid w:val="00E827B0"/>
    <w:rsid w:val="00E82817"/>
    <w:rsid w:val="00E82851"/>
    <w:rsid w:val="00E852DA"/>
    <w:rsid w:val="00E8651A"/>
    <w:rsid w:val="00E86EB0"/>
    <w:rsid w:val="00E86F66"/>
    <w:rsid w:val="00E87CFF"/>
    <w:rsid w:val="00E87E1F"/>
    <w:rsid w:val="00E9181B"/>
    <w:rsid w:val="00E95569"/>
    <w:rsid w:val="00E970EF"/>
    <w:rsid w:val="00EA1599"/>
    <w:rsid w:val="00EA5CE2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181D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7D7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07852"/>
    <w:rsid w:val="00F10E3B"/>
    <w:rsid w:val="00F11B53"/>
    <w:rsid w:val="00F12CB7"/>
    <w:rsid w:val="00F149E4"/>
    <w:rsid w:val="00F15B99"/>
    <w:rsid w:val="00F16D9C"/>
    <w:rsid w:val="00F17D18"/>
    <w:rsid w:val="00F21AB8"/>
    <w:rsid w:val="00F2446B"/>
    <w:rsid w:val="00F274A1"/>
    <w:rsid w:val="00F27506"/>
    <w:rsid w:val="00F27721"/>
    <w:rsid w:val="00F31915"/>
    <w:rsid w:val="00F32059"/>
    <w:rsid w:val="00F37498"/>
    <w:rsid w:val="00F37522"/>
    <w:rsid w:val="00F42174"/>
    <w:rsid w:val="00F42BC0"/>
    <w:rsid w:val="00F445F4"/>
    <w:rsid w:val="00F44D28"/>
    <w:rsid w:val="00F44E5D"/>
    <w:rsid w:val="00F5106D"/>
    <w:rsid w:val="00F53417"/>
    <w:rsid w:val="00F54646"/>
    <w:rsid w:val="00F551F6"/>
    <w:rsid w:val="00F555C7"/>
    <w:rsid w:val="00F56DDE"/>
    <w:rsid w:val="00F57963"/>
    <w:rsid w:val="00F63832"/>
    <w:rsid w:val="00F64783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051A"/>
    <w:rsid w:val="00F910C6"/>
    <w:rsid w:val="00F917A9"/>
    <w:rsid w:val="00F91ED1"/>
    <w:rsid w:val="00F928B4"/>
    <w:rsid w:val="00F92991"/>
    <w:rsid w:val="00F94000"/>
    <w:rsid w:val="00F9492A"/>
    <w:rsid w:val="00F94B03"/>
    <w:rsid w:val="00F95E5C"/>
    <w:rsid w:val="00F969E0"/>
    <w:rsid w:val="00FA16F4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1E9F"/>
    <w:rsid w:val="00FC26A9"/>
    <w:rsid w:val="00FC26C5"/>
    <w:rsid w:val="00FC301D"/>
    <w:rsid w:val="00FC33EC"/>
    <w:rsid w:val="00FC6FB6"/>
    <w:rsid w:val="00FC749B"/>
    <w:rsid w:val="00FC7EF5"/>
    <w:rsid w:val="00FD2111"/>
    <w:rsid w:val="00FD7751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764</TotalTime>
  <Pages>23</Pages>
  <Words>4145</Words>
  <Characters>30153</Characters>
  <Application>Microsoft Office Word</Application>
  <DocSecurity>0</DocSecurity>
  <Lines>251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21</cp:revision>
  <cp:lastPrinted>2013-09-17T06:31:00Z</cp:lastPrinted>
  <dcterms:created xsi:type="dcterms:W3CDTF">2013-06-18T03:02:00Z</dcterms:created>
  <dcterms:modified xsi:type="dcterms:W3CDTF">2013-09-17T06:36:00Z</dcterms:modified>
</cp:coreProperties>
</file>