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595F16">
      <w:pPr>
        <w:ind w:left="567"/>
        <w:jc w:val="center"/>
      </w:pPr>
      <w:r w:rsidRPr="00D52659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6" o:title=""/>
          </v:shape>
          <o:OLEObject Type="Embed" ProgID="Word.Picture.8" ShapeID="_x0000_i1025" DrawAspect="Content" ObjectID="_1440330748" r:id="rId7"/>
        </w:object>
      </w:r>
    </w:p>
    <w:p w:rsidR="002E46B4" w:rsidRDefault="009B6FE7">
      <w:pPr>
        <w:ind w:left="567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9E2250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CB6426">
            <w:pPr>
              <w:widowControl w:val="0"/>
              <w:spacing w:after="120"/>
              <w:ind w:firstLine="34"/>
            </w:pPr>
            <w:r>
              <w:t>11.09.2013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CB6426">
            <w:pPr>
              <w:ind w:hanging="107"/>
            </w:pPr>
            <w:r>
              <w:t>18</w:t>
            </w:r>
            <w:r w:rsidR="00403EAB">
              <w:t>1</w:t>
            </w:r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6CFA" w:rsidRDefault="00EE1C7A" w:rsidP="00846CFA">
            <w:pPr>
              <w:jc w:val="both"/>
            </w:pPr>
            <w:r>
              <w:t>О проекте закона Приморского края "О</w:t>
            </w:r>
            <w:r w:rsidR="008C2DE4">
              <w:t xml:space="preserve">  </w:t>
            </w:r>
            <w:r>
              <w:t xml:space="preserve">внесении </w:t>
            </w:r>
            <w:r w:rsidR="008C2DE4">
              <w:t xml:space="preserve">  </w:t>
            </w:r>
            <w:r>
              <w:t xml:space="preserve">изменений </w:t>
            </w:r>
            <w:r w:rsidR="008C2DE4">
              <w:t xml:space="preserve"> </w:t>
            </w:r>
            <w:r w:rsidR="00846CFA">
              <w:t xml:space="preserve">в </w:t>
            </w:r>
            <w:r w:rsidR="008C2DE4">
              <w:t xml:space="preserve"> </w:t>
            </w:r>
            <w:r w:rsidR="00846CFA">
              <w:rPr>
                <w:snapToGrid w:val="0"/>
              </w:rPr>
              <w:t>Закон</w:t>
            </w:r>
            <w:r w:rsidR="00CB4C38">
              <w:rPr>
                <w:snapToGrid w:val="0"/>
              </w:rPr>
              <w:t xml:space="preserve"> </w:t>
            </w:r>
            <w:r w:rsidR="00846CFA">
              <w:rPr>
                <w:snapToGrid w:val="0"/>
              </w:rPr>
              <w:t xml:space="preserve">Приморского края </w:t>
            </w:r>
            <w:r w:rsidR="00846CFA">
              <w:rPr>
                <w:bCs/>
              </w:rPr>
              <w:t>"</w:t>
            </w:r>
            <w:r w:rsidR="00846CFA">
              <w:t>Об использовании лесов в Приморском крае"</w:t>
            </w:r>
            <w:r w:rsidR="002B3C5E">
              <w:t xml:space="preserve"> (</w:t>
            </w:r>
            <w:r w:rsidR="006E1334">
              <w:t xml:space="preserve">второе, третье </w:t>
            </w:r>
            <w:r w:rsidR="002B3C5E">
              <w:t>чтени</w:t>
            </w:r>
            <w:r w:rsidR="006E1334">
              <w:t>я</w:t>
            </w:r>
            <w:r w:rsidR="002B3C5E">
              <w:t>)</w:t>
            </w:r>
          </w:p>
          <w:p w:rsidR="00595F16" w:rsidRPr="002F02CB" w:rsidRDefault="00595F16" w:rsidP="001A6AC8">
            <w:pPr>
              <w:jc w:val="both"/>
            </w:pPr>
          </w:p>
        </w:tc>
      </w:tr>
    </w:tbl>
    <w:p w:rsidR="002F02CB" w:rsidRDefault="002F02CB">
      <w:pPr>
        <w:jc w:val="right"/>
      </w:pPr>
    </w:p>
    <w:p w:rsidR="006E1334" w:rsidRPr="00AE0F86" w:rsidRDefault="00846CFA" w:rsidP="006E1334">
      <w:pPr>
        <w:ind w:firstLine="720"/>
        <w:jc w:val="both"/>
      </w:pPr>
      <w:r w:rsidRPr="00153A50">
        <w:t xml:space="preserve">Рассмотрев и обсудив проект закона Приморского края </w:t>
      </w:r>
      <w:r>
        <w:t xml:space="preserve">"О внесении изменений в Закон Приморского края </w:t>
      </w:r>
      <w:r w:rsidR="005E3491">
        <w:t xml:space="preserve">"Об </w:t>
      </w:r>
      <w:r>
        <w:t>использовании лесов в Приморском крае</w:t>
      </w:r>
      <w:r w:rsidR="005E3491">
        <w:t>"</w:t>
      </w:r>
      <w:r w:rsidR="00651DF6">
        <w:t xml:space="preserve">, </w:t>
      </w:r>
      <w:r w:rsidR="006E1334">
        <w:t xml:space="preserve">принятый Законодательным Собранием 26 июня </w:t>
      </w:r>
      <w:r w:rsidR="006E1334">
        <w:br/>
        <w:t>2013 года в первом чтении</w:t>
      </w:r>
      <w:r w:rsidR="006E1334" w:rsidRPr="00AE0F86">
        <w:t>, 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0F21F0" w:rsidRDefault="00846CFA" w:rsidP="000F21F0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spellStart"/>
      <w:r>
        <w:t>1.Рассмотреть</w:t>
      </w:r>
      <w:proofErr w:type="spellEnd"/>
      <w:r w:rsidRPr="000B1A03">
        <w:t xml:space="preserve"> проект закона </w:t>
      </w:r>
      <w:r w:rsidRPr="00153A50">
        <w:t xml:space="preserve">Приморского края </w:t>
      </w:r>
      <w:r>
        <w:t xml:space="preserve">"О внесении изменений в Закон Приморского края "Об использовании лесов в Приморском крае" </w:t>
      </w:r>
      <w:r w:rsidR="000F21F0" w:rsidRPr="0015191D">
        <w:t>в</w:t>
      </w:r>
      <w:r w:rsidR="000F21F0">
        <w:t>о</w:t>
      </w:r>
      <w:r w:rsidR="000F21F0" w:rsidRPr="0015191D">
        <w:t xml:space="preserve"> </w:t>
      </w:r>
      <w:r w:rsidR="000F21F0">
        <w:t>втором и третьем чтениях</w:t>
      </w:r>
      <w:r w:rsidR="000F21F0" w:rsidRPr="000B1A03">
        <w:t xml:space="preserve"> на </w:t>
      </w:r>
      <w:r w:rsidR="000F21F0">
        <w:t xml:space="preserve">очередном </w:t>
      </w:r>
      <w:r w:rsidR="000F21F0" w:rsidRPr="0015191D">
        <w:t>заседании Законодательного Собрания</w:t>
      </w:r>
      <w:r w:rsidR="000F21F0">
        <w:t xml:space="preserve"> в сентябре 2013 года.</w:t>
      </w:r>
    </w:p>
    <w:p w:rsidR="00846CFA" w:rsidRPr="0015191D" w:rsidRDefault="00846CFA" w:rsidP="00846CFA"/>
    <w:p w:rsidR="008448B3" w:rsidRPr="00343508" w:rsidRDefault="00846CFA" w:rsidP="008448B3">
      <w:pPr>
        <w:ind w:firstLine="720"/>
        <w:jc w:val="both"/>
      </w:pPr>
      <w:proofErr w:type="spellStart"/>
      <w:r>
        <w:t>2.Рекомендовать</w:t>
      </w:r>
      <w:proofErr w:type="spellEnd"/>
      <w:r>
        <w:t xml:space="preserve"> Законодательному Собранию принять указанный законопроект</w:t>
      </w:r>
      <w:r w:rsidRPr="003D6D17">
        <w:t xml:space="preserve"> </w:t>
      </w:r>
      <w:r w:rsidR="008448B3" w:rsidRPr="00343508">
        <w:t>в</w:t>
      </w:r>
      <w:r w:rsidR="008448B3">
        <w:t>о втором и третьем</w:t>
      </w:r>
      <w:r w:rsidR="008448B3" w:rsidRPr="00343508">
        <w:t xml:space="preserve"> чтени</w:t>
      </w:r>
      <w:r w:rsidR="008448B3">
        <w:t>ях</w:t>
      </w:r>
      <w:r w:rsidR="008448B3" w:rsidRPr="00343508">
        <w:t>.</w:t>
      </w:r>
    </w:p>
    <w:p w:rsidR="00846CFA" w:rsidRDefault="00846CFA" w:rsidP="00846CFA">
      <w:pPr>
        <w:ind w:firstLine="720"/>
        <w:jc w:val="both"/>
      </w:pPr>
    </w:p>
    <w:p w:rsidR="00846CFA" w:rsidRDefault="00846CFA" w:rsidP="008C2DE4">
      <w:pPr>
        <w:ind w:firstLine="720"/>
        <w:jc w:val="both"/>
      </w:pPr>
      <w:proofErr w:type="spellStart"/>
      <w:r>
        <w:t>3.</w:t>
      </w:r>
      <w:r w:rsidRPr="00CB4C38">
        <w:t>Поручить</w:t>
      </w:r>
      <w:proofErr w:type="spellEnd"/>
      <w:r w:rsidRPr="00CB4C38">
        <w:t xml:space="preserve"> </w:t>
      </w:r>
      <w:r w:rsidR="008C2DE4">
        <w:t>Кваше А.Л.</w:t>
      </w:r>
      <w:r w:rsidR="00130182">
        <w:t xml:space="preserve">, </w:t>
      </w:r>
      <w:r w:rsidR="00130182" w:rsidRPr="00CB4C38">
        <w:t>заместител</w:t>
      </w:r>
      <w:r w:rsidR="00130182">
        <w:t>ю</w:t>
      </w:r>
      <w:r w:rsidR="00130182" w:rsidRPr="00CB4C38">
        <w:t xml:space="preserve"> председателя комитета </w:t>
      </w:r>
      <w:r w:rsidR="00130182">
        <w:t xml:space="preserve">Законодательного Собрания </w:t>
      </w:r>
      <w:r w:rsidR="00130182" w:rsidRPr="00CB4C38">
        <w:t>по продовольственной политике и природопользованию</w:t>
      </w:r>
      <w:r w:rsidR="00130182">
        <w:t>,</w:t>
      </w:r>
      <w:r w:rsidR="008C2DE4">
        <w:t xml:space="preserve"> </w:t>
      </w:r>
      <w:r>
        <w:t>выступить с докладом по данному вопросу на заседании Законодательного Собрания.</w:t>
      </w:r>
    </w:p>
    <w:p w:rsidR="00846CFA" w:rsidRDefault="00846CFA" w:rsidP="00846CFA">
      <w:pPr>
        <w:ind w:firstLine="720"/>
        <w:jc w:val="both"/>
      </w:pPr>
    </w:p>
    <w:p w:rsidR="00846CFA" w:rsidRDefault="00344644" w:rsidP="00846CFA">
      <w:pPr>
        <w:ind w:firstLine="720"/>
        <w:jc w:val="both"/>
      </w:pPr>
      <w:proofErr w:type="spellStart"/>
      <w:r>
        <w:t>4</w:t>
      </w:r>
      <w:r w:rsidR="00846CFA">
        <w:t>.Определить</w:t>
      </w:r>
      <w:proofErr w:type="spellEnd"/>
      <w:r w:rsidR="00846CFA">
        <w:t xml:space="preserve"> время для рассмотрения указанного вопроса на заседании Законодательного Собрания</w:t>
      </w:r>
      <w:r w:rsidR="00F05042">
        <w:t xml:space="preserve"> </w:t>
      </w:r>
      <w:r w:rsidR="00846CFA">
        <w:t>-</w:t>
      </w:r>
      <w:r w:rsidR="00F05042">
        <w:t xml:space="preserve"> </w:t>
      </w:r>
      <w:r w:rsidR="008448B3">
        <w:t>5</w:t>
      </w:r>
      <w:r w:rsidR="00846CFA">
        <w:t xml:space="preserve"> </w:t>
      </w:r>
      <w:r w:rsidR="00F05042">
        <w:t xml:space="preserve"> </w:t>
      </w:r>
      <w:r w:rsidR="00846CFA">
        <w:t xml:space="preserve">минут, в </w:t>
      </w:r>
      <w:r w:rsidR="00F05042">
        <w:t xml:space="preserve"> </w:t>
      </w:r>
      <w:r w:rsidR="00846CFA">
        <w:t xml:space="preserve">том числе </w:t>
      </w:r>
      <w:r w:rsidR="00F05042">
        <w:t xml:space="preserve"> </w:t>
      </w:r>
      <w:r w:rsidR="00846CFA">
        <w:t>для доклада</w:t>
      </w:r>
      <w:r w:rsidR="00F05042">
        <w:t xml:space="preserve"> </w:t>
      </w:r>
      <w:r w:rsidR="00846CFA">
        <w:t>-</w:t>
      </w:r>
      <w:r w:rsidR="00F05042">
        <w:t xml:space="preserve"> </w:t>
      </w:r>
      <w:r w:rsidR="00846CFA">
        <w:t>3 минуты.</w:t>
      </w:r>
    </w:p>
    <w:p w:rsidR="00344644" w:rsidRDefault="00344644" w:rsidP="008C2DE4"/>
    <w:p w:rsidR="0019009C" w:rsidRDefault="0019009C" w:rsidP="008C2DE4"/>
    <w:p w:rsidR="00344644" w:rsidRDefault="00344644" w:rsidP="008C2DE4"/>
    <w:p w:rsidR="008C2DE4" w:rsidRDefault="00846CFA" w:rsidP="008C2DE4">
      <w:r>
        <w:t xml:space="preserve">Председатель комитета                                                                      </w:t>
      </w:r>
      <w:r w:rsidR="00ED06D9">
        <w:t xml:space="preserve">    </w:t>
      </w:r>
      <w:r>
        <w:t xml:space="preserve"> Е.А</w:t>
      </w:r>
      <w:r w:rsidR="00ED06D9">
        <w:t>.</w:t>
      </w:r>
      <w:r w:rsidR="0082605D">
        <w:t xml:space="preserve"> </w:t>
      </w:r>
      <w:r>
        <w:t>Зотов</w:t>
      </w:r>
    </w:p>
    <w:sectPr w:rsidR="008C2DE4" w:rsidSect="00ED06D9">
      <w:headerReference w:type="even" r:id="rId8"/>
      <w:headerReference w:type="default" r:id="rId9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4F9F" w:rsidRDefault="002F4F9F">
      <w:r>
        <w:separator/>
      </w:r>
    </w:p>
  </w:endnote>
  <w:endnote w:type="continuationSeparator" w:id="1">
    <w:p w:rsidR="002F4F9F" w:rsidRDefault="002F4F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4F9F" w:rsidRDefault="002F4F9F">
      <w:r>
        <w:separator/>
      </w:r>
    </w:p>
  </w:footnote>
  <w:footnote w:type="continuationSeparator" w:id="1">
    <w:p w:rsidR="002F4F9F" w:rsidRDefault="002F4F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CFA" w:rsidRDefault="00F27B27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46CFA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46CFA" w:rsidRDefault="00846CFA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CFA" w:rsidRDefault="00F27B27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46CFA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D06D9">
      <w:rPr>
        <w:rStyle w:val="a8"/>
        <w:noProof/>
      </w:rPr>
      <w:t>2</w:t>
    </w:r>
    <w:r>
      <w:rPr>
        <w:rStyle w:val="a8"/>
      </w:rPr>
      <w:fldChar w:fldCharType="end"/>
    </w:r>
  </w:p>
  <w:p w:rsidR="00846CFA" w:rsidRDefault="00846CFA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415F"/>
    <w:rsid w:val="00023E0E"/>
    <w:rsid w:val="0003689F"/>
    <w:rsid w:val="0005183B"/>
    <w:rsid w:val="000620F8"/>
    <w:rsid w:val="00082DCD"/>
    <w:rsid w:val="00087461"/>
    <w:rsid w:val="000B17D0"/>
    <w:rsid w:val="000D36BB"/>
    <w:rsid w:val="000D6CAE"/>
    <w:rsid w:val="000F21F0"/>
    <w:rsid w:val="00130182"/>
    <w:rsid w:val="0015191D"/>
    <w:rsid w:val="00151BB0"/>
    <w:rsid w:val="00156A72"/>
    <w:rsid w:val="001868C6"/>
    <w:rsid w:val="0019009C"/>
    <w:rsid w:val="00190E72"/>
    <w:rsid w:val="001A6AC8"/>
    <w:rsid w:val="00212D84"/>
    <w:rsid w:val="00246E5D"/>
    <w:rsid w:val="00263D6F"/>
    <w:rsid w:val="00274D89"/>
    <w:rsid w:val="002B276D"/>
    <w:rsid w:val="002B3C5E"/>
    <w:rsid w:val="002D3793"/>
    <w:rsid w:val="002E46B4"/>
    <w:rsid w:val="002E5BC5"/>
    <w:rsid w:val="002F02CB"/>
    <w:rsid w:val="002F4F9F"/>
    <w:rsid w:val="0030603C"/>
    <w:rsid w:val="00344644"/>
    <w:rsid w:val="003717B2"/>
    <w:rsid w:val="00395CDD"/>
    <w:rsid w:val="003C4624"/>
    <w:rsid w:val="00403EAB"/>
    <w:rsid w:val="0046121A"/>
    <w:rsid w:val="004A5B58"/>
    <w:rsid w:val="004A7D8D"/>
    <w:rsid w:val="004B30F2"/>
    <w:rsid w:val="004E3D78"/>
    <w:rsid w:val="00595F16"/>
    <w:rsid w:val="005B22BF"/>
    <w:rsid w:val="005E3491"/>
    <w:rsid w:val="00644B73"/>
    <w:rsid w:val="00647C01"/>
    <w:rsid w:val="00651DF6"/>
    <w:rsid w:val="006648AE"/>
    <w:rsid w:val="006A5070"/>
    <w:rsid w:val="006E1334"/>
    <w:rsid w:val="00711D31"/>
    <w:rsid w:val="00726912"/>
    <w:rsid w:val="00794BF3"/>
    <w:rsid w:val="007F0F0C"/>
    <w:rsid w:val="0082605D"/>
    <w:rsid w:val="008322E5"/>
    <w:rsid w:val="008448B3"/>
    <w:rsid w:val="00846CFA"/>
    <w:rsid w:val="008C2DE4"/>
    <w:rsid w:val="008C6644"/>
    <w:rsid w:val="008F2060"/>
    <w:rsid w:val="00907E35"/>
    <w:rsid w:val="0094628A"/>
    <w:rsid w:val="00986E1B"/>
    <w:rsid w:val="009B6FE7"/>
    <w:rsid w:val="009D1320"/>
    <w:rsid w:val="009E2250"/>
    <w:rsid w:val="009F78CD"/>
    <w:rsid w:val="00A05464"/>
    <w:rsid w:val="00A82695"/>
    <w:rsid w:val="00A97D37"/>
    <w:rsid w:val="00B26B2F"/>
    <w:rsid w:val="00B50FD1"/>
    <w:rsid w:val="00BA4217"/>
    <w:rsid w:val="00C454F6"/>
    <w:rsid w:val="00CB4C38"/>
    <w:rsid w:val="00CB6426"/>
    <w:rsid w:val="00CD7525"/>
    <w:rsid w:val="00D039B2"/>
    <w:rsid w:val="00D3588C"/>
    <w:rsid w:val="00D52659"/>
    <w:rsid w:val="00DD128C"/>
    <w:rsid w:val="00E0415F"/>
    <w:rsid w:val="00E258E2"/>
    <w:rsid w:val="00EA1EB3"/>
    <w:rsid w:val="00EB2BD7"/>
    <w:rsid w:val="00EB3875"/>
    <w:rsid w:val="00ED06D9"/>
    <w:rsid w:val="00EE1C7A"/>
    <w:rsid w:val="00EE3549"/>
    <w:rsid w:val="00F05042"/>
    <w:rsid w:val="00F10DE4"/>
    <w:rsid w:val="00F27B27"/>
    <w:rsid w:val="00F5158F"/>
    <w:rsid w:val="00F519C7"/>
    <w:rsid w:val="00F649A5"/>
    <w:rsid w:val="00F85248"/>
    <w:rsid w:val="00FC54AC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2659"/>
    <w:rPr>
      <w:sz w:val="28"/>
      <w:szCs w:val="28"/>
    </w:rPr>
  </w:style>
  <w:style w:type="paragraph" w:styleId="2">
    <w:name w:val="heading 2"/>
    <w:basedOn w:val="a"/>
    <w:next w:val="a"/>
    <w:qFormat/>
    <w:rsid w:val="00D52659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5265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52659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2659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D52659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D52659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D52659"/>
    <w:pPr>
      <w:ind w:firstLine="720"/>
      <w:jc w:val="both"/>
    </w:pPr>
  </w:style>
  <w:style w:type="paragraph" w:styleId="a7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0F21F0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0</TotalTime>
  <Pages>1</Pages>
  <Words>160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eeee</dc:creator>
  <cp:keywords/>
  <cp:lastModifiedBy>mihailova_e_v</cp:lastModifiedBy>
  <cp:revision>2</cp:revision>
  <cp:lastPrinted>2013-08-26T05:12:00Z</cp:lastPrinted>
  <dcterms:created xsi:type="dcterms:W3CDTF">2013-09-10T04:06:00Z</dcterms:created>
  <dcterms:modified xsi:type="dcterms:W3CDTF">2013-09-10T04:06:00Z</dcterms:modified>
</cp:coreProperties>
</file>