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1B1E87">
        <w:trPr>
          <w:cantSplit/>
          <w:trHeight w:val="1278"/>
        </w:trPr>
        <w:tc>
          <w:tcPr>
            <w:tcW w:w="4820" w:type="dxa"/>
            <w:gridSpan w:val="5"/>
          </w:tcPr>
          <w:p w:rsidR="001B1E87" w:rsidRDefault="001B1E87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40325472" r:id="rId7"/>
              </w:object>
            </w:r>
          </w:p>
        </w:tc>
        <w:tc>
          <w:tcPr>
            <w:tcW w:w="425" w:type="dxa"/>
          </w:tcPr>
          <w:p w:rsidR="001B1E87" w:rsidRDefault="001B1E8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1B1E87" w:rsidRDefault="001B1E87" w:rsidP="00436EDC"/>
        </w:tc>
      </w:tr>
      <w:tr w:rsidR="001B1E87">
        <w:trPr>
          <w:cantSplit/>
          <w:trHeight w:val="1835"/>
        </w:trPr>
        <w:tc>
          <w:tcPr>
            <w:tcW w:w="4820" w:type="dxa"/>
            <w:gridSpan w:val="5"/>
          </w:tcPr>
          <w:p w:rsidR="001B1E87" w:rsidRDefault="001B1E87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B1E87" w:rsidRDefault="001B1E87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B1E87" w:rsidRDefault="001B1E87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1B1E87" w:rsidRDefault="001B1E87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1B1E87" w:rsidRDefault="001B1E8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1B1E87" w:rsidRDefault="001B1E8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1B1E87" w:rsidRDefault="001B1E8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1B1E87" w:rsidRDefault="001B1E8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1B1E87" w:rsidRPr="008D030E" w:rsidRDefault="001B1E87" w:rsidP="00436EDC">
            <w:r w:rsidRPr="008D030E">
              <w:t xml:space="preserve">Председателю </w:t>
            </w:r>
          </w:p>
          <w:p w:rsidR="001B1E87" w:rsidRPr="008D030E" w:rsidRDefault="001B1E87" w:rsidP="00436EDC">
            <w:r w:rsidRPr="008D030E">
              <w:t>Законодательного Собрания</w:t>
            </w:r>
          </w:p>
          <w:p w:rsidR="001B1E87" w:rsidRPr="008D030E" w:rsidRDefault="001B1E87" w:rsidP="00436EDC">
            <w:r w:rsidRPr="008D030E">
              <w:t>Приморского края</w:t>
            </w:r>
          </w:p>
          <w:p w:rsidR="001B1E87" w:rsidRPr="008D030E" w:rsidRDefault="001B1E87" w:rsidP="00436EDC"/>
          <w:p w:rsidR="001B1E87" w:rsidRPr="008D030E" w:rsidRDefault="001B1E87" w:rsidP="00436EDC">
            <w:r>
              <w:t>Горчакову В.В.</w:t>
            </w:r>
          </w:p>
          <w:p w:rsidR="001B1E87" w:rsidRPr="000A3F20" w:rsidRDefault="001B1E87" w:rsidP="0085618A">
            <w:pPr>
              <w:rPr>
                <w:sz w:val="26"/>
                <w:szCs w:val="26"/>
              </w:rPr>
            </w:pPr>
          </w:p>
        </w:tc>
      </w:tr>
      <w:tr w:rsidR="001B1E8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1B1E87" w:rsidRDefault="001B1E87" w:rsidP="005D18C9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1B1E87" w:rsidRDefault="001B1E87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B1E87" w:rsidRDefault="001B1E8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1B1E87" w:rsidRDefault="001B1E8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1B1E87" w:rsidRDefault="001B1E87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1B1E87">
        <w:trPr>
          <w:gridBefore w:val="1"/>
          <w:wBefore w:w="284" w:type="dxa"/>
          <w:cantSplit/>
        </w:trPr>
        <w:tc>
          <w:tcPr>
            <w:tcW w:w="709" w:type="dxa"/>
          </w:tcPr>
          <w:p w:rsidR="001B1E87" w:rsidRDefault="001B1E87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B1E87" w:rsidRDefault="001B1E8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1B1E87" w:rsidRDefault="001B1E87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B1E87" w:rsidRDefault="001B1E8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1B1E87" w:rsidRDefault="001B1E8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1B1E87" w:rsidRDefault="001B1E8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1B1E87" w:rsidRPr="0049228D" w:rsidRDefault="001B1E87">
      <w:pPr>
        <w:rPr>
          <w:sz w:val="26"/>
          <w:szCs w:val="26"/>
        </w:rPr>
      </w:pPr>
    </w:p>
    <w:p w:rsidR="001B1E87" w:rsidRDefault="001B1E87" w:rsidP="00A538FF">
      <w:pPr>
        <w:rPr>
          <w:sz w:val="26"/>
          <w:szCs w:val="26"/>
        </w:rPr>
      </w:pPr>
    </w:p>
    <w:p w:rsidR="001B1E87" w:rsidRPr="008D030E" w:rsidRDefault="001B1E8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1B1E87" w:rsidRPr="008D030E" w:rsidRDefault="001B1E87" w:rsidP="00A538FF"/>
    <w:p w:rsidR="001B1E87" w:rsidRDefault="001B1E87" w:rsidP="000E380E">
      <w:pPr>
        <w:jc w:val="both"/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"О внесении изменений</w:t>
      </w:r>
      <w:r w:rsidRPr="008D030E">
        <w:t xml:space="preserve"> в </w:t>
      </w:r>
      <w:r>
        <w:t xml:space="preserve">Закон Приморского края </w:t>
      </w:r>
      <w:r>
        <w:br/>
      </w:r>
      <w:r>
        <w:rPr>
          <w:lang w:eastAsia="en-US"/>
        </w:rPr>
        <w:t>"</w:t>
      </w:r>
      <w:r w:rsidRPr="007D46E7">
        <w:t>О порядке избрания представителей от Законодательного Собрания Приморского края в квалификационной комиссии при адвокатской палате Приморского края</w:t>
      </w:r>
      <w:r>
        <w:rPr>
          <w:lang w:eastAsia="en-US"/>
        </w:rPr>
        <w:t>"</w:t>
      </w:r>
      <w:r>
        <w:t xml:space="preserve">, разработанный с целью приведение </w:t>
      </w:r>
      <w:r w:rsidRPr="00D65E35">
        <w:t xml:space="preserve">Закона Приморского края от </w:t>
      </w:r>
      <w:r>
        <w:t>4 апреля 2003 года № 45</w:t>
      </w:r>
      <w:r w:rsidRPr="009B4838">
        <w:t>-КЗ "</w:t>
      </w:r>
      <w:r w:rsidRPr="004A47E0">
        <w:t xml:space="preserve">О порядке избрания представителей </w:t>
      </w:r>
      <w:r>
        <w:br/>
      </w:r>
      <w:r w:rsidRPr="004A47E0">
        <w:t>от Законодательного Собрания Приморского края в квалификационной комиссии при адвокатской палате Приморского края</w:t>
      </w:r>
      <w:r w:rsidRPr="00786610">
        <w:t>"</w:t>
      </w:r>
      <w:r>
        <w:t xml:space="preserve"> </w:t>
      </w:r>
      <w:r>
        <w:rPr>
          <w:lang w:eastAsia="en-US"/>
        </w:rPr>
        <w:t>в соответствие с Федеральным законом "Об образовании в Российской Федерации" в части уточнения терминологии.</w:t>
      </w:r>
    </w:p>
    <w:p w:rsidR="001B1E87" w:rsidRDefault="001B1E87" w:rsidP="000E380E">
      <w:pPr>
        <w:jc w:val="both"/>
        <w:rPr>
          <w:position w:val="2"/>
        </w:rPr>
      </w:pPr>
    </w:p>
    <w:p w:rsidR="001B1E87" w:rsidRPr="00B5231D" w:rsidRDefault="001B1E8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1B1E87" w:rsidRPr="00B5231D" w:rsidRDefault="001B1E8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1B1E87" w:rsidRDefault="001B1E87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1B1E87" w:rsidRPr="008D030E" w:rsidRDefault="001B1E87" w:rsidP="00203CFA">
      <w:pPr>
        <w:pStyle w:val="BodyText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1B1E87" w:rsidRPr="008D030E" w:rsidRDefault="001B1E87" w:rsidP="008068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1B1E87" w:rsidRPr="008D030E" w:rsidRDefault="001B1E87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>
        <w:t>10</w:t>
      </w:r>
      <w:r w:rsidRPr="00556DD4">
        <w:t>.0</w:t>
      </w:r>
      <w:r>
        <w:t>9</w:t>
      </w:r>
      <w:r w:rsidRPr="00556DD4">
        <w:t>.2013 №</w:t>
      </w:r>
      <w:r>
        <w:t xml:space="preserve"> 326</w:t>
      </w:r>
      <w:r>
        <w:rPr>
          <w:lang w:eastAsia="en-US"/>
        </w:rPr>
        <w:t xml:space="preserve"> </w:t>
      </w:r>
      <w:r w:rsidRPr="008D030E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556DD4">
          <w:t>2</w:t>
        </w:r>
        <w:r w:rsidRPr="008D030E">
          <w:t xml:space="preserve"> л</w:t>
        </w:r>
      </w:smartTag>
      <w:r w:rsidRPr="008D030E">
        <w:t>.</w:t>
      </w:r>
      <w:r>
        <w:t xml:space="preserve"> </w:t>
      </w:r>
      <w:r w:rsidRPr="008D030E">
        <w:t>в 1 экз.</w:t>
      </w:r>
    </w:p>
    <w:p w:rsidR="001B1E87" w:rsidRPr="008D030E" w:rsidRDefault="001B1E87" w:rsidP="00A538FF">
      <w:pPr>
        <w:pStyle w:val="BodyText"/>
        <w:tabs>
          <w:tab w:val="left" w:pos="6379"/>
        </w:tabs>
        <w:rPr>
          <w:sz w:val="28"/>
          <w:szCs w:val="28"/>
        </w:rPr>
      </w:pPr>
    </w:p>
    <w:p w:rsidR="001B1E87" w:rsidRPr="008D030E" w:rsidRDefault="001B1E87" w:rsidP="00A538FF">
      <w:pPr>
        <w:pStyle w:val="BodyText"/>
        <w:rPr>
          <w:sz w:val="28"/>
          <w:szCs w:val="28"/>
        </w:rPr>
      </w:pPr>
    </w:p>
    <w:p w:rsidR="001B1E87" w:rsidRPr="008D030E" w:rsidRDefault="001B1E87" w:rsidP="00A538FF">
      <w:pPr>
        <w:pStyle w:val="BodyText"/>
        <w:rPr>
          <w:sz w:val="28"/>
          <w:szCs w:val="28"/>
        </w:rPr>
      </w:pPr>
    </w:p>
    <w:p w:rsidR="001B1E87" w:rsidRPr="008D030E" w:rsidRDefault="001B1E87" w:rsidP="00936FE2">
      <w:pPr>
        <w:pStyle w:val="BodyText"/>
        <w:rPr>
          <w:sz w:val="28"/>
          <w:szCs w:val="28"/>
        </w:rPr>
      </w:pPr>
      <w:r w:rsidRPr="008D030E">
        <w:rPr>
          <w:sz w:val="28"/>
          <w:szCs w:val="28"/>
        </w:rPr>
        <w:t>Председатель комитета</w:t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 xml:space="preserve"> Д.А. Текиев</w:t>
      </w:r>
    </w:p>
    <w:sectPr w:rsidR="001B1E87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E87" w:rsidRDefault="001B1E87">
      <w:r>
        <w:separator/>
      </w:r>
    </w:p>
  </w:endnote>
  <w:endnote w:type="continuationSeparator" w:id="0">
    <w:p w:rsidR="001B1E87" w:rsidRDefault="001B1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E87" w:rsidRPr="000A3F20" w:rsidRDefault="001B1E87" w:rsidP="00ED2CBA">
    <w:pPr>
      <w:pStyle w:val="BodyText"/>
      <w:rPr>
        <w:sz w:val="20"/>
        <w:szCs w:val="20"/>
      </w:rPr>
    </w:pPr>
    <w:r>
      <w:rPr>
        <w:sz w:val="20"/>
        <w:szCs w:val="20"/>
      </w:rPr>
      <w:t>Омельченко</w:t>
    </w:r>
  </w:p>
  <w:p w:rsidR="001B1E87" w:rsidRPr="000A3F20" w:rsidRDefault="001B1E87" w:rsidP="00ED2CBA">
    <w:pPr>
      <w:pStyle w:val="BodyText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1B1E87" w:rsidRPr="00ED2CBA" w:rsidRDefault="001B1E87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E87" w:rsidRDefault="001B1E87">
      <w:r>
        <w:separator/>
      </w:r>
    </w:p>
  </w:footnote>
  <w:footnote w:type="continuationSeparator" w:id="0">
    <w:p w:rsidR="001B1E87" w:rsidRDefault="001B1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7272A"/>
    <w:rsid w:val="000922C9"/>
    <w:rsid w:val="000A3F20"/>
    <w:rsid w:val="000A66ED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B1E87"/>
    <w:rsid w:val="001F0762"/>
    <w:rsid w:val="001F29F0"/>
    <w:rsid w:val="00203CFA"/>
    <w:rsid w:val="00221C9A"/>
    <w:rsid w:val="0023017C"/>
    <w:rsid w:val="00235B46"/>
    <w:rsid w:val="00237659"/>
    <w:rsid w:val="00237F08"/>
    <w:rsid w:val="0025271A"/>
    <w:rsid w:val="00277251"/>
    <w:rsid w:val="002A5A6C"/>
    <w:rsid w:val="002A5D7B"/>
    <w:rsid w:val="002B0128"/>
    <w:rsid w:val="002D1978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411680"/>
    <w:rsid w:val="00436EDC"/>
    <w:rsid w:val="00471767"/>
    <w:rsid w:val="0048263B"/>
    <w:rsid w:val="0049228D"/>
    <w:rsid w:val="004928D0"/>
    <w:rsid w:val="004A47E0"/>
    <w:rsid w:val="004A7A0A"/>
    <w:rsid w:val="004B0C31"/>
    <w:rsid w:val="004E4C23"/>
    <w:rsid w:val="004F0284"/>
    <w:rsid w:val="005002F3"/>
    <w:rsid w:val="005039CA"/>
    <w:rsid w:val="00515590"/>
    <w:rsid w:val="005172A0"/>
    <w:rsid w:val="0052666F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3D65"/>
    <w:rsid w:val="005D18C9"/>
    <w:rsid w:val="005D36D6"/>
    <w:rsid w:val="005E4259"/>
    <w:rsid w:val="005E5003"/>
    <w:rsid w:val="005F233B"/>
    <w:rsid w:val="0062197A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6E15B6"/>
    <w:rsid w:val="00700525"/>
    <w:rsid w:val="007012E5"/>
    <w:rsid w:val="00706751"/>
    <w:rsid w:val="00707560"/>
    <w:rsid w:val="00710583"/>
    <w:rsid w:val="00715975"/>
    <w:rsid w:val="00725EDA"/>
    <w:rsid w:val="007546FA"/>
    <w:rsid w:val="0075686F"/>
    <w:rsid w:val="007839F4"/>
    <w:rsid w:val="00786610"/>
    <w:rsid w:val="007B32D2"/>
    <w:rsid w:val="007C665B"/>
    <w:rsid w:val="007D46E7"/>
    <w:rsid w:val="007D4C41"/>
    <w:rsid w:val="007E4153"/>
    <w:rsid w:val="007E7F09"/>
    <w:rsid w:val="007F2136"/>
    <w:rsid w:val="0080686A"/>
    <w:rsid w:val="008179CA"/>
    <w:rsid w:val="00821BB1"/>
    <w:rsid w:val="0085618A"/>
    <w:rsid w:val="008706CF"/>
    <w:rsid w:val="0088103F"/>
    <w:rsid w:val="00883A45"/>
    <w:rsid w:val="00897B92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602A5"/>
    <w:rsid w:val="009A1A0F"/>
    <w:rsid w:val="009A4C39"/>
    <w:rsid w:val="009B01D4"/>
    <w:rsid w:val="009B4838"/>
    <w:rsid w:val="009B7B0E"/>
    <w:rsid w:val="009D3AB2"/>
    <w:rsid w:val="00A04F91"/>
    <w:rsid w:val="00A15B10"/>
    <w:rsid w:val="00A2574A"/>
    <w:rsid w:val="00A2797E"/>
    <w:rsid w:val="00A52B37"/>
    <w:rsid w:val="00A538FF"/>
    <w:rsid w:val="00A55E75"/>
    <w:rsid w:val="00A708BB"/>
    <w:rsid w:val="00A751C1"/>
    <w:rsid w:val="00A83EA6"/>
    <w:rsid w:val="00A865CD"/>
    <w:rsid w:val="00A96357"/>
    <w:rsid w:val="00AF0696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E7529"/>
    <w:rsid w:val="00BF60B0"/>
    <w:rsid w:val="00BF6541"/>
    <w:rsid w:val="00C045FB"/>
    <w:rsid w:val="00C447B9"/>
    <w:rsid w:val="00C64A02"/>
    <w:rsid w:val="00CA372E"/>
    <w:rsid w:val="00CB5843"/>
    <w:rsid w:val="00CF5B04"/>
    <w:rsid w:val="00CF6F07"/>
    <w:rsid w:val="00D17505"/>
    <w:rsid w:val="00D21A4F"/>
    <w:rsid w:val="00D32A89"/>
    <w:rsid w:val="00D36CDD"/>
    <w:rsid w:val="00D40F1D"/>
    <w:rsid w:val="00D65E35"/>
    <w:rsid w:val="00D724EC"/>
    <w:rsid w:val="00D87FEA"/>
    <w:rsid w:val="00D9162E"/>
    <w:rsid w:val="00D94E27"/>
    <w:rsid w:val="00DA48AE"/>
    <w:rsid w:val="00DE06A8"/>
    <w:rsid w:val="00DE17B0"/>
    <w:rsid w:val="00DE4CC3"/>
    <w:rsid w:val="00E00517"/>
    <w:rsid w:val="00E10501"/>
    <w:rsid w:val="00E13C2F"/>
    <w:rsid w:val="00E17A98"/>
    <w:rsid w:val="00E3239D"/>
    <w:rsid w:val="00E831FC"/>
    <w:rsid w:val="00EC0A88"/>
    <w:rsid w:val="00ED2CBA"/>
    <w:rsid w:val="00F245F1"/>
    <w:rsid w:val="00F312B0"/>
    <w:rsid w:val="00F370CC"/>
    <w:rsid w:val="00F445A9"/>
    <w:rsid w:val="00F55B20"/>
    <w:rsid w:val="00F6094D"/>
    <w:rsid w:val="00F8695E"/>
    <w:rsid w:val="00FB5315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32A8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32A89"/>
    <w:rPr>
      <w:rFonts w:ascii="Cambria" w:hAnsi="Cambria" w:cs="Times New Roman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D32A89"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32A89"/>
    <w:rPr>
      <w:rFonts w:cs="Times New Roman"/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32A89"/>
    <w:rPr>
      <w:rFonts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2A89"/>
    <w:rPr>
      <w:rFonts w:cs="Times New Roman"/>
      <w:sz w:val="2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38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160</TotalTime>
  <Pages>1</Pages>
  <Words>243</Words>
  <Characters>1387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75</cp:revision>
  <cp:lastPrinted>2013-06-27T00:27:00Z</cp:lastPrinted>
  <dcterms:created xsi:type="dcterms:W3CDTF">2012-02-13T00:05:00Z</dcterms:created>
  <dcterms:modified xsi:type="dcterms:W3CDTF">2013-09-10T02:38:00Z</dcterms:modified>
</cp:coreProperties>
</file>