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40328940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015B2E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10.09.2013</w:t>
            </w:r>
            <w:r w:rsidR="00D550C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015B2E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</w:t>
            </w:r>
            <w:bookmarkStart w:id="0" w:name="_GoBack"/>
            <w:bookmarkEnd w:id="0"/>
            <w:r w:rsidR="00D550C7"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760867" w:rsidRDefault="00D550C7" w:rsidP="00760867">
      <w:pPr>
        <w:jc w:val="both"/>
      </w:pPr>
      <w:r>
        <w:tab/>
      </w:r>
      <w:proofErr w:type="gramStart"/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2179E5">
        <w:t>О внесении изм</w:t>
      </w:r>
      <w:r w:rsidR="00D91EA1">
        <w:t>енени</w:t>
      </w:r>
      <w:r w:rsidR="0044478B">
        <w:t>й</w:t>
      </w:r>
      <w:r w:rsidR="00D91EA1">
        <w:t xml:space="preserve"> в </w:t>
      </w:r>
      <w:r w:rsidR="00F15EC2">
        <w:t>Избирательный кодекс</w:t>
      </w:r>
      <w:r>
        <w:t xml:space="preserve"> Приморского края</w:t>
      </w:r>
      <w:r w:rsidR="00F15EC2">
        <w:t>"</w:t>
      </w:r>
      <w:r w:rsidR="00760867">
        <w:rPr>
          <w:lang w:eastAsia="en-US"/>
        </w:rPr>
        <w:t xml:space="preserve">, разработанный с целью приведения </w:t>
      </w:r>
      <w:r w:rsidR="00AB52B9">
        <w:rPr>
          <w:lang w:eastAsia="en-US"/>
        </w:rPr>
        <w:t>Избирательного кодекса</w:t>
      </w:r>
      <w:r w:rsidR="00760867">
        <w:rPr>
          <w:lang w:eastAsia="en-US"/>
        </w:rPr>
        <w:t xml:space="preserve"> Приморского края от 14 июня 2006 года № 376-КЗ  в соответствие с Федеральным законом "Об образовании в Российской Федерации</w:t>
      </w:r>
      <w:proofErr w:type="gramEnd"/>
      <w:r w:rsidR="00760867">
        <w:rPr>
          <w:lang w:eastAsia="en-US"/>
        </w:rPr>
        <w:t>" в части уточнения терминологии.</w:t>
      </w:r>
    </w:p>
    <w:p w:rsidR="00F15EC2" w:rsidRDefault="00F15EC2" w:rsidP="00AB52B9">
      <w:pPr>
        <w:jc w:val="both"/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>
        <w:t>10</w:t>
      </w:r>
      <w:r w:rsidRPr="00556DD4">
        <w:t>.0</w:t>
      </w:r>
      <w:r>
        <w:t>9</w:t>
      </w:r>
      <w:r w:rsidRPr="00556DD4">
        <w:t>.2013 №</w:t>
      </w:r>
      <w:r>
        <w:t xml:space="preserve"> 3</w:t>
      </w:r>
      <w:r w:rsidR="00F15EC2">
        <w:t>3</w:t>
      </w:r>
      <w:r w:rsidR="00015B2E">
        <w:t>6</w:t>
      </w:r>
      <w:r>
        <w:rPr>
          <w:lang w:eastAsia="en-US"/>
        </w:rP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22D" w:rsidRDefault="007F222D">
      <w:r>
        <w:separator/>
      </w:r>
    </w:p>
  </w:endnote>
  <w:endnote w:type="continuationSeparator" w:id="0">
    <w:p w:rsidR="007F222D" w:rsidRDefault="007F2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5FB" w:rsidRDefault="005065FB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D550C7" w:rsidRPr="000A3F20" w:rsidRDefault="005065FB" w:rsidP="005065FB">
    <w:pPr>
      <w:pStyle w:val="a9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D550C7" w:rsidRPr="00ED2CBA" w:rsidRDefault="00D550C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 w:rsidR="005065FB">
      <w:rPr>
        <w:sz w:val="20"/>
        <w:szCs w:val="20"/>
      </w:rPr>
      <w:t>5258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22D" w:rsidRDefault="007F222D">
      <w:r>
        <w:separator/>
      </w:r>
    </w:p>
  </w:footnote>
  <w:footnote w:type="continuationSeparator" w:id="0">
    <w:p w:rsidR="007F222D" w:rsidRDefault="007F2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15B2E"/>
    <w:rsid w:val="00020D30"/>
    <w:rsid w:val="00021E10"/>
    <w:rsid w:val="000415EE"/>
    <w:rsid w:val="00057A38"/>
    <w:rsid w:val="00070287"/>
    <w:rsid w:val="0007272A"/>
    <w:rsid w:val="000922C9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F0762"/>
    <w:rsid w:val="001F29F0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4259"/>
    <w:rsid w:val="005E5003"/>
    <w:rsid w:val="005F233B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60867"/>
    <w:rsid w:val="00762875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7F222D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66B5"/>
    <w:rsid w:val="00A52B37"/>
    <w:rsid w:val="00A55E75"/>
    <w:rsid w:val="00A708BB"/>
    <w:rsid w:val="00A751C1"/>
    <w:rsid w:val="00A83EA6"/>
    <w:rsid w:val="00A865CD"/>
    <w:rsid w:val="00A96357"/>
    <w:rsid w:val="00AB52B9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F15EC2"/>
    <w:rsid w:val="00F245F1"/>
    <w:rsid w:val="00F312B0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90</cp:revision>
  <cp:lastPrinted>2013-06-27T00:27:00Z</cp:lastPrinted>
  <dcterms:created xsi:type="dcterms:W3CDTF">2012-02-13T00:05:00Z</dcterms:created>
  <dcterms:modified xsi:type="dcterms:W3CDTF">2013-09-10T03:36:00Z</dcterms:modified>
</cp:coreProperties>
</file>