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Default="0096148D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0329843" r:id="rId7"/>
              </w:object>
            </w:r>
          </w:p>
        </w:tc>
        <w:tc>
          <w:tcPr>
            <w:tcW w:w="425" w:type="dxa"/>
          </w:tcPr>
          <w:p w:rsidR="0096148D" w:rsidRDefault="0096148D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Default="0096148D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96148D" w:rsidRDefault="0096148D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96148D" w:rsidRDefault="0096148D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96148D" w:rsidRDefault="0096148D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Default="0096148D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96148D" w:rsidRPr="008D030E" w:rsidRDefault="0096148D" w:rsidP="00436EDC">
            <w:r w:rsidRPr="008D030E">
              <w:t xml:space="preserve">Председателю </w:t>
            </w:r>
          </w:p>
          <w:p w:rsidR="0096148D" w:rsidRPr="008D030E" w:rsidRDefault="0096148D" w:rsidP="00436EDC">
            <w:r w:rsidRPr="008D030E">
              <w:t>Законодательного Собрания</w:t>
            </w:r>
          </w:p>
          <w:p w:rsidR="0096148D" w:rsidRPr="008D030E" w:rsidRDefault="0096148D" w:rsidP="00436EDC">
            <w:r w:rsidRPr="008D030E">
              <w:t>Приморского края</w:t>
            </w:r>
          </w:p>
          <w:p w:rsidR="0096148D" w:rsidRPr="008D030E" w:rsidRDefault="0096148D" w:rsidP="00436EDC"/>
          <w:p w:rsidR="0096148D" w:rsidRPr="008D030E" w:rsidRDefault="0096148D" w:rsidP="00436EDC">
            <w:r>
              <w:t>Горчакову В.В.</w:t>
            </w:r>
          </w:p>
          <w:p w:rsidR="0096148D" w:rsidRPr="000A3F20" w:rsidRDefault="0096148D" w:rsidP="0085618A">
            <w:pPr>
              <w:rPr>
                <w:sz w:val="26"/>
                <w:szCs w:val="26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Default="0096148D" w:rsidP="008D5755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10.09.2013</w:t>
            </w:r>
          </w:p>
        </w:tc>
        <w:tc>
          <w:tcPr>
            <w:tcW w:w="425" w:type="dxa"/>
            <w:vAlign w:val="bottom"/>
          </w:tcPr>
          <w:p w:rsidR="0096148D" w:rsidRDefault="0096148D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</w:t>
            </w:r>
          </w:p>
        </w:tc>
        <w:tc>
          <w:tcPr>
            <w:tcW w:w="425" w:type="dxa"/>
          </w:tcPr>
          <w:p w:rsidR="0096148D" w:rsidRDefault="0096148D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Default="0096148D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Default="009614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6148D" w:rsidRDefault="009614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Default="009614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96148D" w:rsidRPr="0049228D" w:rsidRDefault="0096148D">
      <w:pPr>
        <w:rPr>
          <w:sz w:val="26"/>
          <w:szCs w:val="26"/>
        </w:rPr>
      </w:pPr>
    </w:p>
    <w:p w:rsidR="0096148D" w:rsidRDefault="0096148D" w:rsidP="00CD384D">
      <w:pPr>
        <w:rPr>
          <w:sz w:val="26"/>
          <w:szCs w:val="26"/>
        </w:rPr>
      </w:pPr>
    </w:p>
    <w:p w:rsidR="0096148D" w:rsidRPr="008D030E" w:rsidRDefault="0096148D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96148D" w:rsidRPr="008D030E" w:rsidRDefault="0096148D" w:rsidP="00917307">
      <w:pPr>
        <w:jc w:val="center"/>
      </w:pPr>
    </w:p>
    <w:p w:rsidR="0096148D" w:rsidRDefault="0096148D" w:rsidP="009A29A9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t xml:space="preserve">комитет по региональной политике и законности </w:t>
      </w:r>
      <w:r w:rsidRPr="008D030E">
        <w:t xml:space="preserve">в качестве законодательной инициативы вносит проект закона Приморского края </w:t>
      </w:r>
      <w:r>
        <w:t>"О внесении изменения</w:t>
      </w:r>
      <w:r w:rsidRPr="008D030E">
        <w:t xml:space="preserve"> в </w:t>
      </w:r>
      <w:r>
        <w:t xml:space="preserve">статью 2 Закона Приморского края </w:t>
      </w:r>
      <w:r>
        <w:rPr>
          <w:lang w:eastAsia="en-US"/>
        </w:rPr>
        <w:t xml:space="preserve">"О публичных мероприятиях в Приморском крае", </w:t>
      </w:r>
      <w:r>
        <w:t xml:space="preserve">разработанный с целью приведения </w:t>
      </w:r>
      <w:r w:rsidRPr="00D65E35">
        <w:t>Закона Приморского края</w:t>
      </w:r>
      <w:r w:rsidRPr="009A29A9">
        <w:t xml:space="preserve"> </w:t>
      </w:r>
      <w:r w:rsidRPr="00D65E35">
        <w:t xml:space="preserve">от </w:t>
      </w:r>
      <w:r>
        <w:t xml:space="preserve">25 февраля </w:t>
      </w:r>
      <w:r w:rsidRPr="00D65E35">
        <w:t>20</w:t>
      </w:r>
      <w:r>
        <w:t>11</w:t>
      </w:r>
      <w:r w:rsidRPr="009B4838">
        <w:t xml:space="preserve"> № </w:t>
      </w:r>
      <w:r>
        <w:t>742</w:t>
      </w:r>
      <w:r w:rsidRPr="009B4838">
        <w:t>-КЗ "</w:t>
      </w:r>
      <w:r w:rsidRPr="007856F5">
        <w:t xml:space="preserve">О публичных мероприятиях </w:t>
      </w:r>
      <w:r>
        <w:br/>
      </w:r>
      <w:r w:rsidRPr="007856F5">
        <w:t>в Приморском крае"</w:t>
      </w:r>
      <w:r w:rsidRPr="009B4838">
        <w:t xml:space="preserve"> в соответствие </w:t>
      </w:r>
      <w:r w:rsidRPr="00EE0F89">
        <w:t>с Федеральным</w:t>
      </w:r>
      <w:r>
        <w:t xml:space="preserve"> законом </w:t>
      </w:r>
      <w:r>
        <w:rPr>
          <w:lang w:eastAsia="en-US"/>
        </w:rPr>
        <w:t xml:space="preserve">"Об образовании </w:t>
      </w:r>
      <w:r>
        <w:rPr>
          <w:lang w:eastAsia="en-US"/>
        </w:rPr>
        <w:br/>
        <w:t>в Российской Федерации" в части уточнения терминологии.</w:t>
      </w:r>
    </w:p>
    <w:p w:rsidR="0096148D" w:rsidRDefault="0096148D" w:rsidP="000E380E">
      <w:pPr>
        <w:jc w:val="both"/>
        <w:rPr>
          <w:position w:val="2"/>
        </w:rPr>
      </w:pPr>
    </w:p>
    <w:p w:rsidR="0096148D" w:rsidRPr="00B5231D" w:rsidRDefault="0096148D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96148D" w:rsidRPr="00B5231D" w:rsidRDefault="0096148D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96148D" w:rsidRPr="008D030E" w:rsidRDefault="0096148D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8068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6148D" w:rsidRPr="008D030E" w:rsidRDefault="0096148D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>
        <w:t>10</w:t>
      </w:r>
      <w:r w:rsidRPr="00556DD4">
        <w:t>.0</w:t>
      </w:r>
      <w:r>
        <w:t>9</w:t>
      </w:r>
      <w:r w:rsidRPr="00556DD4">
        <w:t>.2013 №</w:t>
      </w:r>
      <w:r>
        <w:t xml:space="preserve"> 331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96148D" w:rsidRPr="008D030E" w:rsidRDefault="0096148D" w:rsidP="00443CE6">
      <w:pPr>
        <w:pStyle w:val="BodyText"/>
        <w:tabs>
          <w:tab w:val="left" w:pos="6379"/>
        </w:tabs>
        <w:rPr>
          <w:sz w:val="28"/>
          <w:szCs w:val="28"/>
        </w:rPr>
      </w:pPr>
    </w:p>
    <w:p w:rsidR="0096148D" w:rsidRPr="008D030E" w:rsidRDefault="0096148D" w:rsidP="00443CE6">
      <w:pPr>
        <w:pStyle w:val="BodyText"/>
        <w:rPr>
          <w:sz w:val="28"/>
          <w:szCs w:val="28"/>
        </w:rPr>
      </w:pPr>
    </w:p>
    <w:p w:rsidR="0096148D" w:rsidRPr="008D030E" w:rsidRDefault="0096148D" w:rsidP="00443CE6">
      <w:pPr>
        <w:pStyle w:val="BodyText"/>
        <w:rPr>
          <w:sz w:val="28"/>
          <w:szCs w:val="28"/>
        </w:rPr>
      </w:pPr>
    </w:p>
    <w:p w:rsidR="0096148D" w:rsidRPr="008D030E" w:rsidRDefault="0096148D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8D030E">
        <w:rPr>
          <w:sz w:val="28"/>
          <w:szCs w:val="28"/>
        </w:rPr>
        <w:t xml:space="preserve">    Д.А. Текиев</w:t>
      </w:r>
    </w:p>
    <w:sectPr w:rsidR="0096148D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48D" w:rsidRDefault="0096148D">
      <w:r>
        <w:separator/>
      </w:r>
    </w:p>
  </w:endnote>
  <w:endnote w:type="continuationSeparator" w:id="0">
    <w:p w:rsidR="0096148D" w:rsidRDefault="009614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8D" w:rsidRPr="000A3F20" w:rsidRDefault="0096148D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96148D" w:rsidRPr="000A3F20" w:rsidRDefault="0096148D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96148D" w:rsidRPr="00ED2CBA" w:rsidRDefault="0096148D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48D" w:rsidRDefault="0096148D">
      <w:r>
        <w:separator/>
      </w:r>
    </w:p>
  </w:footnote>
  <w:footnote w:type="continuationSeparator" w:id="0">
    <w:p w:rsidR="0096148D" w:rsidRDefault="009614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922C9"/>
    <w:rsid w:val="000A3F20"/>
    <w:rsid w:val="000A66ED"/>
    <w:rsid w:val="000D1AB3"/>
    <w:rsid w:val="000D2F12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F2DE3"/>
    <w:rsid w:val="003F3564"/>
    <w:rsid w:val="00436EDC"/>
    <w:rsid w:val="00443CE6"/>
    <w:rsid w:val="00471767"/>
    <w:rsid w:val="0048263B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C7464"/>
    <w:rsid w:val="006D32B6"/>
    <w:rsid w:val="00700525"/>
    <w:rsid w:val="007012E5"/>
    <w:rsid w:val="00706751"/>
    <w:rsid w:val="00707560"/>
    <w:rsid w:val="00710583"/>
    <w:rsid w:val="00713A28"/>
    <w:rsid w:val="00715975"/>
    <w:rsid w:val="00722EB1"/>
    <w:rsid w:val="00725EDA"/>
    <w:rsid w:val="007379A6"/>
    <w:rsid w:val="007546FA"/>
    <w:rsid w:val="0075686F"/>
    <w:rsid w:val="007839F4"/>
    <w:rsid w:val="007856F5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5618A"/>
    <w:rsid w:val="008706CF"/>
    <w:rsid w:val="0088103F"/>
    <w:rsid w:val="00897B92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C5A5E"/>
    <w:rsid w:val="00BC725F"/>
    <w:rsid w:val="00BD509B"/>
    <w:rsid w:val="00BE7529"/>
    <w:rsid w:val="00BF60B0"/>
    <w:rsid w:val="00BF6541"/>
    <w:rsid w:val="00C045FB"/>
    <w:rsid w:val="00C2531C"/>
    <w:rsid w:val="00C447B9"/>
    <w:rsid w:val="00C64A02"/>
    <w:rsid w:val="00CA372E"/>
    <w:rsid w:val="00CB5843"/>
    <w:rsid w:val="00CD384D"/>
    <w:rsid w:val="00CF5B04"/>
    <w:rsid w:val="00CF6F07"/>
    <w:rsid w:val="00D02A6D"/>
    <w:rsid w:val="00D17505"/>
    <w:rsid w:val="00D21A4F"/>
    <w:rsid w:val="00D36CDD"/>
    <w:rsid w:val="00D40F1D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831FC"/>
    <w:rsid w:val="00EC0A88"/>
    <w:rsid w:val="00ED2CBA"/>
    <w:rsid w:val="00EE0F89"/>
    <w:rsid w:val="00EF323B"/>
    <w:rsid w:val="00F245F1"/>
    <w:rsid w:val="00F312B0"/>
    <w:rsid w:val="00F370CC"/>
    <w:rsid w:val="00F445A9"/>
    <w:rsid w:val="00F55B20"/>
    <w:rsid w:val="00F6094D"/>
    <w:rsid w:val="00F8695E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2A6D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2A6D"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2A6D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161</TotalTime>
  <Pages>1</Pages>
  <Words>222</Words>
  <Characters>1271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80</cp:revision>
  <cp:lastPrinted>2013-06-27T00:27:00Z</cp:lastPrinted>
  <dcterms:created xsi:type="dcterms:W3CDTF">2012-02-13T00:05:00Z</dcterms:created>
  <dcterms:modified xsi:type="dcterms:W3CDTF">2013-09-10T03:51:00Z</dcterms:modified>
</cp:coreProperties>
</file>