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bookmarkStart w:id="0" w:name="_GoBack"/>
          <w:bookmarkEnd w:id="0"/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3964714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86F21" w:rsidRPr="00286F21" w:rsidRDefault="00B14397" w:rsidP="00286F21">
      <w:pPr>
        <w:pStyle w:val="a3"/>
        <w:jc w:val="center"/>
        <w:rPr>
          <w:b/>
        </w:rPr>
      </w:pPr>
      <w:r>
        <w:t xml:space="preserve">  </w:t>
      </w:r>
      <w:r w:rsidR="00286F21" w:rsidRPr="00286F21">
        <w:rPr>
          <w:b/>
        </w:rPr>
        <w:t xml:space="preserve">О ВНЕСЕНИИ ИЗМЕНЕНИЙ В ЗАКОН ПРИМОРСКОГО КРАЯ </w:t>
      </w:r>
      <w:r w:rsidR="00286F21" w:rsidRPr="00286F21">
        <w:rPr>
          <w:b/>
        </w:rPr>
        <w:br/>
        <w:t>"О ГОСУДАРСТВЕННЫХ ДОЛЖНОСТЯХ ПРИМОРСКОГО КРАЯ"</w:t>
      </w:r>
    </w:p>
    <w:p w:rsidR="00286F21" w:rsidRPr="00286F21" w:rsidRDefault="00286F21" w:rsidP="00286F21">
      <w:pPr>
        <w:tabs>
          <w:tab w:val="left" w:pos="720"/>
        </w:tabs>
        <w:jc w:val="center"/>
        <w:rPr>
          <w:b/>
        </w:rPr>
      </w:pPr>
    </w:p>
    <w:p w:rsidR="00286F21" w:rsidRPr="00286F21" w:rsidRDefault="00286F21" w:rsidP="00286F21">
      <w:pPr>
        <w:ind w:firstLine="708"/>
        <w:jc w:val="both"/>
      </w:pPr>
      <w:proofErr w:type="gramStart"/>
      <w:r w:rsidRPr="00286F21">
        <w:t>Принят</w:t>
      </w:r>
      <w:proofErr w:type="gramEnd"/>
      <w:r w:rsidRPr="00286F21">
        <w:t xml:space="preserve"> Законодательным Собранием Приморского края 31 июля </w:t>
      </w:r>
      <w:r w:rsidRPr="00286F21">
        <w:br/>
        <w:t>2013 года в первом чтении</w:t>
      </w:r>
    </w:p>
    <w:p w:rsidR="00286F21" w:rsidRPr="00286F21" w:rsidRDefault="00286F21" w:rsidP="00286F21">
      <w:pPr>
        <w:ind w:firstLine="708"/>
      </w:pPr>
    </w:p>
    <w:p w:rsidR="00286F21" w:rsidRPr="00286F21" w:rsidRDefault="00286F21" w:rsidP="00286F21">
      <w:pPr>
        <w:ind w:firstLine="709"/>
        <w:jc w:val="both"/>
        <w:rPr>
          <w:snapToGrid w:val="0"/>
          <w:szCs w:val="28"/>
        </w:rPr>
      </w:pPr>
      <w:r w:rsidRPr="00286F21">
        <w:rPr>
          <w:caps/>
          <w:snapToGrid w:val="0"/>
          <w:szCs w:val="28"/>
        </w:rPr>
        <w:t xml:space="preserve">Статья 1. </w:t>
      </w:r>
    </w:p>
    <w:p w:rsidR="00286F21" w:rsidRPr="00286F21" w:rsidRDefault="00286F21" w:rsidP="00286F21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286F21">
        <w:rPr>
          <w:szCs w:val="28"/>
        </w:rPr>
        <w:t xml:space="preserve">Внести в </w:t>
      </w:r>
      <w:hyperlink r:id="rId9" w:history="1">
        <w:r w:rsidRPr="00286F21">
          <w:rPr>
            <w:szCs w:val="28"/>
          </w:rPr>
          <w:t>Закон</w:t>
        </w:r>
      </w:hyperlink>
      <w:r w:rsidRPr="00286F21">
        <w:rPr>
          <w:szCs w:val="28"/>
        </w:rPr>
        <w:t xml:space="preserve"> Приморского края от 13 июня 2007 года № 87-КЗ "О государственных </w:t>
      </w:r>
      <w:proofErr w:type="gramStart"/>
      <w:r w:rsidRPr="00286F21">
        <w:rPr>
          <w:szCs w:val="28"/>
        </w:rPr>
        <w:t>должностях</w:t>
      </w:r>
      <w:proofErr w:type="gramEnd"/>
      <w:r w:rsidRPr="00286F21">
        <w:rPr>
          <w:szCs w:val="28"/>
        </w:rPr>
        <w:t xml:space="preserve"> Приморского края" (Ведомости Законодательного Собрания Приморского края, 2007, № 21, стр. 2; 2009, </w:t>
      </w:r>
      <w:r w:rsidRPr="00286F21">
        <w:rPr>
          <w:szCs w:val="28"/>
        </w:rPr>
        <w:br/>
        <w:t>№ 110, стр. 22; 2010, № 148, стр. 32; 2012, № 15, стр. 3, стр. 48, № 35, стр. 26; 2013, № 44, стр. 34, № 52, стр. 37) следующие изменения:</w:t>
      </w:r>
    </w:p>
    <w:p w:rsidR="00286F21" w:rsidRPr="00286F21" w:rsidRDefault="00286F21" w:rsidP="00286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6F21">
        <w:rPr>
          <w:szCs w:val="28"/>
        </w:rPr>
        <w:t>1)</w:t>
      </w:r>
      <w:hyperlink r:id="rId10" w:history="1">
        <w:r w:rsidRPr="00286F21">
          <w:rPr>
            <w:szCs w:val="28"/>
          </w:rPr>
          <w:t>часть 1 статьи 2</w:t>
        </w:r>
      </w:hyperlink>
      <w:r w:rsidRPr="00286F21">
        <w:rPr>
          <w:szCs w:val="28"/>
        </w:rPr>
        <w:t xml:space="preserve"> дополнить пунктом 13</w:t>
      </w:r>
      <w:r w:rsidRPr="00286F21">
        <w:rPr>
          <w:szCs w:val="28"/>
          <w:vertAlign w:val="superscript"/>
        </w:rPr>
        <w:t>1</w:t>
      </w:r>
      <w:r w:rsidRPr="00286F21">
        <w:rPr>
          <w:szCs w:val="28"/>
        </w:rPr>
        <w:t xml:space="preserve"> следующего содержания:</w:t>
      </w:r>
    </w:p>
    <w:p w:rsidR="00286F21" w:rsidRPr="00286F21" w:rsidRDefault="00286F21" w:rsidP="00286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6F21">
        <w:rPr>
          <w:szCs w:val="28"/>
        </w:rPr>
        <w:t>"13</w:t>
      </w:r>
      <w:r w:rsidRPr="00286F21">
        <w:rPr>
          <w:szCs w:val="28"/>
          <w:vertAlign w:val="superscript"/>
        </w:rPr>
        <w:t>1</w:t>
      </w:r>
      <w:r w:rsidRPr="00E00AEE">
        <w:rPr>
          <w:szCs w:val="28"/>
        </w:rPr>
        <w:t>)</w:t>
      </w:r>
      <w:r w:rsidRPr="00286F21">
        <w:rPr>
          <w:szCs w:val="28"/>
        </w:rPr>
        <w:t>председатель территориальной избирательной комиссии, имеющей статус юридического лица</w:t>
      </w:r>
      <w:proofErr w:type="gramStart"/>
      <w:r w:rsidRPr="00286F21">
        <w:rPr>
          <w:szCs w:val="28"/>
        </w:rPr>
        <w:t>;"</w:t>
      </w:r>
      <w:proofErr w:type="gramEnd"/>
      <w:r w:rsidRPr="00286F21">
        <w:rPr>
          <w:szCs w:val="28"/>
        </w:rPr>
        <w:t>;</w:t>
      </w:r>
    </w:p>
    <w:p w:rsidR="00286F21" w:rsidRPr="00286F21" w:rsidRDefault="00286F21" w:rsidP="00286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6F21">
        <w:rPr>
          <w:szCs w:val="28"/>
        </w:rPr>
        <w:t>2)в части 2 статьи 5:</w:t>
      </w:r>
    </w:p>
    <w:p w:rsidR="00286F21" w:rsidRPr="00286F21" w:rsidRDefault="00286F21" w:rsidP="00286F21">
      <w:pPr>
        <w:autoSpaceDE w:val="0"/>
        <w:autoSpaceDN w:val="0"/>
        <w:adjustRightInd w:val="0"/>
        <w:ind w:firstLine="709"/>
        <w:jc w:val="both"/>
      </w:pPr>
      <w:r w:rsidRPr="00286F21">
        <w:rPr>
          <w:szCs w:val="28"/>
        </w:rPr>
        <w:t>а</w:t>
      </w:r>
      <w:proofErr w:type="gramStart"/>
      <w:r w:rsidRPr="00286F21">
        <w:rPr>
          <w:szCs w:val="28"/>
        </w:rPr>
        <w:t>)а</w:t>
      </w:r>
      <w:proofErr w:type="gramEnd"/>
      <w:r w:rsidRPr="00286F21">
        <w:rPr>
          <w:szCs w:val="28"/>
        </w:rPr>
        <w:t xml:space="preserve">бзац </w:t>
      </w:r>
      <w:r w:rsidRPr="00286F21">
        <w:t>второй изложить в следующей редакции:</w:t>
      </w:r>
    </w:p>
    <w:p w:rsidR="00286F21" w:rsidRPr="00286F21" w:rsidRDefault="00286F21" w:rsidP="00286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86F21">
        <w:t>"</w:t>
      </w:r>
      <w:r w:rsidRPr="00286F21">
        <w:rPr>
          <w:szCs w:val="28"/>
        </w:rPr>
        <w:t>Лица, претендующие на замещение государственных должностей, указанных в пунктах 10-14, 16, 17 части 1 статьи 2 настоящего Закона, и лица, замещающие государственные должности, указанные в пунктах 10-13, 14, 16, 17 части 1 статьи 2 настоящего Закона, представляют сведения, указанные в части 1 настоящей статьи, соответственно в кадровые службы Избирательной комиссии Приморского края, Уполномоченного по правам человека в Приморском крае, Контрольно-счетной</w:t>
      </w:r>
      <w:proofErr w:type="gramEnd"/>
      <w:r w:rsidRPr="00286F21">
        <w:rPr>
          <w:szCs w:val="28"/>
        </w:rPr>
        <w:t xml:space="preserve"> палаты Приморского края</w:t>
      </w:r>
      <w:proofErr w:type="gramStart"/>
      <w:r w:rsidRPr="00286F21">
        <w:rPr>
          <w:szCs w:val="28"/>
        </w:rPr>
        <w:t>.";</w:t>
      </w:r>
      <w:proofErr w:type="gramEnd"/>
    </w:p>
    <w:p w:rsidR="00286F21" w:rsidRPr="00286F21" w:rsidRDefault="00286F21" w:rsidP="00286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6F21">
        <w:rPr>
          <w:szCs w:val="28"/>
        </w:rPr>
        <w:t>б</w:t>
      </w:r>
      <w:proofErr w:type="gramStart"/>
      <w:r w:rsidRPr="00286F21">
        <w:rPr>
          <w:szCs w:val="28"/>
        </w:rPr>
        <w:t>)д</w:t>
      </w:r>
      <w:proofErr w:type="gramEnd"/>
      <w:r w:rsidRPr="00286F21">
        <w:rPr>
          <w:szCs w:val="28"/>
        </w:rPr>
        <w:t>ополнить абзацем третьим следующего содержания:</w:t>
      </w:r>
    </w:p>
    <w:p w:rsidR="00286F21" w:rsidRPr="00286F21" w:rsidRDefault="00286F21" w:rsidP="00286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6F21">
        <w:rPr>
          <w:szCs w:val="28"/>
        </w:rPr>
        <w:t xml:space="preserve">"Лица, замещающие государственные должности, указанные в </w:t>
      </w:r>
      <w:r w:rsidRPr="00286F21">
        <w:rPr>
          <w:szCs w:val="28"/>
        </w:rPr>
        <w:br/>
        <w:t>пункте 13</w:t>
      </w:r>
      <w:r w:rsidRPr="00286F21">
        <w:rPr>
          <w:szCs w:val="28"/>
          <w:vertAlign w:val="superscript"/>
        </w:rPr>
        <w:t>1</w:t>
      </w:r>
      <w:r w:rsidRPr="00286F21">
        <w:rPr>
          <w:szCs w:val="28"/>
        </w:rPr>
        <w:t xml:space="preserve"> части 1 статьи 2 настоящего Закона, представляют сведения, указанные в части 1 настоящей статьи, в кадровую службу соответствующей территориальной избирательной комиссии</w:t>
      </w:r>
      <w:proofErr w:type="gramStart"/>
      <w:r w:rsidRPr="00286F21">
        <w:rPr>
          <w:szCs w:val="28"/>
        </w:rPr>
        <w:t>.";</w:t>
      </w:r>
      <w:proofErr w:type="gramEnd"/>
    </w:p>
    <w:p w:rsidR="00286F21" w:rsidRPr="00286F21" w:rsidRDefault="00286F21" w:rsidP="00286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6F21">
        <w:rPr>
          <w:szCs w:val="28"/>
        </w:rPr>
        <w:t>3)в абзаце четвертом части 1 статьи 5</w:t>
      </w:r>
      <w:r w:rsidRPr="00286F21">
        <w:rPr>
          <w:szCs w:val="28"/>
          <w:vertAlign w:val="superscript"/>
        </w:rPr>
        <w:t>1</w:t>
      </w:r>
      <w:r w:rsidRPr="00286F21">
        <w:rPr>
          <w:szCs w:val="28"/>
        </w:rPr>
        <w:t xml:space="preserve"> после слов "в кадровые службы Избирательной комиссии Приморского края</w:t>
      </w:r>
      <w:proofErr w:type="gramStart"/>
      <w:r w:rsidRPr="00286F21">
        <w:rPr>
          <w:szCs w:val="28"/>
        </w:rPr>
        <w:t>,"</w:t>
      </w:r>
      <w:proofErr w:type="gramEnd"/>
      <w:r w:rsidRPr="00286F21">
        <w:rPr>
          <w:szCs w:val="28"/>
        </w:rPr>
        <w:t xml:space="preserve"> дополнить словами "территориальной избирательной комиссии,";</w:t>
      </w:r>
    </w:p>
    <w:p w:rsidR="00286F21" w:rsidRPr="00286F21" w:rsidRDefault="00286F21" w:rsidP="00286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6F21">
        <w:rPr>
          <w:szCs w:val="28"/>
        </w:rPr>
        <w:t>4)в части 2 статьи 7 после слов "Избирательной комиссии Приморского края</w:t>
      </w:r>
      <w:proofErr w:type="gramStart"/>
      <w:r w:rsidRPr="00286F21">
        <w:rPr>
          <w:szCs w:val="28"/>
        </w:rPr>
        <w:t>,"</w:t>
      </w:r>
      <w:proofErr w:type="gramEnd"/>
      <w:r w:rsidRPr="00286F21">
        <w:rPr>
          <w:szCs w:val="28"/>
        </w:rPr>
        <w:t xml:space="preserve"> дополнить словами "территориальной избирательной комиссии,";</w:t>
      </w:r>
    </w:p>
    <w:p w:rsidR="00286F21" w:rsidRPr="00286F21" w:rsidRDefault="00286F21" w:rsidP="00286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6F21">
        <w:rPr>
          <w:szCs w:val="28"/>
        </w:rPr>
        <w:t>5)в статье 11:</w:t>
      </w:r>
    </w:p>
    <w:p w:rsidR="00286F21" w:rsidRDefault="00286F21" w:rsidP="00286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6F21">
        <w:rPr>
          <w:szCs w:val="28"/>
        </w:rPr>
        <w:t>а</w:t>
      </w:r>
      <w:proofErr w:type="gramStart"/>
      <w:r w:rsidRPr="00286F21">
        <w:rPr>
          <w:szCs w:val="28"/>
        </w:rPr>
        <w:t>)в</w:t>
      </w:r>
      <w:proofErr w:type="gramEnd"/>
      <w:r w:rsidRPr="00286F21">
        <w:rPr>
          <w:szCs w:val="28"/>
        </w:rPr>
        <w:t xml:space="preserve"> части 1 слова "за исключением государственной должности, указанной в пункте 15" заменить словами "за исключением государственных должностей, указанных в пунктах 13</w:t>
      </w:r>
      <w:r w:rsidRPr="00286F21">
        <w:rPr>
          <w:szCs w:val="28"/>
          <w:vertAlign w:val="superscript"/>
        </w:rPr>
        <w:t>1</w:t>
      </w:r>
      <w:r w:rsidRPr="00286F21">
        <w:rPr>
          <w:szCs w:val="28"/>
        </w:rPr>
        <w:t xml:space="preserve"> и 15";</w:t>
      </w:r>
    </w:p>
    <w:p w:rsidR="00286F21" w:rsidRPr="00286F21" w:rsidRDefault="00286F21" w:rsidP="00286F2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86F21" w:rsidRPr="00286F21" w:rsidRDefault="00286F21" w:rsidP="00286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6F21">
        <w:rPr>
          <w:szCs w:val="28"/>
        </w:rPr>
        <w:lastRenderedPageBreak/>
        <w:t>б</w:t>
      </w:r>
      <w:proofErr w:type="gramStart"/>
      <w:r w:rsidRPr="00286F21">
        <w:rPr>
          <w:szCs w:val="28"/>
        </w:rPr>
        <w:t>)в</w:t>
      </w:r>
      <w:proofErr w:type="gramEnd"/>
      <w:r w:rsidRPr="00286F21">
        <w:rPr>
          <w:szCs w:val="28"/>
        </w:rPr>
        <w:t xml:space="preserve"> части 2 слова "за исключением государственной должности, указанной в пункте 15 части 1 статьи 2" заменить словами "за исключением государственных должностей, указанных в пунктах 13</w:t>
      </w:r>
      <w:r w:rsidRPr="00286F21">
        <w:rPr>
          <w:szCs w:val="28"/>
          <w:vertAlign w:val="superscript"/>
        </w:rPr>
        <w:t>1</w:t>
      </w:r>
      <w:r w:rsidRPr="00286F21">
        <w:rPr>
          <w:szCs w:val="28"/>
        </w:rPr>
        <w:t xml:space="preserve"> и 15 части 1 </w:t>
      </w:r>
      <w:r w:rsidRPr="00286F21">
        <w:rPr>
          <w:szCs w:val="28"/>
        </w:rPr>
        <w:br/>
        <w:t>статьи 2";</w:t>
      </w:r>
    </w:p>
    <w:p w:rsidR="00286F21" w:rsidRPr="00286F21" w:rsidRDefault="00286F21" w:rsidP="00286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6F21">
        <w:rPr>
          <w:szCs w:val="28"/>
        </w:rPr>
        <w:t>в</w:t>
      </w:r>
      <w:proofErr w:type="gramStart"/>
      <w:r w:rsidRPr="00286F21">
        <w:rPr>
          <w:szCs w:val="28"/>
        </w:rPr>
        <w:t>)в</w:t>
      </w:r>
      <w:proofErr w:type="gramEnd"/>
      <w:r w:rsidRPr="00286F21">
        <w:rPr>
          <w:szCs w:val="28"/>
        </w:rPr>
        <w:t xml:space="preserve"> части 3 слова "за исключением государственной должности, указанной в пункте 15 части 1 статьи 2" заменить словами "за исключением государственных должностей, указанных в пунктах 13</w:t>
      </w:r>
      <w:r w:rsidRPr="00286F21">
        <w:rPr>
          <w:szCs w:val="28"/>
          <w:vertAlign w:val="superscript"/>
        </w:rPr>
        <w:t>1</w:t>
      </w:r>
      <w:r w:rsidRPr="00286F21">
        <w:rPr>
          <w:szCs w:val="28"/>
        </w:rPr>
        <w:t xml:space="preserve"> и 15 части 1 </w:t>
      </w:r>
      <w:r w:rsidRPr="00286F21">
        <w:rPr>
          <w:szCs w:val="28"/>
        </w:rPr>
        <w:br/>
        <w:t>статьи 2";</w:t>
      </w:r>
    </w:p>
    <w:p w:rsidR="00286F21" w:rsidRPr="00286F21" w:rsidRDefault="00286F21" w:rsidP="00286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6F21">
        <w:rPr>
          <w:szCs w:val="28"/>
        </w:rPr>
        <w:t>г</w:t>
      </w:r>
      <w:proofErr w:type="gramStart"/>
      <w:r w:rsidRPr="00286F21">
        <w:rPr>
          <w:szCs w:val="28"/>
        </w:rPr>
        <w:t>)в</w:t>
      </w:r>
      <w:proofErr w:type="gramEnd"/>
      <w:r w:rsidRPr="00286F21">
        <w:rPr>
          <w:szCs w:val="28"/>
        </w:rPr>
        <w:t xml:space="preserve"> части 4 слова "за исключением государственной должности, указанной в пункте 15 части 1 статьи 2" заменить словами "за исключением государственных должностей, указанных в пунктах 13</w:t>
      </w:r>
      <w:r w:rsidRPr="00286F21">
        <w:rPr>
          <w:szCs w:val="28"/>
          <w:vertAlign w:val="superscript"/>
        </w:rPr>
        <w:t>1</w:t>
      </w:r>
      <w:r w:rsidRPr="00286F21">
        <w:rPr>
          <w:szCs w:val="28"/>
        </w:rPr>
        <w:t xml:space="preserve"> и 15 части 1 </w:t>
      </w:r>
      <w:r w:rsidRPr="00286F21">
        <w:rPr>
          <w:szCs w:val="28"/>
        </w:rPr>
        <w:br/>
        <w:t>статьи 2";</w:t>
      </w:r>
    </w:p>
    <w:p w:rsidR="00286F21" w:rsidRPr="00286F21" w:rsidRDefault="00286F21" w:rsidP="00286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6F21">
        <w:rPr>
          <w:szCs w:val="28"/>
        </w:rPr>
        <w:t xml:space="preserve">6)пункт 2 части 3 статьи 12 изложить в следующей редакции: </w:t>
      </w:r>
    </w:p>
    <w:p w:rsidR="00286F21" w:rsidRPr="00286F21" w:rsidRDefault="00286F21" w:rsidP="00286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6F21">
        <w:rPr>
          <w:szCs w:val="28"/>
        </w:rPr>
        <w:t>"2)за работу в южных районах Дальнего Востока – продолжительностью 8 календарных дней, а в местностях, приравненных к районам Крайнего Севера, – 16 календарных дней</w:t>
      </w:r>
      <w:proofErr w:type="gramStart"/>
      <w:r w:rsidRPr="00286F21">
        <w:rPr>
          <w:szCs w:val="28"/>
        </w:rPr>
        <w:t>.";</w:t>
      </w:r>
      <w:proofErr w:type="gramEnd"/>
    </w:p>
    <w:p w:rsidR="00286F21" w:rsidRPr="00286F21" w:rsidRDefault="00286F21" w:rsidP="00286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6F21">
        <w:rPr>
          <w:szCs w:val="28"/>
        </w:rPr>
        <w:t>7)</w:t>
      </w:r>
      <w:hyperlink r:id="rId11" w:history="1">
        <w:r w:rsidRPr="00286F21">
          <w:rPr>
            <w:szCs w:val="28"/>
          </w:rPr>
          <w:t>приложение</w:t>
        </w:r>
      </w:hyperlink>
      <w:r w:rsidRPr="00286F21">
        <w:rPr>
          <w:szCs w:val="28"/>
        </w:rPr>
        <w:t xml:space="preserve"> к Закону дополнить строкой следующего содержания: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580"/>
        <w:gridCol w:w="2520"/>
      </w:tblGrid>
      <w:tr w:rsidR="00286F21" w:rsidRPr="00286F21" w:rsidTr="00E71FB0">
        <w:trPr>
          <w:trHeight w:val="767"/>
          <w:tblCellSpacing w:w="5" w:type="nil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21" w:rsidRPr="00286F21" w:rsidRDefault="00286F21" w:rsidP="00286F21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86F21">
              <w:rPr>
                <w:szCs w:val="28"/>
              </w:rPr>
              <w:t>Председатель территориальной избирательной комиссии, имеющей статус юридического лица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21" w:rsidRPr="00286F21" w:rsidRDefault="00286F21" w:rsidP="00286F2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86F21">
              <w:rPr>
                <w:szCs w:val="28"/>
              </w:rPr>
              <w:t>12 350**</w:t>
            </w:r>
          </w:p>
        </w:tc>
      </w:tr>
    </w:tbl>
    <w:p w:rsidR="00286F21" w:rsidRPr="00286F21" w:rsidRDefault="00286F21" w:rsidP="00286F21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286F21" w:rsidRPr="00286F21" w:rsidRDefault="00286F21" w:rsidP="00286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86F21">
        <w:rPr>
          <w:szCs w:val="28"/>
        </w:rPr>
        <w:t xml:space="preserve">** - Денежное вознаграждение установлено с учетом индексации в соответствии с </w:t>
      </w:r>
      <w:hyperlink r:id="rId12" w:history="1">
        <w:r w:rsidRPr="00286F21">
          <w:rPr>
            <w:szCs w:val="28"/>
          </w:rPr>
          <w:t>пунктом 1 части 2 статьи 9</w:t>
        </w:r>
      </w:hyperlink>
      <w:r w:rsidRPr="00286F21">
        <w:rPr>
          <w:szCs w:val="28"/>
        </w:rPr>
        <w:t xml:space="preserve"> Закона Приморского края "О краевом бюджете на 2008 год", </w:t>
      </w:r>
      <w:hyperlink r:id="rId13" w:history="1">
        <w:r w:rsidRPr="00286F21">
          <w:rPr>
            <w:szCs w:val="28"/>
          </w:rPr>
          <w:t>пунктом 1 части 2 статьи 9</w:t>
        </w:r>
      </w:hyperlink>
      <w:r w:rsidRPr="00286F21">
        <w:rPr>
          <w:szCs w:val="28"/>
        </w:rPr>
        <w:t xml:space="preserve"> Закона Приморского края "О краевом бюджете на 2009 год", </w:t>
      </w:r>
      <w:hyperlink r:id="rId14" w:history="1">
        <w:r w:rsidRPr="00286F21">
          <w:rPr>
            <w:szCs w:val="28"/>
          </w:rPr>
          <w:t>пунктом 1 части 2 статьи 16</w:t>
        </w:r>
      </w:hyperlink>
      <w:r w:rsidRPr="00286F21">
        <w:rPr>
          <w:szCs w:val="28"/>
        </w:rPr>
        <w:t xml:space="preserve"> Закона Приморского края "О краевом бюджете на 2011 год", пунктом 2 статьи 18 Закона Приморского</w:t>
      </w:r>
      <w:proofErr w:type="gramEnd"/>
      <w:r w:rsidRPr="00286F21">
        <w:rPr>
          <w:szCs w:val="28"/>
        </w:rPr>
        <w:t xml:space="preserve"> края "О краевом бюджете на </w:t>
      </w:r>
      <w:r w:rsidRPr="00286F21">
        <w:rPr>
          <w:szCs w:val="28"/>
        </w:rPr>
        <w:br/>
        <w:t>2012 год".</w:t>
      </w:r>
    </w:p>
    <w:p w:rsidR="00286F21" w:rsidRPr="00286F21" w:rsidRDefault="00286F21" w:rsidP="00286F21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286F21" w:rsidRPr="00286F21" w:rsidRDefault="00286F21" w:rsidP="00286F2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86F21">
        <w:rPr>
          <w:szCs w:val="28"/>
        </w:rPr>
        <w:t>СТАТЬЯ 2.</w:t>
      </w:r>
    </w:p>
    <w:p w:rsidR="00286F21" w:rsidRPr="00286F21" w:rsidRDefault="00286F21" w:rsidP="00286F21">
      <w:pPr>
        <w:ind w:firstLine="708"/>
        <w:rPr>
          <w:szCs w:val="28"/>
        </w:rPr>
      </w:pPr>
      <w:r w:rsidRPr="00286F21">
        <w:rPr>
          <w:szCs w:val="28"/>
        </w:rPr>
        <w:t>Настоящий Закон вступает в силу с 15 сентября 2013 года.</w:t>
      </w:r>
    </w:p>
    <w:p w:rsidR="00286F21" w:rsidRPr="00286F21" w:rsidRDefault="00286F21" w:rsidP="00286F21">
      <w:pPr>
        <w:rPr>
          <w:szCs w:val="28"/>
        </w:rPr>
      </w:pPr>
    </w:p>
    <w:p w:rsidR="00286F21" w:rsidRPr="00286F21" w:rsidRDefault="00286F21" w:rsidP="00286F21">
      <w:pPr>
        <w:rPr>
          <w:szCs w:val="28"/>
        </w:rPr>
      </w:pPr>
    </w:p>
    <w:p w:rsidR="00286F21" w:rsidRPr="00286F21" w:rsidRDefault="00286F21" w:rsidP="00286F21">
      <w:pPr>
        <w:rPr>
          <w:szCs w:val="28"/>
        </w:rPr>
      </w:pPr>
    </w:p>
    <w:p w:rsidR="00286F21" w:rsidRPr="00286F21" w:rsidRDefault="00286F21" w:rsidP="00286F21">
      <w:r w:rsidRPr="00286F21">
        <w:t>Губернатор края</w:t>
      </w:r>
      <w:r w:rsidRPr="00286F21">
        <w:tab/>
      </w:r>
      <w:r w:rsidRPr="00286F21">
        <w:tab/>
      </w:r>
      <w:r w:rsidRPr="00286F21">
        <w:tab/>
      </w:r>
      <w:r w:rsidRPr="00286F21">
        <w:tab/>
      </w:r>
      <w:r w:rsidRPr="00286F21">
        <w:tab/>
      </w:r>
      <w:r w:rsidRPr="00286F21">
        <w:tab/>
      </w:r>
      <w:r w:rsidRPr="00286F21">
        <w:tab/>
        <w:t xml:space="preserve">       В.В. </w:t>
      </w:r>
      <w:proofErr w:type="spellStart"/>
      <w:r w:rsidRPr="00286F21">
        <w:t>Миклушевский</w:t>
      </w:r>
      <w:proofErr w:type="spellEnd"/>
    </w:p>
    <w:p w:rsidR="00BE0544" w:rsidRDefault="00BE0544"/>
    <w:sectPr w:rsidR="00BE0544" w:rsidSect="00286F21">
      <w:headerReference w:type="default" r:id="rId15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3B90" w:rsidRDefault="00EE3B90">
      <w:r>
        <w:separator/>
      </w:r>
    </w:p>
  </w:endnote>
  <w:endnote w:type="continuationSeparator" w:id="0">
    <w:p w:rsidR="00EE3B90" w:rsidRDefault="00EE3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3B90" w:rsidRDefault="00EE3B90">
      <w:r>
        <w:separator/>
      </w:r>
    </w:p>
  </w:footnote>
  <w:footnote w:type="continuationSeparator" w:id="0">
    <w:p w:rsidR="00EE3B90" w:rsidRDefault="00EE3B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6F21" w:rsidRDefault="00286F21" w:rsidP="00286F2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11B83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F21"/>
    <w:rsid w:val="0003291F"/>
    <w:rsid w:val="00286F21"/>
    <w:rsid w:val="00380EE1"/>
    <w:rsid w:val="003931FA"/>
    <w:rsid w:val="003B26E7"/>
    <w:rsid w:val="00411B83"/>
    <w:rsid w:val="0047435B"/>
    <w:rsid w:val="005A2827"/>
    <w:rsid w:val="00AB70F9"/>
    <w:rsid w:val="00AC31EC"/>
    <w:rsid w:val="00B14397"/>
    <w:rsid w:val="00BE0544"/>
    <w:rsid w:val="00E00AEE"/>
    <w:rsid w:val="00E34273"/>
    <w:rsid w:val="00E60B2A"/>
    <w:rsid w:val="00EE3B90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286F21"/>
    <w:rPr>
      <w:sz w:val="28"/>
    </w:rPr>
  </w:style>
  <w:style w:type="paragraph" w:styleId="a6">
    <w:name w:val="Balloon Text"/>
    <w:basedOn w:val="a"/>
    <w:link w:val="a7"/>
    <w:rsid w:val="00286F2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286F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286F21"/>
    <w:rPr>
      <w:sz w:val="28"/>
    </w:rPr>
  </w:style>
  <w:style w:type="paragraph" w:styleId="a6">
    <w:name w:val="Balloon Text"/>
    <w:basedOn w:val="a"/>
    <w:link w:val="a7"/>
    <w:rsid w:val="00286F2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286F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439D9A697A6FD90262CAA16628DEA72DD3C26F2AE344665B218D68958E4B69BED0C252CD49B1D9E52B3B67t1u7X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439D9A697A6FD90262CAA16628DEA72DD3C26F2AE2476159268D68958E4B69BED0C252CD49B1D9E52B3B65t1u1X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E8C88B45158B87A7D430F7C3AD1F7EBA3D44483CAB8A68B04D9C17910BBF3D31F5387B900C4C1956CD207x7X0A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4E8C88B45158B87A7D430F7C3AD1F7EBA3D44483CAB8A68B04D9C17910BBF3D31F5387B900C4C1956CD306x7X4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E8C88B45158B87A7D430F7C3AD1F7EBA3D44483CAB8A68B04D9C17910BBF3D3x1XFA" TargetMode="External"/><Relationship Id="rId14" Type="http://schemas.openxmlformats.org/officeDocument/2006/relationships/hyperlink" Target="consultantplus://offline/ref=439D9A697A6FD90262CAA16628DEA72DD3C26F2AE4496659218D68958E4B69BED0C252CD49B1D9E72B3D68t1u7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края.dot</Template>
  <TotalTime>1</TotalTime>
  <Pages>2</Pages>
  <Words>507</Words>
  <Characters>3924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2013-08-01T02:42:00Z</cp:lastPrinted>
  <dcterms:created xsi:type="dcterms:W3CDTF">2013-09-02T06:11:00Z</dcterms:created>
  <dcterms:modified xsi:type="dcterms:W3CDTF">2013-09-02T06:11:00Z</dcterms:modified>
</cp:coreProperties>
</file>