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15pt;height:53.65pt" o:ole="" fillcolor="window">
                  <v:imagedata r:id="rId7" o:title=""/>
                </v:shape>
                <o:OLEObject Type="Embed" ProgID="Word.Picture.8" ShapeID="_x0000_i1025" DrawAspect="Content" ObjectID="_1436275103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6C153C" w:rsidRDefault="006C1783" w:rsidP="000E380E">
      <w:pPr>
        <w:jc w:val="both"/>
      </w:pPr>
      <w:r>
        <w:tab/>
      </w:r>
      <w:r w:rsidR="00917307" w:rsidRPr="008D030E">
        <w:t xml:space="preserve">На основании статьи 3 Закона Приморского края от 22 декабря </w:t>
      </w:r>
      <w:r w:rsidR="00352E0E">
        <w:br/>
      </w:r>
      <w:r w:rsidR="00917307" w:rsidRPr="008D030E">
        <w:t>2008 года № 373</w:t>
      </w:r>
      <w:r w:rsidR="004E4C23">
        <w:t>-КЗ</w:t>
      </w:r>
      <w:r w:rsidR="00917307" w:rsidRPr="008D030E">
        <w:t xml:space="preserve"> "О законодательной деятельности в Приморском крае" 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="00917307" w:rsidRPr="008D030E">
        <w:t xml:space="preserve">вносится проект </w:t>
      </w:r>
      <w:r w:rsidR="000922C9" w:rsidRPr="008D030E">
        <w:t xml:space="preserve">закона </w:t>
      </w:r>
      <w:r w:rsidR="00917307" w:rsidRPr="008D030E">
        <w:t xml:space="preserve">Приморского края </w:t>
      </w:r>
      <w:r w:rsidR="007D4C41">
        <w:t>"</w:t>
      </w:r>
      <w:r w:rsidR="00825E84" w:rsidRPr="002179E5">
        <w:t>О внесении изм</w:t>
      </w:r>
      <w:r w:rsidR="00825E84">
        <w:t>енений в Закон Приморского края "Об обеспечении оказания юридической помощи на территории Приморского края</w:t>
      </w:r>
      <w:r w:rsidR="000E380E">
        <w:rPr>
          <w:rFonts w:eastAsia="Calibri"/>
          <w:lang w:eastAsia="en-US"/>
        </w:rPr>
        <w:t>"</w:t>
      </w:r>
      <w:r w:rsidR="00352E0E">
        <w:t>.</w:t>
      </w:r>
    </w:p>
    <w:p w:rsidR="000E380E" w:rsidRDefault="000E380E" w:rsidP="000E380E">
      <w:pPr>
        <w:jc w:val="both"/>
        <w:rPr>
          <w:position w:val="2"/>
        </w:rPr>
      </w:pPr>
    </w:p>
    <w:p w:rsidR="00917307" w:rsidRPr="00B5231D" w:rsidRDefault="004A7A0A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9B7B0E">
        <w:rPr>
          <w:position w:val="2"/>
        </w:rPr>
        <w:t>я</w:t>
      </w:r>
      <w:r w:rsidRPr="00B5231D">
        <w:rPr>
          <w:position w:val="2"/>
        </w:rPr>
        <w:t>:</w:t>
      </w:r>
    </w:p>
    <w:p w:rsidR="00917307" w:rsidRPr="00B5231D" w:rsidRDefault="0091730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0922C9" w:rsidRPr="00B5231D">
        <w:rPr>
          <w:sz w:val="28"/>
          <w:szCs w:val="28"/>
        </w:rPr>
        <w:t xml:space="preserve">закона </w:t>
      </w:r>
      <w:r w:rsidRPr="00B5231D">
        <w:rPr>
          <w:sz w:val="28"/>
          <w:szCs w:val="28"/>
        </w:rPr>
        <w:t xml:space="preserve">на </w:t>
      </w:r>
      <w:r w:rsidR="007D4C41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917307" w:rsidRPr="008D030E" w:rsidRDefault="00917307" w:rsidP="00203CFA">
      <w:pPr>
        <w:pStyle w:val="a6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556DD4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8068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203CFA">
      <w:pPr>
        <w:pStyle w:val="a6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 w:rsidR="00BA67C5">
        <w:t>30</w:t>
      </w:r>
      <w:r w:rsidR="00F6094D" w:rsidRPr="00556DD4">
        <w:t>.</w:t>
      </w:r>
      <w:r w:rsidR="00471767" w:rsidRPr="00556DD4">
        <w:t>0</w:t>
      </w:r>
      <w:r w:rsidR="00BA67C5">
        <w:t>7</w:t>
      </w:r>
      <w:r w:rsidR="00471767" w:rsidRPr="00556DD4">
        <w:t>.</w:t>
      </w:r>
      <w:r w:rsidR="00F6094D" w:rsidRPr="00556DD4">
        <w:t>201</w:t>
      </w:r>
      <w:r w:rsidR="00136BDB" w:rsidRPr="00556DD4">
        <w:t>3</w:t>
      </w:r>
      <w:r w:rsidR="00F6094D" w:rsidRPr="00556DD4">
        <w:t xml:space="preserve"> </w:t>
      </w:r>
      <w:r w:rsidRPr="00556DD4">
        <w:t>№</w:t>
      </w:r>
      <w:r w:rsidR="00B60690">
        <w:t xml:space="preserve"> </w:t>
      </w:r>
      <w:r w:rsidR="008D2AEB">
        <w:t>317</w:t>
      </w:r>
      <w:r w:rsidR="00556DD4">
        <w:t xml:space="preserve"> </w:t>
      </w:r>
      <w:r w:rsidR="00D724EC">
        <w:t>"</w:t>
      </w:r>
      <w:r w:rsidR="0059124F" w:rsidRPr="00175C04">
        <w:t>О</w:t>
      </w:r>
      <w:r w:rsidR="0059124F">
        <w:t xml:space="preserve"> п</w:t>
      </w:r>
      <w:r w:rsidR="00203CFA">
        <w:t xml:space="preserve">роекте закона Приморского края </w:t>
      </w:r>
      <w:r w:rsidR="0059124F">
        <w:t>"О внесении изменений</w:t>
      </w:r>
      <w:r w:rsidR="0059124F" w:rsidRPr="00AF0696">
        <w:t xml:space="preserve"> в Закон Приморского края</w:t>
      </w:r>
      <w:r w:rsidR="0059124F">
        <w:t xml:space="preserve"> </w:t>
      </w:r>
      <w:r w:rsidR="0059124F" w:rsidRPr="00175C04">
        <w:t>"</w:t>
      </w:r>
      <w:r w:rsidR="00BA67C5">
        <w:t>Об обеспечении оказания юридической помощи на территории Приморского края</w:t>
      </w:r>
      <w:r w:rsidR="0059124F" w:rsidRPr="00175C04">
        <w:t>"</w:t>
      </w:r>
      <w:r w:rsidR="000E380E">
        <w:rPr>
          <w:rFonts w:eastAsia="Calibri"/>
          <w:lang w:eastAsia="en-US"/>
        </w:rPr>
        <w:t xml:space="preserve"> </w:t>
      </w:r>
      <w:r w:rsidRPr="008D030E">
        <w:t xml:space="preserve">на </w:t>
      </w:r>
      <w:r w:rsidR="0053798C" w:rsidRPr="00556DD4">
        <w:t>2</w:t>
      </w:r>
      <w:r w:rsidRPr="008D030E">
        <w:t xml:space="preserve"> л.</w:t>
      </w:r>
      <w:r w:rsidR="004E4C23">
        <w:t xml:space="preserve"> </w:t>
      </w:r>
      <w:r w:rsidR="00BA67C5">
        <w:br/>
      </w:r>
      <w:r w:rsidRPr="008D030E">
        <w:t>в 1 экз.</w:t>
      </w:r>
    </w:p>
    <w:p w:rsidR="00917307" w:rsidRPr="008D030E" w:rsidRDefault="00917307" w:rsidP="00203CFA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0B0" w:rsidRDefault="00BF60B0">
      <w:r>
        <w:separator/>
      </w:r>
    </w:p>
  </w:endnote>
  <w:endnote w:type="continuationSeparator" w:id="0">
    <w:p w:rsidR="00BF60B0" w:rsidRDefault="00BF6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0B0" w:rsidRDefault="00BF60B0">
      <w:r>
        <w:separator/>
      </w:r>
    </w:p>
  </w:footnote>
  <w:footnote w:type="continuationSeparator" w:id="0">
    <w:p w:rsidR="00BF60B0" w:rsidRDefault="00BF60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66564"/>
    <w:rsid w:val="00070287"/>
    <w:rsid w:val="000922C9"/>
    <w:rsid w:val="000A3F20"/>
    <w:rsid w:val="000A66ED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F2DE3"/>
    <w:rsid w:val="003F3564"/>
    <w:rsid w:val="00436EDC"/>
    <w:rsid w:val="00471767"/>
    <w:rsid w:val="0048263B"/>
    <w:rsid w:val="0049228D"/>
    <w:rsid w:val="004928D0"/>
    <w:rsid w:val="004A7A0A"/>
    <w:rsid w:val="004B0C31"/>
    <w:rsid w:val="004E4C23"/>
    <w:rsid w:val="004F0284"/>
    <w:rsid w:val="004F252E"/>
    <w:rsid w:val="005002F3"/>
    <w:rsid w:val="005039CA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6751"/>
    <w:rsid w:val="00707560"/>
    <w:rsid w:val="00725EDA"/>
    <w:rsid w:val="007546FA"/>
    <w:rsid w:val="0075686F"/>
    <w:rsid w:val="007839F4"/>
    <w:rsid w:val="007B32D2"/>
    <w:rsid w:val="007C665B"/>
    <w:rsid w:val="007D4C41"/>
    <w:rsid w:val="007E4153"/>
    <w:rsid w:val="007E7F09"/>
    <w:rsid w:val="007F2136"/>
    <w:rsid w:val="0080686A"/>
    <w:rsid w:val="008179CA"/>
    <w:rsid w:val="00821BB1"/>
    <w:rsid w:val="00825E84"/>
    <w:rsid w:val="0085618A"/>
    <w:rsid w:val="0088103F"/>
    <w:rsid w:val="008D030E"/>
    <w:rsid w:val="008D2AEB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5E75"/>
    <w:rsid w:val="00A708BB"/>
    <w:rsid w:val="00A751C1"/>
    <w:rsid w:val="00A83EA6"/>
    <w:rsid w:val="00A865CD"/>
    <w:rsid w:val="00A96357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A67C5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724EC"/>
    <w:rsid w:val="00D87FEA"/>
    <w:rsid w:val="00D9162E"/>
    <w:rsid w:val="00D94E27"/>
    <w:rsid w:val="00DA48AE"/>
    <w:rsid w:val="00DE06A8"/>
    <w:rsid w:val="00DE4CC3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E003C-47F5-4371-AE72-6E3FDD31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156</TotalTime>
  <Pages>1</Pages>
  <Words>176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67</cp:revision>
  <cp:lastPrinted>2013-06-27T00:27:00Z</cp:lastPrinted>
  <dcterms:created xsi:type="dcterms:W3CDTF">2012-02-13T00:05:00Z</dcterms:created>
  <dcterms:modified xsi:type="dcterms:W3CDTF">2013-07-25T05:32:00Z</dcterms:modified>
</cp:coreProperties>
</file>