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5.5pt" o:ole="" fillcolor="window">
                  <v:imagedata r:id="rId7" o:title=""/>
                </v:shape>
                <o:OLEObject Type="Embed" ProgID="Word.Picture.8" ShapeID="_x0000_i1025" DrawAspect="Content" ObjectID="_1436172576" r:id="rId8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18.07.2013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F07852" w:rsidP="00734AC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F07852" w:rsidRPr="00D572D4" w:rsidRDefault="00F07852" w:rsidP="00822245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FD7751" w:rsidRPr="00FD7751" w:rsidRDefault="00FD7751" w:rsidP="005B118F">
            <w:pPr>
              <w:autoSpaceDE w:val="0"/>
              <w:autoSpaceDN w:val="0"/>
              <w:adjustRightInd w:val="0"/>
              <w:jc w:val="both"/>
            </w:pPr>
            <w:r w:rsidRPr="00FD7751">
              <w:t>Алеко А.Н., директор департамента культуры Приморского края;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>Андрейчук Е.В., руководитель КГБОУ СПО "Кавалеровский горный техникум",</w:t>
            </w:r>
          </w:p>
          <w:p w:rsidR="00FD7751" w:rsidRPr="00FD7751" w:rsidRDefault="00FD7751" w:rsidP="005B118F">
            <w:pPr>
              <w:autoSpaceDE w:val="0"/>
              <w:autoSpaceDN w:val="0"/>
              <w:adjustRightInd w:val="0"/>
              <w:jc w:val="both"/>
              <w:outlineLvl w:val="0"/>
            </w:pPr>
            <w:r w:rsidRPr="00FD7751">
              <w:t>Беспалов В.Г., депутат Законодательного Собрания;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FD7751">
              <w:t>Бокиевец Т.А., директор Государственного учреждения "Территориальный фонд обязательного медицинского страхования Приморского края";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FD7751">
              <w:t>Бубнов О.Ю., директор департамента здравоохранения Приморского края;</w:t>
            </w:r>
          </w:p>
          <w:p w:rsidR="00FD7751" w:rsidRPr="00FD7751" w:rsidRDefault="00FD7751" w:rsidP="005B118F">
            <w:pPr>
              <w:tabs>
                <w:tab w:val="left" w:pos="400"/>
                <w:tab w:val="num" w:pos="1000"/>
              </w:tabs>
              <w:ind w:firstLine="45"/>
              <w:jc w:val="both"/>
            </w:pPr>
            <w:r w:rsidRPr="00FD7751">
              <w:t>Верикова И.Н., руководитель КГОБУ НПО "Профессиональное училище № 4" с.</w:t>
            </w:r>
            <w:r w:rsidRPr="00FD7751">
              <w:rPr>
                <w:lang w:val="en-US"/>
              </w:rPr>
              <w:t> </w:t>
            </w:r>
            <w:r>
              <w:t>Покровка Октябрьского района;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>Войцицкий А.В., и.о. руководителя КГОБУ НПО "Профессионал</w:t>
            </w:r>
            <w:r>
              <w:t>ьный лицей № 6" г. Владивостока;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>Дмитрик И.Г., руководитель КГОБУ НПО "Профессиональное училище № 60" с. Михайловка Михайловского района;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FD7751">
              <w:t xml:space="preserve">Заборовская Я.В., </w:t>
            </w:r>
            <w:r w:rsidR="001831B1">
              <w:t>п</w:t>
            </w:r>
            <w:r w:rsidRPr="00FD7751">
              <w:t xml:space="preserve">рокурор отдела </w:t>
            </w:r>
            <w:r w:rsidRPr="00FD7751">
              <w:br/>
              <w:t xml:space="preserve">по надзору за исполнением законов </w:t>
            </w:r>
            <w:r w:rsidRPr="00FD7751">
              <w:br/>
              <w:t>о несовершеннолетних и молодежи Прокуратуры Приморского края;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7751">
              <w:rPr>
                <w:szCs w:val="28"/>
              </w:rPr>
              <w:t>Зубрицкий А.Н., директор департамента образования и науки Приморского края;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7751">
              <w:rPr>
                <w:szCs w:val="28"/>
              </w:rPr>
              <w:t xml:space="preserve">Иванович С.И., специалист отдела правовой экспертизы законопроектов по бюджетному </w:t>
            </w:r>
            <w:r w:rsidRPr="00FD7751">
              <w:rPr>
                <w:szCs w:val="28"/>
              </w:rPr>
              <w:lastRenderedPageBreak/>
              <w:t>законодательству, экономике и социальной политике правового управления аппарата Законодательного Собрания Приморского края;</w:t>
            </w:r>
          </w:p>
          <w:p w:rsidR="00FD7751" w:rsidRPr="00FD7751" w:rsidRDefault="00FD7751" w:rsidP="005B118F">
            <w:pPr>
              <w:tabs>
                <w:tab w:val="num" w:pos="1440"/>
              </w:tabs>
              <w:ind w:firstLine="45"/>
              <w:jc w:val="both"/>
            </w:pPr>
            <w:r w:rsidRPr="00FD7751">
              <w:t>Казакевич О.А., руководитель КГОАУ НПО "Профессиональн</w:t>
            </w:r>
            <w:r>
              <w:t>ое училище № 23" г. Партизанска;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>Клейменов В.В., руководитель КГОБУ НПО "Профессиональ</w:t>
            </w:r>
            <w:r>
              <w:t>ное училище № 51" г. Уссурийска;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>Ковальчук М.В., руководитель КГОБУ НПО "Профессиональ</w:t>
            </w:r>
            <w:r>
              <w:t>ный лицей № 11" г. Владивостока;</w:t>
            </w:r>
          </w:p>
          <w:p w:rsidR="00FD7751" w:rsidRPr="00FD7751" w:rsidRDefault="00FD7751" w:rsidP="005B118F">
            <w:pPr>
              <w:autoSpaceDE w:val="0"/>
              <w:autoSpaceDN w:val="0"/>
              <w:adjustRightInd w:val="0"/>
              <w:jc w:val="both"/>
            </w:pPr>
            <w:r w:rsidRPr="00FD7751">
              <w:t>Колесников А.А., заместитель директора департамента физической культуры и спорта Приморского края;</w:t>
            </w:r>
          </w:p>
          <w:p w:rsidR="00FD7751" w:rsidRPr="00FD7751" w:rsidRDefault="00FD7751" w:rsidP="005B118F">
            <w:pPr>
              <w:autoSpaceDE w:val="0"/>
              <w:autoSpaceDN w:val="0"/>
              <w:adjustRightInd w:val="0"/>
              <w:jc w:val="both"/>
            </w:pPr>
            <w:r w:rsidRPr="00FD7751">
              <w:t>Коломиец И.А., директор КГОПУ СПО "Находкинский музыкальный колледж";</w:t>
            </w:r>
          </w:p>
          <w:p w:rsidR="00FD7751" w:rsidRPr="00FD7751" w:rsidRDefault="00FD7751" w:rsidP="005B118F">
            <w:pPr>
              <w:autoSpaceDE w:val="0"/>
              <w:autoSpaceDN w:val="0"/>
              <w:adjustRightInd w:val="0"/>
              <w:jc w:val="both"/>
            </w:pPr>
            <w:r w:rsidRPr="00FD7751">
              <w:t>Костина Г.В., заместитель директора департамента по тарифам Приморского края</w:t>
            </w:r>
            <w:r>
              <w:t>;</w:t>
            </w:r>
          </w:p>
          <w:p w:rsidR="00FD7751" w:rsidRPr="00FD7751" w:rsidRDefault="00FD7751" w:rsidP="005B118F">
            <w:pPr>
              <w:tabs>
                <w:tab w:val="num" w:pos="1440"/>
              </w:tabs>
              <w:ind w:firstLine="45"/>
            </w:pPr>
            <w:r w:rsidRPr="00FD7751">
              <w:t>Красюк Сергей Семенович, руководитель КГОАУ НПО "Профессион</w:t>
            </w:r>
            <w:r>
              <w:t>альное училище № 31" г. Находки;</w:t>
            </w:r>
          </w:p>
          <w:p w:rsidR="00FD7751" w:rsidRPr="00FD7751" w:rsidRDefault="00FD7751" w:rsidP="00C930C0">
            <w:pPr>
              <w:pStyle w:val="a9"/>
              <w:spacing w:after="0"/>
              <w:jc w:val="both"/>
            </w:pPr>
            <w:r w:rsidRPr="00FD7751">
              <w:rPr>
                <w:szCs w:val="28"/>
              </w:rPr>
              <w:t>Куценкова С.Г.,</w:t>
            </w:r>
            <w:r w:rsidRPr="00FD7751">
              <w:t xml:space="preserve"> главный специалист-эксперт отдела законодательства субъекта Российской Федерации, федерального регистра и регистрации уставов муниципальных образований Управления Министерства юстиции Российской Федерации по Приморскому краю</w:t>
            </w:r>
            <w:r>
              <w:t>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FD7751">
              <w:rPr>
                <w:szCs w:val="28"/>
              </w:rPr>
              <w:t>Лаврентьева Л.Ф., директор департамента труда и социального развития Приморского края;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 xml:space="preserve">Литвинова Н.С., руководитель КГБОУ СПО </w:t>
            </w:r>
            <w:r>
              <w:t>"Уссурийский аграрный техникум";</w:t>
            </w:r>
          </w:p>
          <w:p w:rsidR="00FD7751" w:rsidRPr="00FD7751" w:rsidRDefault="00FD7751" w:rsidP="005B118F">
            <w:pPr>
              <w:autoSpaceDE w:val="0"/>
              <w:autoSpaceDN w:val="0"/>
              <w:adjustRightInd w:val="0"/>
              <w:jc w:val="both"/>
            </w:pPr>
            <w:r w:rsidRPr="00FD7751">
              <w:t>Логунов А.В., исполняющий обязанности директора департамента по делам молодежи Приморского края;</w:t>
            </w:r>
          </w:p>
          <w:p w:rsidR="00FD7751" w:rsidRPr="00FD7751" w:rsidRDefault="00FD7751" w:rsidP="005B118F">
            <w:pPr>
              <w:tabs>
                <w:tab w:val="num" w:pos="1440"/>
              </w:tabs>
              <w:ind w:firstLine="45"/>
              <w:jc w:val="both"/>
              <w:rPr>
                <w:color w:val="000000"/>
                <w:spacing w:val="-1"/>
              </w:rPr>
            </w:pPr>
            <w:r w:rsidRPr="00FD7751">
              <w:t xml:space="preserve">Матвеева С.Г., </w:t>
            </w:r>
            <w:r w:rsidRPr="00FD7751">
              <w:rPr>
                <w:color w:val="000000"/>
                <w:spacing w:val="-1"/>
              </w:rPr>
              <w:t>руководитель</w:t>
            </w:r>
            <w:r w:rsidRPr="00FD7751">
              <w:t xml:space="preserve"> КГБОУ СПО "</w:t>
            </w:r>
            <w:r w:rsidRPr="00FD7751">
              <w:rPr>
                <w:color w:val="000000"/>
                <w:spacing w:val="-1"/>
              </w:rPr>
              <w:t>Приморский горный техникум"</w:t>
            </w:r>
            <w:r>
              <w:rPr>
                <w:color w:val="000000"/>
                <w:spacing w:val="-1"/>
              </w:rPr>
              <w:t xml:space="preserve">                            г. Партизанска;</w:t>
            </w:r>
          </w:p>
          <w:p w:rsidR="00FD7751" w:rsidRPr="00FD7751" w:rsidRDefault="00FD7751" w:rsidP="00C9193C">
            <w:pPr>
              <w:autoSpaceDE w:val="0"/>
              <w:autoSpaceDN w:val="0"/>
              <w:adjustRightInd w:val="0"/>
              <w:jc w:val="both"/>
              <w:outlineLvl w:val="0"/>
            </w:pPr>
            <w:r w:rsidRPr="00FD7751">
              <w:t>Межонов К.А., депутат Законодательного Собрания Приморского края;</w:t>
            </w:r>
          </w:p>
          <w:p w:rsidR="00FD7751" w:rsidRPr="00FD7751" w:rsidRDefault="00FD7751" w:rsidP="005B118F">
            <w:pPr>
              <w:autoSpaceDE w:val="0"/>
              <w:autoSpaceDN w:val="0"/>
              <w:adjustRightInd w:val="0"/>
              <w:jc w:val="both"/>
            </w:pPr>
            <w:r w:rsidRPr="00FD7751">
              <w:t xml:space="preserve">Нагибина С.М., заместитель директора по учебно-воспитательной работе КГОПУ СПО "Приморский краевой колледж </w:t>
            </w:r>
            <w:r w:rsidRPr="00FD7751">
              <w:lastRenderedPageBreak/>
              <w:t>искусств"</w:t>
            </w:r>
            <w:r>
              <w:t>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>Палеха А.Н., руководитель КГОБУ НПО "Профессиональный лицей № 55"</w:t>
            </w:r>
            <w:r>
              <w:t xml:space="preserve"> п. Кировский Кировского района;</w:t>
            </w:r>
          </w:p>
          <w:p w:rsidR="00FD7751" w:rsidRPr="00FD7751" w:rsidRDefault="00FD7751" w:rsidP="005B118F">
            <w:pPr>
              <w:tabs>
                <w:tab w:val="num" w:pos="1440"/>
              </w:tabs>
              <w:ind w:firstLine="45"/>
              <w:jc w:val="both"/>
            </w:pPr>
            <w:r w:rsidRPr="00FD7751">
              <w:t>Пильникова Г.П., и.о. руководителя КГБОУ СПО "Находкинский государственный гуман</w:t>
            </w:r>
            <w:r>
              <w:t>итарно-политехнический колледж";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>Подгорная А.В., руководитель КГОБУ НПО "Профессиональное училище № 57" с. Ка</w:t>
            </w:r>
            <w:r>
              <w:t>мень-Рыболов Ханкайского района;</w:t>
            </w:r>
          </w:p>
          <w:p w:rsidR="00FD7751" w:rsidRPr="00FD7751" w:rsidRDefault="00FD7751" w:rsidP="005B118F">
            <w:pPr>
              <w:ind w:firstLine="45"/>
              <w:jc w:val="both"/>
            </w:pPr>
            <w:r w:rsidRPr="00FD7751">
              <w:t>Радецкая А.А., руководитель КГОАУ НПО "Профессиональное училище № 21" п. Ярославский Хорольского района;</w:t>
            </w:r>
          </w:p>
          <w:p w:rsidR="00FD7751" w:rsidRPr="00FD7751" w:rsidRDefault="00FD7751" w:rsidP="00C930C0">
            <w:pPr>
              <w:pStyle w:val="a9"/>
              <w:spacing w:after="0"/>
              <w:jc w:val="both"/>
            </w:pPr>
            <w:r w:rsidRPr="00FD7751">
              <w:t>Ролик А.И., вице-губернатор Приморского края;</w:t>
            </w:r>
          </w:p>
          <w:p w:rsidR="00FD7751" w:rsidRPr="00FD7751" w:rsidRDefault="00FD7751" w:rsidP="007A52B7">
            <w:pPr>
              <w:jc w:val="both"/>
              <w:rPr>
                <w:szCs w:val="28"/>
              </w:rPr>
            </w:pPr>
            <w:r w:rsidRPr="00FD7751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FD7751">
              <w:t>Черновицкая Е.В., заместитель директора департамента образования и науки Приморского края;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FD7751">
              <w:t>Якуш Л.А., заместитель руководителя аппарата Законодательного Собрания;</w:t>
            </w:r>
          </w:p>
          <w:p w:rsidR="00FD7751" w:rsidRPr="00FD7751" w:rsidRDefault="00FD7751" w:rsidP="005B118F">
            <w:pPr>
              <w:autoSpaceDE w:val="0"/>
              <w:autoSpaceDN w:val="0"/>
              <w:adjustRightInd w:val="0"/>
              <w:jc w:val="both"/>
            </w:pPr>
            <w:r w:rsidRPr="00FD7751">
              <w:t>Якушева И.В., начальник отдела программно-целевого развития, нормативного, финансового обеспечения департамента физической кул</w:t>
            </w:r>
            <w:r>
              <w:t>ьтуры и спорта Приморского края</w:t>
            </w:r>
          </w:p>
          <w:p w:rsidR="00F07852" w:rsidRDefault="00F07852" w:rsidP="00C930C0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Присутствовали члены экспертного совета:</w:t>
            </w:r>
          </w:p>
        </w:tc>
        <w:tc>
          <w:tcPr>
            <w:tcW w:w="5529" w:type="dxa"/>
            <w:gridSpan w:val="3"/>
          </w:tcPr>
          <w:p w:rsidR="00F07852" w:rsidRDefault="00F07852" w:rsidP="0062336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Соппа И.В.</w:t>
            </w:r>
          </w:p>
          <w:p w:rsidR="00F07852" w:rsidRDefault="00F07852" w:rsidP="0062336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Чупанов А.А.</w:t>
            </w:r>
          </w:p>
        </w:tc>
      </w:tr>
    </w:tbl>
    <w:p w:rsidR="00F07852" w:rsidRDefault="00F07852" w:rsidP="00A619F7">
      <w:pPr>
        <w:outlineLvl w:val="0"/>
        <w:rPr>
          <w:szCs w:val="28"/>
        </w:rPr>
      </w:pPr>
    </w:p>
    <w:p w:rsidR="00F07852" w:rsidRDefault="00F07852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F07852" w:rsidRDefault="00F07852" w:rsidP="001E0879">
      <w:pPr>
        <w:ind w:firstLine="700"/>
        <w:jc w:val="both"/>
        <w:outlineLvl w:val="0"/>
        <w:rPr>
          <w:szCs w:val="28"/>
        </w:rPr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>1.О проекте закона Приморского края "О внесении изменений в Закон Приморского края "О молодежной политике в Приморском крае" (первое чтение)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>2.О проекте закона Приморского края "Об образовании в Приморском крае" (второе чтение)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>3.О проекте закона Приморского "Об образовании в Приморском крае" (третье чтение)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  <w:r>
        <w:lastRenderedPageBreak/>
        <w:t>4.О проекте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(первое чтение)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  <w:r>
        <w:t>5.О проекте закона Приморского края "О внесении изменений в Закон  Приморского края "Об обеспечении жилыми помещениями ветеранов, инвалидов и семей, имеющих детей-инвалидов, на территории Приморского края" (первое чтение)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</w:p>
    <w:p w:rsidR="00F07852" w:rsidRPr="005D7409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 xml:space="preserve">6.О проекте закона Приморского </w:t>
      </w:r>
      <w:r w:rsidRPr="005D7409">
        <w:t xml:space="preserve">края "О внесении изменений в </w:t>
      </w:r>
      <w:r>
        <w:t>отдельные</w:t>
      </w:r>
      <w:r w:rsidRPr="005D7409">
        <w:t xml:space="preserve"> законодательные акты Приморского края</w:t>
      </w:r>
      <w:r>
        <w:t xml:space="preserve">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 w:rsidRPr="005D7409">
        <w:t>" (первое чтение)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 xml:space="preserve">7.О проекте закона Приморского </w:t>
      </w:r>
      <w:r w:rsidRPr="005D7409">
        <w:t xml:space="preserve">края "О внесении изменений в </w:t>
      </w:r>
      <w:r>
        <w:t>отдельные</w:t>
      </w:r>
      <w:r w:rsidRPr="005D7409">
        <w:t xml:space="preserve"> законодательные акты Приморского края</w:t>
      </w:r>
      <w:r>
        <w:t xml:space="preserve">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 w:rsidRPr="005D7409">
        <w:t xml:space="preserve">" </w:t>
      </w:r>
      <w:r>
        <w:t>(второе, третье чтения)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  <w:r>
        <w:t>8.О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</w:r>
    </w:p>
    <w:p w:rsidR="003F3BDE" w:rsidRDefault="003F3BDE" w:rsidP="001E0879">
      <w:pPr>
        <w:autoSpaceDE w:val="0"/>
        <w:autoSpaceDN w:val="0"/>
        <w:adjustRightInd w:val="0"/>
        <w:ind w:firstLine="700"/>
        <w:jc w:val="both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  <w:r>
        <w:t>9.О проекте закона Приморского края "О внесении изменений в Закон Приморского края "О профилактике наркомании и токсикомании на территории Приморского края" (первое чтение)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 xml:space="preserve">10.О проекте закона Приморского края "О внесении изменений в Закон Приморского края "О государственной социальной помощи в Приморском крае" (второе чтение) </w:t>
      </w:r>
    </w:p>
    <w:p w:rsidR="00B07250" w:rsidRDefault="00B07250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>11.О проекте закона Приморского края "О внесении изменений в Закон Приморского края "О государственной социальной помощи в Приморском крае" (третье чтение)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>12.О проекте постановления Законодательного Собрания Приморского края "О внесении изменений в постановление Законодательного Собрания Приморского края от 03.05.2007 № 319 "О молодежном совете при Законодательном Собрании Приморского края"</w:t>
      </w:r>
    </w:p>
    <w:p w:rsidR="00FD7751" w:rsidRDefault="00FD7751" w:rsidP="001831B1">
      <w:pPr>
        <w:autoSpaceDE w:val="0"/>
        <w:autoSpaceDN w:val="0"/>
        <w:adjustRightInd w:val="0"/>
        <w:jc w:val="both"/>
        <w:outlineLvl w:val="0"/>
      </w:pPr>
    </w:p>
    <w:p w:rsidR="00F07852" w:rsidRDefault="00F07852" w:rsidP="001E0879">
      <w:pPr>
        <w:ind w:firstLine="700"/>
        <w:jc w:val="both"/>
      </w:pPr>
      <w:r>
        <w:t xml:space="preserve">13.О проекте постановления Законодательного Собрания Приморского края "О реорганизации краевого государственного образовательного автономного учреждения среднего профессионального образования "Приморский краевой колледж искусств" в форме присоединения к нему краевого государственного образовательного автономного учреждения </w:t>
      </w:r>
      <w:r>
        <w:lastRenderedPageBreak/>
        <w:t>среднего профессионального образования "Находкинский музыкальный колледж"</w:t>
      </w:r>
    </w:p>
    <w:p w:rsidR="00FD7751" w:rsidRPr="001E0879" w:rsidRDefault="00FD7751" w:rsidP="001E0879">
      <w:pPr>
        <w:ind w:firstLine="700"/>
        <w:jc w:val="both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  <w:r>
        <w:t>14.</w:t>
      </w:r>
      <w:r w:rsidRPr="00AB57EA">
        <w:t>О проекте постановления Законодательного Собрания Приморского края "О реорганизации краевых государственных образовательных учреждений начального и среднего профессионального образования Приморского края"</w:t>
      </w:r>
    </w:p>
    <w:p w:rsidR="00F07852" w:rsidRPr="00AB57EA" w:rsidRDefault="00F07852" w:rsidP="001E0879">
      <w:pPr>
        <w:autoSpaceDE w:val="0"/>
        <w:autoSpaceDN w:val="0"/>
        <w:adjustRightInd w:val="0"/>
        <w:ind w:firstLine="700"/>
        <w:jc w:val="both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  <w:r>
        <w:t xml:space="preserve">15.О ходе реализации указов Президента Российской Федерации от 7 мая 2012 года № 597, от 1 июня 2012 года № 761 и от 28 декабря 2012 года № 1688 в Приморском крае в части повышения оплаты труда отдельных категорий работников 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  <w:r>
        <w:t>16.Об информации директора департамента по тарифам Приморского края по вопросу увеличения тарифа на электроэнергию (доклад 5-10 минут)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  <w:r>
        <w:t>17.</w:t>
      </w:r>
      <w:r w:rsidRPr="009A3E2E">
        <w:t>О проектах федеральных законов</w:t>
      </w: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  <w:outlineLvl w:val="0"/>
      </w:pPr>
    </w:p>
    <w:p w:rsidR="00F07852" w:rsidRDefault="00F07852" w:rsidP="001E0879">
      <w:pPr>
        <w:autoSpaceDE w:val="0"/>
        <w:autoSpaceDN w:val="0"/>
        <w:adjustRightInd w:val="0"/>
        <w:ind w:firstLine="700"/>
        <w:jc w:val="both"/>
      </w:pPr>
      <w:r>
        <w:t>18.</w:t>
      </w:r>
      <w:r w:rsidRPr="005C1118">
        <w:t>Об обращениях и законодательных инициативах законодательных (представительных) органов государственной вл</w:t>
      </w:r>
      <w:r>
        <w:t>а</w:t>
      </w:r>
      <w:r w:rsidRPr="005C1118">
        <w:t>сти субъектов Российской Федерации</w:t>
      </w:r>
    </w:p>
    <w:p w:rsidR="00F07852" w:rsidRDefault="00F07852" w:rsidP="001E0879">
      <w:pPr>
        <w:ind w:firstLine="700"/>
        <w:jc w:val="both"/>
        <w:outlineLvl w:val="0"/>
        <w:rPr>
          <w:szCs w:val="28"/>
        </w:rPr>
      </w:pPr>
    </w:p>
    <w:p w:rsidR="00F07852" w:rsidRPr="00F555C7" w:rsidRDefault="00F07852" w:rsidP="0036314D">
      <w:pPr>
        <w:jc w:val="both"/>
        <w:outlineLvl w:val="0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0262F5" w:rsidRDefault="00F07852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Утверждение повестки дня.</w:t>
            </w:r>
          </w:p>
          <w:p w:rsidR="00F07852" w:rsidRPr="000262F5" w:rsidRDefault="00F07852" w:rsidP="005E2EC6">
            <w:pPr>
              <w:jc w:val="both"/>
              <w:rPr>
                <w:szCs w:val="28"/>
              </w:rPr>
            </w:pPr>
          </w:p>
          <w:p w:rsidR="00F07852" w:rsidRPr="000262F5" w:rsidRDefault="00F07852" w:rsidP="005E2EC6">
            <w:pPr>
              <w:jc w:val="both"/>
              <w:rPr>
                <w:szCs w:val="28"/>
              </w:rPr>
            </w:pPr>
            <w:r w:rsidRPr="000262F5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F07852" w:rsidRPr="000262F5" w:rsidRDefault="00F07852" w:rsidP="005E2EC6">
            <w:pPr>
              <w:jc w:val="both"/>
              <w:rPr>
                <w:szCs w:val="28"/>
              </w:rPr>
            </w:pPr>
          </w:p>
          <w:p w:rsidR="00F07852" w:rsidRPr="000262F5" w:rsidRDefault="00F07852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Предложил принять повестку дня за основу.</w:t>
            </w:r>
          </w:p>
          <w:p w:rsidR="00F07852" w:rsidRPr="00751740" w:rsidRDefault="00F07852" w:rsidP="005E2EC6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F07852" w:rsidRPr="00751740" w:rsidRDefault="00F07852" w:rsidP="005E2EC6">
            <w:pPr>
              <w:jc w:val="both"/>
              <w:rPr>
                <w:sz w:val="16"/>
                <w:szCs w:val="16"/>
              </w:rPr>
            </w:pP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F07852" w:rsidRDefault="00F07852" w:rsidP="00886CE8">
            <w:pPr>
              <w:autoSpaceDE w:val="0"/>
              <w:autoSpaceDN w:val="0"/>
              <w:adjustRightInd w:val="0"/>
              <w:jc w:val="both"/>
            </w:pPr>
          </w:p>
          <w:p w:rsidR="00422971" w:rsidRDefault="00422971" w:rsidP="00886CE8">
            <w:pPr>
              <w:autoSpaceDE w:val="0"/>
              <w:autoSpaceDN w:val="0"/>
              <w:adjustRightInd w:val="0"/>
              <w:jc w:val="both"/>
            </w:pPr>
            <w:r>
              <w:t xml:space="preserve">Межонов К.А. предложил перенести рассмотрение вопроса </w:t>
            </w:r>
            <w:r w:rsidR="00751740">
              <w:t>"</w:t>
            </w:r>
            <w:r>
              <w:t>О проекте постановления Законодательного Собрания Приморского края "О внесении изменений в постановление Законодательного Собрания Приморского края от 03.05.2007 № 319 "О молодежном совете при Законодательном Собрании Приморского края" в связи с отсутствием на заседании комитета соавторов данной законодательной инициативы.</w:t>
            </w:r>
          </w:p>
          <w:p w:rsidR="00422971" w:rsidRPr="008D2484" w:rsidRDefault="00422971" w:rsidP="0042297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22971" w:rsidRPr="00751740" w:rsidRDefault="00422971" w:rsidP="0075174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F07852" w:rsidRPr="00422971" w:rsidRDefault="00F07852" w:rsidP="00EA672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 предложил включить </w:t>
            </w:r>
            <w:r w:rsidRPr="00422971">
              <w:rPr>
                <w:szCs w:val="28"/>
              </w:rPr>
              <w:t>в повестку заседания комитета дополнительный вопрос "</w:t>
            </w:r>
            <w:r w:rsidR="00422971" w:rsidRPr="00422971">
              <w:rPr>
                <w:szCs w:val="28"/>
              </w:rPr>
              <w:t>О проекте закона Приморского края "О внесении изменений в статью 6 Закона Приморского края "О транспортном налоге"</w:t>
            </w:r>
            <w:r w:rsidR="00422971">
              <w:rPr>
                <w:szCs w:val="28"/>
              </w:rPr>
              <w:t>.</w:t>
            </w:r>
          </w:p>
          <w:p w:rsidR="00F07852" w:rsidRPr="00422971" w:rsidRDefault="00F07852" w:rsidP="00EA672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F07852" w:rsidRDefault="00F07852" w:rsidP="00E10589">
            <w:pPr>
              <w:jc w:val="both"/>
              <w:rPr>
                <w:szCs w:val="28"/>
              </w:rPr>
            </w:pPr>
            <w:r w:rsidRPr="00422971">
              <w:rPr>
                <w:szCs w:val="28"/>
              </w:rPr>
              <w:lastRenderedPageBreak/>
              <w:t>Голосовали: "за" – единогласно.</w:t>
            </w:r>
          </w:p>
          <w:p w:rsidR="00422971" w:rsidRDefault="00422971" w:rsidP="00E10589">
            <w:pPr>
              <w:jc w:val="both"/>
              <w:rPr>
                <w:szCs w:val="28"/>
              </w:rPr>
            </w:pPr>
          </w:p>
          <w:p w:rsidR="00422971" w:rsidRDefault="00751740" w:rsidP="00E1058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 предложил </w:t>
            </w:r>
            <w:r w:rsidR="00422971">
              <w:rPr>
                <w:szCs w:val="28"/>
              </w:rPr>
              <w:t>вопрос</w:t>
            </w:r>
            <w:r w:rsidR="001831B1">
              <w:rPr>
                <w:szCs w:val="28"/>
              </w:rPr>
              <w:t>ы</w:t>
            </w:r>
            <w:r w:rsidR="00422971">
              <w:rPr>
                <w:szCs w:val="28"/>
              </w:rPr>
              <w:t xml:space="preserve"> № </w:t>
            </w:r>
            <w:r w:rsidR="001831B1">
              <w:rPr>
                <w:szCs w:val="28"/>
              </w:rPr>
              <w:t xml:space="preserve">13 и </w:t>
            </w:r>
            <w:r w:rsidR="00422971">
              <w:rPr>
                <w:szCs w:val="28"/>
              </w:rPr>
              <w:t xml:space="preserve">14 рассмотреть </w:t>
            </w:r>
            <w:r w:rsidR="00422971">
              <w:rPr>
                <w:szCs w:val="28"/>
              </w:rPr>
              <w:br/>
              <w:t xml:space="preserve">в начале заседания, в связи с большим количеством присутствующих на заседании комитета приглашенных по </w:t>
            </w:r>
            <w:r>
              <w:rPr>
                <w:szCs w:val="28"/>
              </w:rPr>
              <w:t xml:space="preserve">данному </w:t>
            </w:r>
            <w:r w:rsidR="00422971">
              <w:rPr>
                <w:szCs w:val="28"/>
              </w:rPr>
              <w:t>вопросу.</w:t>
            </w:r>
          </w:p>
          <w:p w:rsidR="00422971" w:rsidRPr="00422971" w:rsidRDefault="00422971" w:rsidP="00E10589">
            <w:pPr>
              <w:jc w:val="both"/>
              <w:rPr>
                <w:szCs w:val="28"/>
              </w:rPr>
            </w:pPr>
          </w:p>
          <w:p w:rsidR="00422971" w:rsidRDefault="00422971" w:rsidP="00422971">
            <w:pPr>
              <w:jc w:val="both"/>
              <w:rPr>
                <w:szCs w:val="28"/>
              </w:rPr>
            </w:pPr>
            <w:r w:rsidRPr="00422971">
              <w:rPr>
                <w:szCs w:val="28"/>
              </w:rPr>
              <w:t>Голосовали: "за" – единогласно.</w:t>
            </w:r>
          </w:p>
          <w:p w:rsidR="00F07852" w:rsidRPr="004A183E" w:rsidRDefault="00F07852" w:rsidP="00EE21CD">
            <w:pPr>
              <w:jc w:val="both"/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F07852" w:rsidRDefault="00F07852" w:rsidP="006B6B6E">
            <w:pPr>
              <w:jc w:val="both"/>
              <w:rPr>
                <w:szCs w:val="28"/>
              </w:rPr>
            </w:pPr>
          </w:p>
          <w:p w:rsidR="00751740" w:rsidRDefault="00751740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751740" w:rsidRDefault="00751740" w:rsidP="005E2EC6">
            <w:pPr>
              <w:jc w:val="both"/>
              <w:rPr>
                <w:szCs w:val="28"/>
              </w:rPr>
            </w:pP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F07852" w:rsidRPr="005A6563" w:rsidRDefault="00F07852" w:rsidP="005E2EC6">
            <w:pPr>
              <w:jc w:val="both"/>
              <w:rPr>
                <w:szCs w:val="28"/>
              </w:rPr>
            </w:pPr>
          </w:p>
          <w:p w:rsidR="00F07852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0C2612" w:rsidP="00665907">
            <w:pPr>
              <w:jc w:val="both"/>
            </w:pPr>
            <w:r>
              <w:t>О проекте постановления Законодательного Собрания Приморского края "О реорганизации краевого государственного образовательного автономного учреждения среднего профессионального образования "Приморский краевой колледж искусств" в форме присоединения к нему краевого государственного образовательного автономного учреждения среднего профессионального образования "Находкинский музыкальный колледж".</w:t>
            </w:r>
          </w:p>
          <w:p w:rsidR="000C2612" w:rsidRDefault="000C2612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0C2612">
              <w:rPr>
                <w:szCs w:val="28"/>
              </w:rPr>
              <w:t>Алеко А.Н.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C2612" w:rsidRDefault="000C2612" w:rsidP="00665907">
            <w:pPr>
              <w:jc w:val="both"/>
            </w:pPr>
            <w:r>
              <w:t xml:space="preserve">Чемерис И.С., Пошивайло Ю.В., Соппа И.В., </w:t>
            </w:r>
            <w:r>
              <w:br/>
              <w:t xml:space="preserve">Беспалов В.Г., Зубрицкий А.Н., Слепченко С.В., </w:t>
            </w:r>
            <w:r>
              <w:br/>
              <w:t>Межонов К.А., Коломиец И.А.</w:t>
            </w:r>
          </w:p>
          <w:p w:rsidR="000C2612" w:rsidRDefault="000C2612" w:rsidP="00665907">
            <w:pPr>
              <w:jc w:val="both"/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C2612" w:rsidRPr="00AB1CD7" w:rsidRDefault="000C261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0C2612" w:rsidRDefault="000C261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Перенести рассмотрение вопроса на очередное заседание комитета.</w:t>
            </w:r>
          </w:p>
          <w:p w:rsidR="00F07852" w:rsidRPr="00AB1CD7" w:rsidRDefault="00F07852" w:rsidP="00A87FB3">
            <w:pPr>
              <w:jc w:val="both"/>
              <w:rPr>
                <w:szCs w:val="28"/>
              </w:rPr>
            </w:pPr>
          </w:p>
          <w:p w:rsidR="00F07852" w:rsidRDefault="00F07852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7852" w:rsidRDefault="00F07852" w:rsidP="00CA7ADC">
            <w:pPr>
              <w:jc w:val="both"/>
              <w:rPr>
                <w:szCs w:val="28"/>
              </w:rPr>
            </w:pPr>
          </w:p>
          <w:p w:rsidR="00751740" w:rsidRDefault="00751740" w:rsidP="00CA7ADC">
            <w:pPr>
              <w:jc w:val="both"/>
              <w:rPr>
                <w:szCs w:val="28"/>
              </w:rPr>
            </w:pPr>
          </w:p>
          <w:p w:rsidR="00751740" w:rsidRDefault="00751740" w:rsidP="00CA7ADC">
            <w:pPr>
              <w:jc w:val="both"/>
              <w:rPr>
                <w:szCs w:val="28"/>
              </w:rPr>
            </w:pPr>
          </w:p>
          <w:p w:rsidR="00751740" w:rsidRDefault="00751740" w:rsidP="00CA7ADC">
            <w:pPr>
              <w:jc w:val="both"/>
              <w:rPr>
                <w:szCs w:val="28"/>
              </w:rPr>
            </w:pPr>
          </w:p>
          <w:p w:rsidR="00751740" w:rsidRDefault="00751740" w:rsidP="00CA7ADC">
            <w:pPr>
              <w:jc w:val="both"/>
              <w:rPr>
                <w:szCs w:val="28"/>
              </w:rPr>
            </w:pPr>
          </w:p>
          <w:p w:rsidR="00751740" w:rsidRPr="00AB1CD7" w:rsidRDefault="00751740" w:rsidP="00CA7ADC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C2612" w:rsidRDefault="000C2612" w:rsidP="000C2612">
            <w:pPr>
              <w:autoSpaceDE w:val="0"/>
              <w:autoSpaceDN w:val="0"/>
              <w:adjustRightInd w:val="0"/>
              <w:jc w:val="both"/>
            </w:pPr>
            <w:r w:rsidRPr="00AB57EA">
              <w:t>О проекте постановления Законодательного Собрания Приморского края "О реорганизации краевых государственных образовательных учреждений начального и среднего профессионального образования Приморского края"</w:t>
            </w:r>
            <w:r>
              <w:t>.</w:t>
            </w:r>
          </w:p>
          <w:p w:rsidR="00F07852" w:rsidRDefault="00F07852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226E0D">
              <w:rPr>
                <w:szCs w:val="28"/>
              </w:rPr>
              <w:t>Зубрицкий А.Н.</w:t>
            </w:r>
          </w:p>
          <w:p w:rsidR="00F07852" w:rsidRPr="00AB1CD7" w:rsidRDefault="00F07852" w:rsidP="006846FF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F07852" w:rsidRDefault="00226E0D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 Пошивайло Ю.В., Межонов К.А., Заборовская Я.В., Чемерис И.С., Черновицкая Е.В., Беспалов В.Г., Володина И.А.</w:t>
            </w:r>
          </w:p>
          <w:p w:rsidR="00F07852" w:rsidRDefault="00F07852" w:rsidP="00A3141B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26E0D" w:rsidRPr="00AB1CD7" w:rsidRDefault="00226E0D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11384">
              <w:rPr>
                <w:szCs w:val="28"/>
              </w:rPr>
              <w:t>376 (прилагае</w:t>
            </w:r>
            <w:r w:rsidRPr="00AB1CD7">
              <w:rPr>
                <w:szCs w:val="28"/>
              </w:rPr>
              <w:t>тся).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  <w:p w:rsidR="00226E0D" w:rsidRDefault="00F07852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226E0D">
              <w:rPr>
                <w:szCs w:val="28"/>
              </w:rPr>
              <w:t>5;</w:t>
            </w:r>
          </w:p>
          <w:p w:rsidR="00F07852" w:rsidRDefault="00751740" w:rsidP="008011C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"</w:t>
            </w:r>
            <w:r w:rsidR="00226E0D">
              <w:rPr>
                <w:szCs w:val="28"/>
              </w:rPr>
              <w:t>воздержаться</w:t>
            </w:r>
            <w:r>
              <w:rPr>
                <w:szCs w:val="28"/>
              </w:rPr>
              <w:t>" -</w:t>
            </w:r>
            <w:r w:rsidR="00226E0D">
              <w:rPr>
                <w:szCs w:val="28"/>
              </w:rPr>
              <w:t xml:space="preserve"> 1</w:t>
            </w:r>
            <w:r w:rsidR="00F07852" w:rsidRPr="00AB1CD7">
              <w:rPr>
                <w:szCs w:val="28"/>
              </w:rPr>
              <w:t>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6915C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6915C9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6915C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11384" w:rsidRDefault="00911384" w:rsidP="00911384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>О проекте закона Приморского края "О внесении изменений в Закон Приморского края "О молодежной политике в Приморском крае" (первое чтение).</w:t>
            </w:r>
          </w:p>
          <w:p w:rsidR="00F07852" w:rsidRDefault="00F07852" w:rsidP="006915C9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07852" w:rsidRPr="00AB1CD7" w:rsidRDefault="00F07852" w:rsidP="006915C9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07852" w:rsidRPr="00AB1CD7" w:rsidRDefault="00F07852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911384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</w:t>
            </w:r>
            <w:r w:rsidR="00911384">
              <w:rPr>
                <w:szCs w:val="28"/>
              </w:rPr>
              <w:t>77</w:t>
            </w:r>
            <w:r>
              <w:rPr>
                <w:szCs w:val="28"/>
              </w:rPr>
              <w:t>, № 3</w:t>
            </w:r>
            <w:r w:rsidR="00911384">
              <w:rPr>
                <w:szCs w:val="28"/>
              </w:rPr>
              <w:t>78</w:t>
            </w:r>
            <w:r>
              <w:rPr>
                <w:szCs w:val="28"/>
              </w:rPr>
              <w:t xml:space="preserve"> (прилагаю</w:t>
            </w:r>
            <w:r w:rsidRPr="00AB1CD7">
              <w:rPr>
                <w:szCs w:val="28"/>
              </w:rPr>
              <w:t>тся).</w:t>
            </w:r>
          </w:p>
          <w:p w:rsidR="00F07852" w:rsidRPr="000A7E5B" w:rsidRDefault="00F07852" w:rsidP="006915C9">
            <w:pPr>
              <w:jc w:val="both"/>
              <w:rPr>
                <w:szCs w:val="28"/>
              </w:rPr>
            </w:pPr>
          </w:p>
          <w:p w:rsidR="00F07852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7852" w:rsidRPr="00AB1CD7" w:rsidRDefault="00F07852" w:rsidP="006915C9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6915C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6915C9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6915C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911384" w:rsidP="006915C9">
            <w:pPr>
              <w:jc w:val="both"/>
            </w:pPr>
            <w:r>
              <w:t xml:space="preserve">О проекте закона Приморского края "Об образовании </w:t>
            </w:r>
            <w:r>
              <w:br/>
              <w:t>в Приморском крае" (второе чтение).</w:t>
            </w:r>
          </w:p>
          <w:p w:rsidR="00911384" w:rsidRDefault="00911384" w:rsidP="006915C9">
            <w:pPr>
              <w:jc w:val="both"/>
              <w:rPr>
                <w:szCs w:val="28"/>
              </w:rPr>
            </w:pPr>
          </w:p>
          <w:p w:rsidR="00F07852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07852" w:rsidRPr="00AB1CD7" w:rsidRDefault="00F07852" w:rsidP="006915C9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6915C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F07852" w:rsidRDefault="00911384" w:rsidP="00ED1CC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Иванович С.И., Смольникова Е.А., Зубрицкий А.Н., Серебряков П.Ю., Сопчук С.А.</w:t>
            </w:r>
          </w:p>
          <w:p w:rsidR="00F07852" w:rsidRPr="008D2484" w:rsidRDefault="00F07852" w:rsidP="00ED1CC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07852" w:rsidRPr="00AB1CD7" w:rsidRDefault="00F07852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11384">
              <w:rPr>
                <w:szCs w:val="28"/>
              </w:rPr>
              <w:t>379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07852" w:rsidRPr="000A7E5B" w:rsidRDefault="00F07852" w:rsidP="006915C9">
            <w:pPr>
              <w:jc w:val="both"/>
              <w:rPr>
                <w:szCs w:val="28"/>
              </w:rPr>
            </w:pPr>
          </w:p>
          <w:p w:rsidR="00F07852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7852" w:rsidRPr="00AB1CD7" w:rsidRDefault="00F07852" w:rsidP="006915C9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6915C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6915C9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6915C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911384" w:rsidP="007B1409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>О проекте закона Приморского "Об образовании в Приморском крае" (третье чтение).</w:t>
            </w:r>
          </w:p>
          <w:p w:rsidR="00911384" w:rsidRPr="004F30AB" w:rsidRDefault="00911384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F07852" w:rsidRPr="00270F5F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07852" w:rsidRPr="00AB1CD7" w:rsidRDefault="00F07852" w:rsidP="006915C9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07852" w:rsidRPr="00AB1CD7" w:rsidRDefault="00F07852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11384">
              <w:rPr>
                <w:szCs w:val="28"/>
              </w:rPr>
              <w:t>380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07852" w:rsidRPr="000A7E5B" w:rsidRDefault="00F07852" w:rsidP="006915C9">
            <w:pPr>
              <w:jc w:val="both"/>
              <w:rPr>
                <w:szCs w:val="28"/>
              </w:rPr>
            </w:pPr>
          </w:p>
          <w:p w:rsidR="00F07852" w:rsidRPr="00AB1CD7" w:rsidRDefault="00F07852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</w:tc>
      </w:tr>
      <w:tr w:rsidR="00F07852" w:rsidRPr="00AB1CD7">
        <w:tc>
          <w:tcPr>
            <w:tcW w:w="2235" w:type="dxa"/>
          </w:tcPr>
          <w:p w:rsidR="00F07852" w:rsidRDefault="00F07852" w:rsidP="00ED1C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ED1CCE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ED1C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11384" w:rsidRDefault="00911384" w:rsidP="00911384">
            <w:pPr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</w:t>
            </w:r>
            <w:r>
              <w:lastRenderedPageBreak/>
              <w:t>Приморского края" (первое чтение).</w:t>
            </w:r>
          </w:p>
          <w:p w:rsidR="00F07852" w:rsidRPr="004F30AB" w:rsidRDefault="00F07852" w:rsidP="00ED1CCE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F07852" w:rsidRPr="00270F5F" w:rsidRDefault="00F07852" w:rsidP="00ED1C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911384">
              <w:rPr>
                <w:szCs w:val="28"/>
              </w:rPr>
              <w:t>Зубрицкий А.Н.</w:t>
            </w:r>
          </w:p>
          <w:p w:rsidR="00F07852" w:rsidRPr="00AB1CD7" w:rsidRDefault="00F07852" w:rsidP="00ED1CCE">
            <w:pPr>
              <w:jc w:val="both"/>
              <w:rPr>
                <w:szCs w:val="28"/>
              </w:rPr>
            </w:pPr>
          </w:p>
        </w:tc>
      </w:tr>
      <w:tr w:rsidR="00911384" w:rsidRPr="00AB1CD7">
        <w:tc>
          <w:tcPr>
            <w:tcW w:w="2235" w:type="dxa"/>
          </w:tcPr>
          <w:p w:rsidR="00911384" w:rsidRDefault="00911384" w:rsidP="00ED1C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911384" w:rsidRDefault="00B07250" w:rsidP="00911384">
            <w:pPr>
              <w:autoSpaceDE w:val="0"/>
              <w:autoSpaceDN w:val="0"/>
              <w:adjustRightInd w:val="0"/>
              <w:jc w:val="both"/>
            </w:pPr>
            <w:r>
              <w:t>Сопчук С.А., Межонов К.А., Чемерис И.С.</w:t>
            </w:r>
          </w:p>
          <w:p w:rsidR="00B07250" w:rsidRDefault="00B07250" w:rsidP="00911384">
            <w:pPr>
              <w:autoSpaceDE w:val="0"/>
              <w:autoSpaceDN w:val="0"/>
              <w:adjustRightInd w:val="0"/>
              <w:jc w:val="both"/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ED1C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07852" w:rsidRPr="00AB1CD7" w:rsidRDefault="00F07852" w:rsidP="00ED1C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</w:t>
            </w:r>
            <w:r w:rsidR="00751740">
              <w:rPr>
                <w:szCs w:val="28"/>
              </w:rPr>
              <w:t>81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07852" w:rsidRPr="000A7E5B" w:rsidRDefault="00F07852" w:rsidP="00ED1CCE">
            <w:pPr>
              <w:jc w:val="both"/>
              <w:rPr>
                <w:szCs w:val="28"/>
              </w:rPr>
            </w:pPr>
          </w:p>
          <w:p w:rsidR="00F07852" w:rsidRDefault="00F07852" w:rsidP="00ED1C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7852" w:rsidRPr="00AB1CD7" w:rsidRDefault="00F07852" w:rsidP="00ED1CCE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EF0FDB" w:rsidRDefault="00F07852" w:rsidP="006915C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EF0FDB">
              <w:rPr>
                <w:szCs w:val="28"/>
              </w:rPr>
              <w:t>. СЛУШАЛИ:</w:t>
            </w:r>
          </w:p>
          <w:p w:rsidR="00F07852" w:rsidRPr="00EF0FDB" w:rsidRDefault="00F07852" w:rsidP="006915C9">
            <w:pPr>
              <w:pStyle w:val="a9"/>
              <w:jc w:val="both"/>
              <w:rPr>
                <w:szCs w:val="28"/>
              </w:rPr>
            </w:pPr>
          </w:p>
          <w:p w:rsidR="00F07852" w:rsidRPr="00EF0FDB" w:rsidRDefault="00F07852" w:rsidP="006915C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B07250" w:rsidP="006915C9">
            <w:pPr>
              <w:jc w:val="both"/>
            </w:pPr>
            <w:r>
              <w:t>О проекте закона Приморского края "О внесении изменений в Закон  Приморского края "Об обеспечении жилыми помещениями ветеранов, инвалидов и семей, имеющих детей-инвалидов, на территории Приморского края" (первое чтение).</w:t>
            </w:r>
          </w:p>
          <w:p w:rsidR="00B07250" w:rsidRDefault="00B07250" w:rsidP="006915C9">
            <w:pPr>
              <w:jc w:val="both"/>
              <w:rPr>
                <w:szCs w:val="28"/>
              </w:rPr>
            </w:pPr>
          </w:p>
          <w:p w:rsidR="00F07852" w:rsidRPr="00EF0FDB" w:rsidRDefault="00F07852" w:rsidP="006915C9">
            <w:pPr>
              <w:jc w:val="both"/>
              <w:rPr>
                <w:szCs w:val="28"/>
              </w:rPr>
            </w:pPr>
            <w:r w:rsidRPr="00EF0FDB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EF0FDB">
              <w:rPr>
                <w:i/>
                <w:szCs w:val="28"/>
                <w:u w:val="single"/>
              </w:rPr>
              <w:t>т:</w:t>
            </w:r>
            <w:r w:rsidR="00B07250">
              <w:rPr>
                <w:szCs w:val="28"/>
              </w:rPr>
              <w:t xml:space="preserve"> Лаврентьева Л.Ф.</w:t>
            </w:r>
          </w:p>
          <w:p w:rsidR="00F07852" w:rsidRPr="00EF0FDB" w:rsidRDefault="00F07852" w:rsidP="006915C9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7F721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07852" w:rsidRDefault="00F07852" w:rsidP="007E2F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3</w:t>
            </w:r>
            <w:r w:rsidR="00B07250">
              <w:rPr>
                <w:szCs w:val="28"/>
              </w:rPr>
              <w:t>82</w:t>
            </w:r>
            <w:r>
              <w:rPr>
                <w:szCs w:val="28"/>
              </w:rPr>
              <w:t xml:space="preserve"> (прилагается).</w:t>
            </w:r>
          </w:p>
          <w:p w:rsidR="00F07852" w:rsidRPr="00AB1CD7" w:rsidRDefault="00F07852" w:rsidP="007E2FFE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F21AB8" w:rsidRDefault="00F07852" w:rsidP="00D77D6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F21AB8">
              <w:rPr>
                <w:szCs w:val="28"/>
              </w:rPr>
              <w:t>. СЛУШАЛИ:</w:t>
            </w:r>
          </w:p>
          <w:p w:rsidR="00F07852" w:rsidRPr="00F21AB8" w:rsidRDefault="00F07852" w:rsidP="00D77D69">
            <w:pPr>
              <w:pStyle w:val="a9"/>
              <w:jc w:val="both"/>
              <w:rPr>
                <w:szCs w:val="28"/>
              </w:rPr>
            </w:pPr>
          </w:p>
          <w:p w:rsidR="00F07852" w:rsidRPr="00F21AB8" w:rsidRDefault="00F07852" w:rsidP="00D77D6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07250" w:rsidRDefault="00B07250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i/>
                <w:szCs w:val="28"/>
                <w:u w:val="single"/>
              </w:rPr>
            </w:pPr>
            <w:r>
              <w:t xml:space="preserve">О проекте закона Приморского </w:t>
            </w:r>
            <w:r w:rsidRPr="005D7409">
              <w:t xml:space="preserve">края "О внесении изменений в </w:t>
            </w:r>
            <w:r>
              <w:t>отдельные</w:t>
            </w:r>
            <w:r w:rsidRPr="005D7409">
              <w:t xml:space="preserve"> законодательные акты Приморского края</w:t>
            </w:r>
            <w:r>
              <w:t xml:space="preserve"> в связи с внесением изменений в Бюджетный кодекс Российской Федерации в части перехода к принятию и реализации государственных программ</w:t>
            </w:r>
            <w:r w:rsidRPr="005D7409">
              <w:t>" (первое чтение)</w:t>
            </w:r>
            <w:r>
              <w:t>.</w:t>
            </w:r>
          </w:p>
          <w:p w:rsidR="00B07250" w:rsidRDefault="00B07250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i/>
                <w:szCs w:val="28"/>
                <w:u w:val="single"/>
              </w:rPr>
            </w:pPr>
          </w:p>
          <w:p w:rsidR="00F07852" w:rsidRDefault="00F07852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F21AB8">
              <w:rPr>
                <w:i/>
                <w:szCs w:val="28"/>
                <w:u w:val="single"/>
              </w:rPr>
              <w:t xml:space="preserve">т: </w:t>
            </w:r>
            <w:r w:rsidR="00B07250">
              <w:rPr>
                <w:szCs w:val="28"/>
              </w:rPr>
              <w:t>Чемерис И.С.</w:t>
            </w:r>
          </w:p>
          <w:p w:rsidR="00F07852" w:rsidRPr="00F21AB8" w:rsidRDefault="00F07852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07852" w:rsidRDefault="00B07250" w:rsidP="009F476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383, 384 (прилагаю</w:t>
            </w:r>
            <w:r w:rsidR="00F07852">
              <w:rPr>
                <w:szCs w:val="28"/>
              </w:rPr>
              <w:t>тся).</w:t>
            </w:r>
          </w:p>
          <w:p w:rsidR="00F07852" w:rsidRPr="00AB1CD7" w:rsidRDefault="00F07852" w:rsidP="009F476B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D77D6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D77D69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D77D6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07250" w:rsidRDefault="00B07250" w:rsidP="00B07250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 xml:space="preserve">О проекте закона Приморского </w:t>
            </w:r>
            <w:r w:rsidRPr="005D7409">
              <w:t xml:space="preserve">края "О внесении изменений в </w:t>
            </w:r>
            <w:r>
              <w:t>отдельные</w:t>
            </w:r>
            <w:r w:rsidRPr="005D7409">
              <w:t xml:space="preserve"> законодательные акты Приморского края</w:t>
            </w:r>
            <w:r>
              <w:t xml:space="preserve"> в связи с внесением изменений в Бюджетный кодекс Российской Федерации в части перехода к принятию и реализации государственных программ</w:t>
            </w:r>
            <w:r w:rsidRPr="005D7409">
              <w:t xml:space="preserve">" </w:t>
            </w:r>
            <w:r>
              <w:t>(второе, третье чтения).</w:t>
            </w:r>
          </w:p>
          <w:p w:rsidR="00F07852" w:rsidRDefault="00F07852" w:rsidP="00604FBE">
            <w:pPr>
              <w:autoSpaceDE w:val="0"/>
              <w:autoSpaceDN w:val="0"/>
              <w:adjustRightInd w:val="0"/>
              <w:jc w:val="both"/>
            </w:pPr>
          </w:p>
          <w:p w:rsidR="00F07852" w:rsidRDefault="00F07852" w:rsidP="000A43C4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="00B07250">
              <w:rPr>
                <w:szCs w:val="28"/>
              </w:rPr>
              <w:t>Чемерис И.С.</w:t>
            </w:r>
          </w:p>
          <w:p w:rsidR="00F07852" w:rsidRPr="00F21AB8" w:rsidRDefault="00F07852" w:rsidP="000A43C4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07852" w:rsidRPr="00AB1CD7" w:rsidRDefault="00F07852" w:rsidP="00D77D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B07250">
              <w:rPr>
                <w:szCs w:val="28"/>
              </w:rPr>
              <w:t>385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07852" w:rsidRPr="000A7E5B" w:rsidRDefault="00F07852" w:rsidP="00D77D69">
            <w:pPr>
              <w:jc w:val="both"/>
              <w:rPr>
                <w:szCs w:val="28"/>
              </w:rPr>
            </w:pPr>
          </w:p>
          <w:p w:rsidR="00F07852" w:rsidRDefault="00F07852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</w:t>
            </w:r>
            <w:r>
              <w:rPr>
                <w:szCs w:val="28"/>
              </w:rPr>
              <w:t>:</w:t>
            </w:r>
            <w:r w:rsidRPr="00AB1CD7">
              <w:rPr>
                <w:szCs w:val="28"/>
              </w:rPr>
              <w:t xml:space="preserve"> "за" – </w:t>
            </w:r>
            <w:r w:rsidR="00B07250">
              <w:rPr>
                <w:szCs w:val="28"/>
              </w:rPr>
              <w:t>единогласно.</w:t>
            </w:r>
          </w:p>
          <w:p w:rsidR="00F07852" w:rsidRPr="00AB1CD7" w:rsidRDefault="00F07852" w:rsidP="00B07250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0C6CA4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AB1CD7">
              <w:rPr>
                <w:szCs w:val="28"/>
              </w:rPr>
              <w:t>. СЛУШАЛИ:</w:t>
            </w:r>
          </w:p>
          <w:p w:rsidR="00F07852" w:rsidRPr="00AB1CD7" w:rsidRDefault="00F07852" w:rsidP="000C6CA4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07250" w:rsidRDefault="00B07250" w:rsidP="00B07250">
            <w:pPr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"О внесении изменений в Закон Приморского края "О профилактике наркомании и токсикомании на территории Приморского </w:t>
            </w:r>
            <w:r>
              <w:lastRenderedPageBreak/>
              <w:t>края" (первое чтение).</w:t>
            </w:r>
          </w:p>
          <w:p w:rsidR="00F07852" w:rsidRDefault="00F07852" w:rsidP="006610D6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F07852" w:rsidRDefault="00F07852" w:rsidP="006610D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>Докладывает</w:t>
            </w:r>
            <w:r w:rsidRPr="00B07250">
              <w:rPr>
                <w:szCs w:val="28"/>
              </w:rPr>
              <w:t>:</w:t>
            </w:r>
            <w:r w:rsidR="00B07250" w:rsidRPr="00B07250">
              <w:rPr>
                <w:szCs w:val="28"/>
              </w:rPr>
              <w:t xml:space="preserve"> Чемерис И.С.</w:t>
            </w:r>
          </w:p>
          <w:p w:rsidR="00F07852" w:rsidRPr="00F21AB8" w:rsidRDefault="00F07852" w:rsidP="006610D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0C6CA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F07852" w:rsidRDefault="00B07250" w:rsidP="000C6C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386, 387</w:t>
            </w:r>
            <w:r w:rsidR="00F07852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F07852">
              <w:rPr>
                <w:szCs w:val="28"/>
              </w:rPr>
              <w:t>тся).</w:t>
            </w:r>
          </w:p>
          <w:p w:rsidR="00F07852" w:rsidRPr="009E1AEA" w:rsidRDefault="00F07852" w:rsidP="000C6CA4">
            <w:pPr>
              <w:jc w:val="both"/>
              <w:rPr>
                <w:szCs w:val="28"/>
              </w:rPr>
            </w:pPr>
          </w:p>
          <w:p w:rsidR="00F07852" w:rsidRDefault="00F07852" w:rsidP="000C6CA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07852" w:rsidRPr="00AB1CD7" w:rsidRDefault="00F07852" w:rsidP="000C6CA4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9D043A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9D043A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9D043A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07250" w:rsidRDefault="00B07250" w:rsidP="00B07250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>О проекте закона Приморского края "О внесении изменений в Закон Приморского края "О государственной социальной помощи в Приморском крае" (второе чтение)</w:t>
            </w:r>
            <w:r w:rsidR="003F3BDE">
              <w:t>.</w:t>
            </w:r>
          </w:p>
          <w:p w:rsidR="00F07852" w:rsidRPr="00082A97" w:rsidRDefault="00F07852" w:rsidP="009D043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F07852" w:rsidRPr="00F21AB8" w:rsidRDefault="00F07852" w:rsidP="009D043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="00B07250">
              <w:rPr>
                <w:szCs w:val="28"/>
              </w:rPr>
              <w:t>Чемерис И.С.</w:t>
            </w:r>
          </w:p>
          <w:p w:rsidR="00F07852" w:rsidRPr="00F21AB8" w:rsidRDefault="00F07852" w:rsidP="009D043A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9D043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Default="00F07852" w:rsidP="009D043A">
            <w:pPr>
              <w:jc w:val="both"/>
              <w:rPr>
                <w:szCs w:val="28"/>
              </w:rPr>
            </w:pPr>
          </w:p>
          <w:p w:rsidR="00F07852" w:rsidRPr="00AB1CD7" w:rsidRDefault="00F07852" w:rsidP="009A2D80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07250" w:rsidRPr="00AB1CD7" w:rsidRDefault="00B07250" w:rsidP="00B0725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38</w:t>
            </w:r>
            <w:r w:rsidR="003F3BDE">
              <w:rPr>
                <w:szCs w:val="28"/>
              </w:rPr>
              <w:t>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B07250" w:rsidRPr="000A7E5B" w:rsidRDefault="00B07250" w:rsidP="00B07250">
            <w:pPr>
              <w:jc w:val="both"/>
              <w:rPr>
                <w:szCs w:val="28"/>
              </w:rPr>
            </w:pPr>
          </w:p>
          <w:p w:rsidR="00B07250" w:rsidRDefault="00B07250" w:rsidP="00B0725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</w:t>
            </w:r>
            <w:r>
              <w:rPr>
                <w:szCs w:val="28"/>
              </w:rPr>
              <w:t>:</w:t>
            </w:r>
            <w:r w:rsidRPr="00AB1CD7">
              <w:rPr>
                <w:szCs w:val="28"/>
              </w:rPr>
              <w:t xml:space="preserve"> "за" – </w:t>
            </w:r>
            <w:r>
              <w:rPr>
                <w:szCs w:val="28"/>
              </w:rPr>
              <w:t>единогласно.</w:t>
            </w:r>
          </w:p>
          <w:p w:rsidR="00F07852" w:rsidRPr="00AB1CD7" w:rsidRDefault="00F07852" w:rsidP="009A2D80">
            <w:pPr>
              <w:jc w:val="both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Default="00502B59" w:rsidP="00502B5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AB1CD7">
              <w:rPr>
                <w:szCs w:val="28"/>
              </w:rPr>
              <w:t>. СЛУШАЛИ:</w:t>
            </w:r>
          </w:p>
          <w:p w:rsidR="00502B59" w:rsidRDefault="00502B59" w:rsidP="00502B59">
            <w:pPr>
              <w:pStyle w:val="a9"/>
              <w:jc w:val="both"/>
              <w:rPr>
                <w:szCs w:val="28"/>
              </w:rPr>
            </w:pPr>
          </w:p>
          <w:p w:rsidR="00502B59" w:rsidRPr="00AB1CD7" w:rsidRDefault="00502B59" w:rsidP="00502B5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02B59" w:rsidRDefault="00502B59" w:rsidP="00502B59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>О проекте закона Приморского края "О внесении изменений в Закон Приморского края "О государственной социальной помощи в Приморском крае" (третье чтение).</w:t>
            </w:r>
          </w:p>
          <w:p w:rsidR="00502B59" w:rsidRPr="00082A97" w:rsidRDefault="00502B59" w:rsidP="00502B5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502B59" w:rsidRPr="00F21AB8" w:rsidRDefault="00502B59" w:rsidP="00502B5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502B59" w:rsidRPr="00F21AB8" w:rsidRDefault="00502B59" w:rsidP="00502B59">
            <w:pPr>
              <w:jc w:val="both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Default="00502B59" w:rsidP="00502B5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502B59" w:rsidRDefault="00502B59" w:rsidP="00502B59">
            <w:pPr>
              <w:jc w:val="both"/>
              <w:rPr>
                <w:szCs w:val="28"/>
              </w:rPr>
            </w:pPr>
          </w:p>
          <w:p w:rsidR="00502B59" w:rsidRPr="00AB1CD7" w:rsidRDefault="00502B59" w:rsidP="00502B5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02B59" w:rsidRPr="00AB1CD7" w:rsidRDefault="00502B59" w:rsidP="00502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389 (прилагае</w:t>
            </w:r>
            <w:r w:rsidRPr="00AB1CD7">
              <w:rPr>
                <w:szCs w:val="28"/>
              </w:rPr>
              <w:t>тся).</w:t>
            </w:r>
          </w:p>
          <w:p w:rsidR="00502B59" w:rsidRPr="000A7E5B" w:rsidRDefault="00502B59" w:rsidP="00502B59">
            <w:pPr>
              <w:jc w:val="both"/>
              <w:rPr>
                <w:szCs w:val="28"/>
              </w:rPr>
            </w:pPr>
          </w:p>
          <w:p w:rsidR="00502B59" w:rsidRDefault="00502B59" w:rsidP="00502B5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</w:t>
            </w:r>
            <w:r>
              <w:rPr>
                <w:szCs w:val="28"/>
              </w:rPr>
              <w:t>:</w:t>
            </w:r>
            <w:r w:rsidRPr="00AB1CD7">
              <w:rPr>
                <w:szCs w:val="28"/>
              </w:rPr>
              <w:t xml:space="preserve"> "за" – </w:t>
            </w:r>
            <w:r>
              <w:rPr>
                <w:szCs w:val="28"/>
              </w:rPr>
              <w:t>единогласно.</w:t>
            </w:r>
          </w:p>
          <w:p w:rsidR="00502B59" w:rsidRPr="00AB1CD7" w:rsidRDefault="00502B59" w:rsidP="00502B59">
            <w:pPr>
              <w:jc w:val="both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Default="00751740" w:rsidP="009D043A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502B59" w:rsidRPr="00AB1CD7">
              <w:rPr>
                <w:szCs w:val="28"/>
              </w:rPr>
              <w:t>. СЛУШАЛИ:</w:t>
            </w:r>
          </w:p>
          <w:p w:rsidR="00502B59" w:rsidRDefault="00502B59" w:rsidP="009D043A">
            <w:pPr>
              <w:pStyle w:val="a9"/>
              <w:jc w:val="both"/>
              <w:rPr>
                <w:szCs w:val="28"/>
              </w:rPr>
            </w:pPr>
          </w:p>
          <w:p w:rsidR="00502B59" w:rsidRPr="00AB1CD7" w:rsidRDefault="00502B59" w:rsidP="009D043A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02B59" w:rsidRDefault="00502B59" w:rsidP="003F3BDE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      </w:r>
            <w:r w:rsidR="00751740">
              <w:t>.</w:t>
            </w:r>
          </w:p>
          <w:p w:rsidR="00502B59" w:rsidRPr="00F21AB8" w:rsidRDefault="00502B59" w:rsidP="009D043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502B59" w:rsidRDefault="00502B59" w:rsidP="00514D62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Серебряков П.Ю.</w:t>
            </w:r>
          </w:p>
          <w:p w:rsidR="00502B59" w:rsidRPr="00F21AB8" w:rsidRDefault="00502B59" w:rsidP="00514D62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Default="00502B59" w:rsidP="009D043A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02B59" w:rsidRDefault="00502B59" w:rsidP="003F3BDE">
            <w:pPr>
              <w:autoSpaceDE w:val="0"/>
              <w:autoSpaceDN w:val="0"/>
              <w:adjustRightInd w:val="0"/>
              <w:jc w:val="both"/>
            </w:pPr>
            <w:r>
              <w:t>Пошивайло Ю.В.</w:t>
            </w:r>
          </w:p>
          <w:p w:rsidR="00502B59" w:rsidRDefault="00502B59" w:rsidP="003F3BDE">
            <w:pPr>
              <w:autoSpaceDE w:val="0"/>
              <w:autoSpaceDN w:val="0"/>
              <w:adjustRightInd w:val="0"/>
              <w:jc w:val="both"/>
            </w:pPr>
          </w:p>
        </w:tc>
      </w:tr>
      <w:tr w:rsidR="00502B59" w:rsidRPr="00AB1CD7">
        <w:tc>
          <w:tcPr>
            <w:tcW w:w="2235" w:type="dxa"/>
          </w:tcPr>
          <w:p w:rsidR="00502B59" w:rsidRPr="00AB1CD7" w:rsidRDefault="00502B59" w:rsidP="009D043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02B59" w:rsidRPr="00AB1CD7" w:rsidRDefault="00502B59" w:rsidP="009D043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390 (прилагае</w:t>
            </w:r>
            <w:r w:rsidRPr="00AB1CD7">
              <w:rPr>
                <w:szCs w:val="28"/>
              </w:rPr>
              <w:t>тся).</w:t>
            </w:r>
          </w:p>
          <w:p w:rsidR="00502B59" w:rsidRPr="000A7E5B" w:rsidRDefault="00502B59" w:rsidP="009D043A">
            <w:pPr>
              <w:jc w:val="both"/>
              <w:rPr>
                <w:szCs w:val="28"/>
              </w:rPr>
            </w:pPr>
          </w:p>
          <w:p w:rsidR="00502B59" w:rsidRDefault="00502B59" w:rsidP="009D043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502B59" w:rsidRDefault="00502B59" w:rsidP="009D043A">
            <w:pPr>
              <w:jc w:val="both"/>
              <w:rPr>
                <w:szCs w:val="28"/>
              </w:rPr>
            </w:pPr>
          </w:p>
          <w:p w:rsidR="00751740" w:rsidRDefault="00751740" w:rsidP="009D043A">
            <w:pPr>
              <w:jc w:val="both"/>
              <w:rPr>
                <w:szCs w:val="28"/>
              </w:rPr>
            </w:pPr>
          </w:p>
          <w:p w:rsidR="00751740" w:rsidRPr="00AB1CD7" w:rsidRDefault="00751740" w:rsidP="009D043A">
            <w:pPr>
              <w:jc w:val="both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Default="00502B59" w:rsidP="00737630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51740"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502B59" w:rsidRDefault="00502B59" w:rsidP="00737630">
            <w:pPr>
              <w:pStyle w:val="a9"/>
              <w:jc w:val="both"/>
              <w:rPr>
                <w:szCs w:val="28"/>
              </w:rPr>
            </w:pPr>
          </w:p>
          <w:p w:rsidR="00502B59" w:rsidRPr="00AB1CD7" w:rsidRDefault="00502B59" w:rsidP="00737630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02B59" w:rsidRDefault="00502B59" w:rsidP="00502B59">
            <w:pPr>
              <w:autoSpaceDE w:val="0"/>
              <w:autoSpaceDN w:val="0"/>
              <w:adjustRightInd w:val="0"/>
              <w:jc w:val="both"/>
            </w:pPr>
            <w:r>
              <w:t>О ходе реализации указов Президента Российской Федерации от 7 мая 2012 года № 597, от 1 июня 2012 года № 761 и от 28 декабря 2012 года № 1688 в Приморском крае в части повышения оплаты труда отдельных категорий работников.</w:t>
            </w:r>
          </w:p>
          <w:p w:rsidR="00502B59" w:rsidRPr="009E1AEA" w:rsidRDefault="00502B59" w:rsidP="00737630">
            <w:pPr>
              <w:jc w:val="both"/>
              <w:rPr>
                <w:i/>
                <w:szCs w:val="28"/>
                <w:u w:val="single"/>
              </w:rPr>
            </w:pPr>
          </w:p>
          <w:p w:rsidR="00502B59" w:rsidRDefault="00502B59" w:rsidP="0073763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ю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>:</w:t>
            </w:r>
            <w:r w:rsidRPr="00221E06">
              <w:rPr>
                <w:szCs w:val="28"/>
              </w:rPr>
              <w:t xml:space="preserve"> </w:t>
            </w:r>
            <w:r>
              <w:rPr>
                <w:szCs w:val="28"/>
              </w:rPr>
              <w:t>Зубрицкий А.Н., Лаврентьева Л.Ф., Бубнов О.Ю., Алеко А.Н., Колесников А.А.</w:t>
            </w:r>
          </w:p>
          <w:p w:rsidR="00502B59" w:rsidRPr="00AB1CD7" w:rsidRDefault="00502B59" w:rsidP="00737630">
            <w:pPr>
              <w:jc w:val="both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Default="00502B59" w:rsidP="00737630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502B59" w:rsidRDefault="00502B59" w:rsidP="00502B59">
            <w:pPr>
              <w:autoSpaceDE w:val="0"/>
              <w:autoSpaceDN w:val="0"/>
              <w:adjustRightInd w:val="0"/>
              <w:jc w:val="both"/>
            </w:pPr>
            <w:r>
              <w:t>Слепченко С.В., Пошивайло Ю.</w:t>
            </w:r>
            <w:r w:rsidR="00221E06">
              <w:t xml:space="preserve">В., Сопчук С.А., </w:t>
            </w:r>
            <w:r w:rsidR="00221E06">
              <w:br/>
              <w:t>Чемерис И.С.</w:t>
            </w:r>
          </w:p>
          <w:p w:rsidR="00221E06" w:rsidRDefault="00221E06" w:rsidP="00502B59">
            <w:pPr>
              <w:autoSpaceDE w:val="0"/>
              <w:autoSpaceDN w:val="0"/>
              <w:adjustRightInd w:val="0"/>
              <w:jc w:val="both"/>
            </w:pPr>
          </w:p>
        </w:tc>
      </w:tr>
      <w:tr w:rsidR="00502B59" w:rsidRPr="00AB1CD7">
        <w:tc>
          <w:tcPr>
            <w:tcW w:w="2235" w:type="dxa"/>
          </w:tcPr>
          <w:p w:rsidR="00502B59" w:rsidRPr="00AB1CD7" w:rsidRDefault="00502B59" w:rsidP="0073763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02B59" w:rsidRPr="00AB1CD7" w:rsidRDefault="00502B59" w:rsidP="007376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21E06">
              <w:rPr>
                <w:szCs w:val="28"/>
              </w:rPr>
              <w:t>391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502B59" w:rsidRPr="000A7E5B" w:rsidRDefault="00502B59" w:rsidP="00737630">
            <w:pPr>
              <w:jc w:val="both"/>
              <w:rPr>
                <w:szCs w:val="28"/>
              </w:rPr>
            </w:pPr>
          </w:p>
          <w:p w:rsidR="00502B59" w:rsidRDefault="00502B59" w:rsidP="0073763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502B59" w:rsidRPr="00AB1CD7" w:rsidRDefault="00502B59" w:rsidP="00737630">
            <w:pPr>
              <w:jc w:val="both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Pr="00AB1CD7" w:rsidRDefault="00502B59" w:rsidP="0075174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51740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  <w:r w:rsidRPr="00AB1CD7">
              <w:rPr>
                <w:szCs w:val="28"/>
              </w:rPr>
              <w:t xml:space="preserve"> СЛУШАЛИ:</w:t>
            </w:r>
          </w:p>
        </w:tc>
        <w:tc>
          <w:tcPr>
            <w:tcW w:w="7229" w:type="dxa"/>
          </w:tcPr>
          <w:p w:rsidR="00502B59" w:rsidRDefault="00221E06" w:rsidP="00737630">
            <w:pPr>
              <w:jc w:val="both"/>
            </w:pPr>
            <w:r>
              <w:t>Об информации директора департамента по тарифам Приморского края по вопросу увеличения тарифа на электроэнергию.</w:t>
            </w:r>
          </w:p>
          <w:p w:rsidR="00221E06" w:rsidRDefault="00221E06" w:rsidP="00737630">
            <w:pPr>
              <w:jc w:val="both"/>
              <w:rPr>
                <w:szCs w:val="28"/>
              </w:rPr>
            </w:pPr>
          </w:p>
          <w:p w:rsidR="00502B59" w:rsidRDefault="00502B59" w:rsidP="000966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221E06">
              <w:rPr>
                <w:szCs w:val="28"/>
              </w:rPr>
              <w:t>Костина Г.В.</w:t>
            </w:r>
          </w:p>
          <w:p w:rsidR="00502B59" w:rsidRDefault="00502B59" w:rsidP="00737630">
            <w:pPr>
              <w:jc w:val="both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Default="00502B59" w:rsidP="007376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02B59" w:rsidRDefault="00221E06" w:rsidP="007376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Серебряков П.Ю.</w:t>
            </w:r>
            <w:r w:rsidR="001831B1">
              <w:rPr>
                <w:szCs w:val="28"/>
              </w:rPr>
              <w:t>, Слепченко С.В.</w:t>
            </w:r>
          </w:p>
          <w:p w:rsidR="00502B59" w:rsidRDefault="00502B59" w:rsidP="00737630">
            <w:pPr>
              <w:jc w:val="both"/>
              <w:rPr>
                <w:szCs w:val="28"/>
              </w:rPr>
            </w:pPr>
          </w:p>
        </w:tc>
      </w:tr>
      <w:tr w:rsidR="00502B59" w:rsidRPr="00AB1CD7">
        <w:tc>
          <w:tcPr>
            <w:tcW w:w="2235" w:type="dxa"/>
          </w:tcPr>
          <w:p w:rsidR="00502B59" w:rsidRDefault="00502B59" w:rsidP="0073763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221E06" w:rsidRDefault="00221E06" w:rsidP="007376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221E06" w:rsidRDefault="00221E06" w:rsidP="00221E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Перенести рассмотрение вопроса на очередное заседание комитета.</w:t>
            </w:r>
            <w:r w:rsidRPr="000A7E5B">
              <w:rPr>
                <w:szCs w:val="28"/>
              </w:rPr>
              <w:t xml:space="preserve"> </w:t>
            </w:r>
          </w:p>
          <w:p w:rsidR="00221E06" w:rsidRPr="000A7E5B" w:rsidRDefault="00221E06" w:rsidP="00221E06">
            <w:pPr>
              <w:jc w:val="both"/>
              <w:rPr>
                <w:szCs w:val="28"/>
              </w:rPr>
            </w:pPr>
          </w:p>
          <w:p w:rsidR="00221E06" w:rsidRDefault="00221E06" w:rsidP="00221E0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502B59" w:rsidRDefault="00502B59" w:rsidP="00737630">
            <w:pPr>
              <w:jc w:val="both"/>
              <w:rPr>
                <w:szCs w:val="28"/>
              </w:rPr>
            </w:pPr>
          </w:p>
        </w:tc>
      </w:tr>
      <w:tr w:rsidR="00221E06" w:rsidRPr="00AB1CD7">
        <w:tc>
          <w:tcPr>
            <w:tcW w:w="2235" w:type="dxa"/>
          </w:tcPr>
          <w:p w:rsidR="00221E06" w:rsidRDefault="00221E06" w:rsidP="00221E0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51740"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221E06" w:rsidRDefault="00221E06" w:rsidP="00221E06">
            <w:pPr>
              <w:pStyle w:val="a9"/>
              <w:jc w:val="both"/>
              <w:rPr>
                <w:szCs w:val="28"/>
              </w:rPr>
            </w:pPr>
          </w:p>
          <w:p w:rsidR="00221E06" w:rsidRPr="00AB1CD7" w:rsidRDefault="00221E06" w:rsidP="00221E0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21E06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9A3E2E"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221E06" w:rsidRPr="00F21AB8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221E06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221E06" w:rsidRPr="00F21AB8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221E06" w:rsidRPr="00AB1CD7">
        <w:tc>
          <w:tcPr>
            <w:tcW w:w="2235" w:type="dxa"/>
          </w:tcPr>
          <w:p w:rsidR="00221E06" w:rsidRPr="00AB1CD7" w:rsidRDefault="00221E06" w:rsidP="00221E0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21E06" w:rsidRPr="00AB1CD7" w:rsidRDefault="00221E06" w:rsidP="00221E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392 (прилагае</w:t>
            </w:r>
            <w:r w:rsidRPr="00AB1CD7">
              <w:rPr>
                <w:szCs w:val="28"/>
              </w:rPr>
              <w:t>тся).</w:t>
            </w:r>
          </w:p>
          <w:p w:rsidR="00221E06" w:rsidRPr="000A7E5B" w:rsidRDefault="00221E06" w:rsidP="00221E06">
            <w:pPr>
              <w:jc w:val="both"/>
              <w:rPr>
                <w:szCs w:val="28"/>
              </w:rPr>
            </w:pPr>
          </w:p>
          <w:p w:rsidR="00221E06" w:rsidRDefault="00221E06" w:rsidP="00221E0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221E06" w:rsidRPr="00AB1CD7" w:rsidRDefault="00221E06" w:rsidP="00221E06">
            <w:pPr>
              <w:jc w:val="both"/>
              <w:rPr>
                <w:szCs w:val="28"/>
              </w:rPr>
            </w:pPr>
          </w:p>
        </w:tc>
      </w:tr>
      <w:tr w:rsidR="00221E06" w:rsidRPr="00AB1CD7">
        <w:tc>
          <w:tcPr>
            <w:tcW w:w="2235" w:type="dxa"/>
          </w:tcPr>
          <w:p w:rsidR="00221E06" w:rsidRDefault="00221E06" w:rsidP="00221E0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51740"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  <w:p w:rsidR="00221E06" w:rsidRDefault="00221E06" w:rsidP="00221E06">
            <w:pPr>
              <w:pStyle w:val="a9"/>
              <w:jc w:val="both"/>
              <w:rPr>
                <w:szCs w:val="28"/>
              </w:rPr>
            </w:pPr>
          </w:p>
          <w:p w:rsidR="00221E06" w:rsidRPr="00AB1CD7" w:rsidRDefault="00221E06" w:rsidP="00221E0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21E06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5C1118">
              <w:t>Об обращениях и законодательных инициативах законодательных (представительных) органов государственной вл</w:t>
            </w:r>
            <w:r>
              <w:t>а</w:t>
            </w:r>
            <w:r w:rsidRPr="005C1118">
              <w:t>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221E06" w:rsidRPr="00F21AB8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221E06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221E06" w:rsidRPr="00F21AB8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221E06" w:rsidRPr="00AB1CD7">
        <w:tc>
          <w:tcPr>
            <w:tcW w:w="2235" w:type="dxa"/>
          </w:tcPr>
          <w:p w:rsidR="00221E06" w:rsidRPr="00AB1CD7" w:rsidRDefault="00221E06" w:rsidP="00221E0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21E06" w:rsidRPr="00AB1CD7" w:rsidRDefault="00221E06" w:rsidP="00221E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393 (прилагае</w:t>
            </w:r>
            <w:r w:rsidRPr="00AB1CD7">
              <w:rPr>
                <w:szCs w:val="28"/>
              </w:rPr>
              <w:t>тся).</w:t>
            </w:r>
          </w:p>
          <w:p w:rsidR="00221E06" w:rsidRPr="000A7E5B" w:rsidRDefault="00221E06" w:rsidP="00221E06">
            <w:pPr>
              <w:jc w:val="both"/>
              <w:rPr>
                <w:szCs w:val="28"/>
              </w:rPr>
            </w:pPr>
          </w:p>
          <w:p w:rsidR="00221E06" w:rsidRPr="00AB1CD7" w:rsidRDefault="00221E06" w:rsidP="00221E0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</w:tc>
      </w:tr>
      <w:tr w:rsidR="00221E06" w:rsidRPr="00AB1CD7">
        <w:tc>
          <w:tcPr>
            <w:tcW w:w="2235" w:type="dxa"/>
          </w:tcPr>
          <w:p w:rsidR="00221E06" w:rsidRDefault="00221E06" w:rsidP="00221E0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51740">
              <w:rPr>
                <w:szCs w:val="28"/>
              </w:rPr>
              <w:t>8</w:t>
            </w:r>
            <w:r w:rsidRPr="00AB1CD7">
              <w:rPr>
                <w:szCs w:val="28"/>
              </w:rPr>
              <w:t>. СЛУШАЛИ:</w:t>
            </w:r>
          </w:p>
          <w:p w:rsidR="00221E06" w:rsidRDefault="00221E06" w:rsidP="00221E06">
            <w:pPr>
              <w:pStyle w:val="a9"/>
              <w:jc w:val="both"/>
              <w:rPr>
                <w:szCs w:val="28"/>
              </w:rPr>
            </w:pPr>
          </w:p>
          <w:p w:rsidR="00221E06" w:rsidRPr="00AB1CD7" w:rsidRDefault="00221E06" w:rsidP="00221E0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21E06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422971">
              <w:rPr>
                <w:szCs w:val="28"/>
              </w:rPr>
              <w:t xml:space="preserve">О проекте закона Приморского края "О внесении изменений в статью 6 Закона Приморского края </w:t>
            </w:r>
            <w:r>
              <w:rPr>
                <w:szCs w:val="28"/>
              </w:rPr>
              <w:br/>
            </w:r>
            <w:r w:rsidRPr="00422971">
              <w:rPr>
                <w:szCs w:val="28"/>
              </w:rPr>
              <w:t>"О транспортном налоге"</w:t>
            </w:r>
            <w:r>
              <w:rPr>
                <w:szCs w:val="28"/>
              </w:rPr>
              <w:t>.</w:t>
            </w:r>
          </w:p>
          <w:p w:rsidR="00221E06" w:rsidRPr="00F21AB8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221E06" w:rsidRPr="00F21AB8" w:rsidRDefault="00221E06" w:rsidP="00221E0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</w:tc>
      </w:tr>
      <w:tr w:rsidR="00221E06" w:rsidRPr="00AB1CD7">
        <w:tc>
          <w:tcPr>
            <w:tcW w:w="2235" w:type="dxa"/>
          </w:tcPr>
          <w:p w:rsidR="00221E06" w:rsidRPr="00AB1CD7" w:rsidRDefault="00221E06" w:rsidP="00221E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221E06" w:rsidRDefault="00221E06" w:rsidP="00221E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 Серебряков П.Ю.</w:t>
            </w:r>
          </w:p>
          <w:p w:rsidR="00221E06" w:rsidRPr="00AB1CD7" w:rsidRDefault="00221E06" w:rsidP="00221E06">
            <w:pPr>
              <w:jc w:val="both"/>
              <w:rPr>
                <w:szCs w:val="28"/>
              </w:rPr>
            </w:pPr>
          </w:p>
        </w:tc>
      </w:tr>
      <w:tr w:rsidR="00221E06" w:rsidRPr="00AB1CD7">
        <w:tc>
          <w:tcPr>
            <w:tcW w:w="2235" w:type="dxa"/>
          </w:tcPr>
          <w:p w:rsidR="00221E06" w:rsidRPr="00AB1CD7" w:rsidRDefault="00221E06" w:rsidP="00221E0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21E06" w:rsidRPr="00AB1CD7" w:rsidRDefault="00221E06" w:rsidP="00221E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394 (прилагае</w:t>
            </w:r>
            <w:r w:rsidRPr="00AB1CD7">
              <w:rPr>
                <w:szCs w:val="28"/>
              </w:rPr>
              <w:t>тся).</w:t>
            </w:r>
          </w:p>
          <w:p w:rsidR="00221E06" w:rsidRPr="000A7E5B" w:rsidRDefault="00221E06" w:rsidP="00221E06">
            <w:pPr>
              <w:jc w:val="both"/>
              <w:rPr>
                <w:szCs w:val="28"/>
              </w:rPr>
            </w:pPr>
          </w:p>
          <w:p w:rsidR="00221E06" w:rsidRDefault="00221E06" w:rsidP="00221E0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221E06" w:rsidRPr="00AB1CD7" w:rsidRDefault="00221E06" w:rsidP="00221E06">
            <w:pPr>
              <w:jc w:val="both"/>
              <w:rPr>
                <w:szCs w:val="28"/>
              </w:rPr>
            </w:pP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740" w:rsidRDefault="00751740">
      <w:r>
        <w:separator/>
      </w:r>
    </w:p>
  </w:endnote>
  <w:endnote w:type="continuationSeparator" w:id="0">
    <w:p w:rsidR="00751740" w:rsidRDefault="007517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740" w:rsidRDefault="00751740">
      <w:r>
        <w:separator/>
      </w:r>
    </w:p>
  </w:footnote>
  <w:footnote w:type="continuationSeparator" w:id="0">
    <w:p w:rsidR="00751740" w:rsidRDefault="007517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40" w:rsidRDefault="00C154C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51740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51740" w:rsidRDefault="00751740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40" w:rsidRDefault="00C154C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51740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831B1">
      <w:rPr>
        <w:rStyle w:val="ae"/>
        <w:noProof/>
      </w:rPr>
      <w:t>9</w:t>
    </w:r>
    <w:r>
      <w:rPr>
        <w:rStyle w:val="ae"/>
      </w:rPr>
      <w:fldChar w:fldCharType="end"/>
    </w:r>
  </w:p>
  <w:p w:rsidR="00751740" w:rsidRDefault="00751740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3F6"/>
    <w:rsid w:val="00003AD3"/>
    <w:rsid w:val="00005D12"/>
    <w:rsid w:val="00010149"/>
    <w:rsid w:val="00011D9F"/>
    <w:rsid w:val="00015D73"/>
    <w:rsid w:val="000173C9"/>
    <w:rsid w:val="000241B5"/>
    <w:rsid w:val="0002528B"/>
    <w:rsid w:val="000262F5"/>
    <w:rsid w:val="000271AF"/>
    <w:rsid w:val="000277EE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531B6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5938"/>
    <w:rsid w:val="00096622"/>
    <w:rsid w:val="000A099C"/>
    <w:rsid w:val="000A10FE"/>
    <w:rsid w:val="000A17C0"/>
    <w:rsid w:val="000A35EA"/>
    <w:rsid w:val="000A43C4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E2"/>
    <w:rsid w:val="000E5F87"/>
    <w:rsid w:val="000E625C"/>
    <w:rsid w:val="000E79AC"/>
    <w:rsid w:val="000F009E"/>
    <w:rsid w:val="000F27CE"/>
    <w:rsid w:val="000F2F86"/>
    <w:rsid w:val="000F4A7A"/>
    <w:rsid w:val="000F4D30"/>
    <w:rsid w:val="000F5129"/>
    <w:rsid w:val="000F6452"/>
    <w:rsid w:val="000F64A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27A45"/>
    <w:rsid w:val="00133B78"/>
    <w:rsid w:val="00133BCF"/>
    <w:rsid w:val="00134331"/>
    <w:rsid w:val="00134F11"/>
    <w:rsid w:val="00135DE3"/>
    <w:rsid w:val="0013606A"/>
    <w:rsid w:val="00136F7A"/>
    <w:rsid w:val="0014189F"/>
    <w:rsid w:val="00143C44"/>
    <w:rsid w:val="001509E0"/>
    <w:rsid w:val="001525FB"/>
    <w:rsid w:val="00153123"/>
    <w:rsid w:val="00154276"/>
    <w:rsid w:val="001542DB"/>
    <w:rsid w:val="001550C2"/>
    <w:rsid w:val="001552D2"/>
    <w:rsid w:val="00156E2A"/>
    <w:rsid w:val="0016089C"/>
    <w:rsid w:val="001609D1"/>
    <w:rsid w:val="00171E8F"/>
    <w:rsid w:val="0017232F"/>
    <w:rsid w:val="001831B1"/>
    <w:rsid w:val="00183D1E"/>
    <w:rsid w:val="0018638E"/>
    <w:rsid w:val="00187650"/>
    <w:rsid w:val="0019146E"/>
    <w:rsid w:val="00196159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65F"/>
    <w:rsid w:val="001B4BCD"/>
    <w:rsid w:val="001C7EB8"/>
    <w:rsid w:val="001D07F5"/>
    <w:rsid w:val="001D104D"/>
    <w:rsid w:val="001D42CA"/>
    <w:rsid w:val="001D6413"/>
    <w:rsid w:val="001D7666"/>
    <w:rsid w:val="001E0879"/>
    <w:rsid w:val="001E1DC2"/>
    <w:rsid w:val="001E2252"/>
    <w:rsid w:val="001E2DA0"/>
    <w:rsid w:val="001E56DE"/>
    <w:rsid w:val="001E7398"/>
    <w:rsid w:val="001E7F4F"/>
    <w:rsid w:val="001F1BE7"/>
    <w:rsid w:val="001F3420"/>
    <w:rsid w:val="001F3695"/>
    <w:rsid w:val="002006A5"/>
    <w:rsid w:val="00200C90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7246"/>
    <w:rsid w:val="00217781"/>
    <w:rsid w:val="0021792F"/>
    <w:rsid w:val="002205B4"/>
    <w:rsid w:val="00221E06"/>
    <w:rsid w:val="002260CC"/>
    <w:rsid w:val="00226E0D"/>
    <w:rsid w:val="002306FA"/>
    <w:rsid w:val="00232385"/>
    <w:rsid w:val="00233201"/>
    <w:rsid w:val="002356BA"/>
    <w:rsid w:val="00240F5A"/>
    <w:rsid w:val="00242520"/>
    <w:rsid w:val="00242D4C"/>
    <w:rsid w:val="00244E87"/>
    <w:rsid w:val="00251488"/>
    <w:rsid w:val="002516CA"/>
    <w:rsid w:val="00253538"/>
    <w:rsid w:val="00256041"/>
    <w:rsid w:val="00260304"/>
    <w:rsid w:val="00262953"/>
    <w:rsid w:val="0026330C"/>
    <w:rsid w:val="00267325"/>
    <w:rsid w:val="00267CE7"/>
    <w:rsid w:val="00270F5F"/>
    <w:rsid w:val="00271C5E"/>
    <w:rsid w:val="00272945"/>
    <w:rsid w:val="00274194"/>
    <w:rsid w:val="00277B0A"/>
    <w:rsid w:val="00281F04"/>
    <w:rsid w:val="002823D4"/>
    <w:rsid w:val="0028504C"/>
    <w:rsid w:val="00286008"/>
    <w:rsid w:val="00286465"/>
    <w:rsid w:val="002879A4"/>
    <w:rsid w:val="00290045"/>
    <w:rsid w:val="00290963"/>
    <w:rsid w:val="002951B9"/>
    <w:rsid w:val="00295BD0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4385"/>
    <w:rsid w:val="002C5A9B"/>
    <w:rsid w:val="002D06FE"/>
    <w:rsid w:val="002D0AD2"/>
    <w:rsid w:val="002D2619"/>
    <w:rsid w:val="002D3940"/>
    <w:rsid w:val="002D4915"/>
    <w:rsid w:val="002D66C8"/>
    <w:rsid w:val="002D7DAB"/>
    <w:rsid w:val="002E18A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1BA9"/>
    <w:rsid w:val="002F1E4F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57EE"/>
    <w:rsid w:val="00330F32"/>
    <w:rsid w:val="00332384"/>
    <w:rsid w:val="00333A4E"/>
    <w:rsid w:val="0034127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9C6"/>
    <w:rsid w:val="00362826"/>
    <w:rsid w:val="0036314D"/>
    <w:rsid w:val="0036316E"/>
    <w:rsid w:val="00365B12"/>
    <w:rsid w:val="00370906"/>
    <w:rsid w:val="00370DE6"/>
    <w:rsid w:val="003738F5"/>
    <w:rsid w:val="00373CED"/>
    <w:rsid w:val="00380AE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4A05"/>
    <w:rsid w:val="003B51EB"/>
    <w:rsid w:val="003B5A4C"/>
    <w:rsid w:val="003B6592"/>
    <w:rsid w:val="003B66CF"/>
    <w:rsid w:val="003B6ED4"/>
    <w:rsid w:val="003C3ED5"/>
    <w:rsid w:val="003C46CC"/>
    <w:rsid w:val="003C6567"/>
    <w:rsid w:val="003C7256"/>
    <w:rsid w:val="003C7640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E71"/>
    <w:rsid w:val="003E5F59"/>
    <w:rsid w:val="003E6B8C"/>
    <w:rsid w:val="003E78D5"/>
    <w:rsid w:val="003F0624"/>
    <w:rsid w:val="003F063D"/>
    <w:rsid w:val="003F196B"/>
    <w:rsid w:val="003F1AC1"/>
    <w:rsid w:val="003F3BDE"/>
    <w:rsid w:val="003F7576"/>
    <w:rsid w:val="0040416B"/>
    <w:rsid w:val="00404A33"/>
    <w:rsid w:val="00405E05"/>
    <w:rsid w:val="004078E5"/>
    <w:rsid w:val="0042271C"/>
    <w:rsid w:val="00422971"/>
    <w:rsid w:val="00423739"/>
    <w:rsid w:val="00424BD5"/>
    <w:rsid w:val="00425323"/>
    <w:rsid w:val="0042594D"/>
    <w:rsid w:val="0042691C"/>
    <w:rsid w:val="0043074A"/>
    <w:rsid w:val="004315B3"/>
    <w:rsid w:val="00431614"/>
    <w:rsid w:val="00433E87"/>
    <w:rsid w:val="00435230"/>
    <w:rsid w:val="0044175A"/>
    <w:rsid w:val="00441C01"/>
    <w:rsid w:val="00442F2A"/>
    <w:rsid w:val="00450995"/>
    <w:rsid w:val="00451248"/>
    <w:rsid w:val="0045354F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3951"/>
    <w:rsid w:val="004A4E8A"/>
    <w:rsid w:val="004A69F3"/>
    <w:rsid w:val="004A7468"/>
    <w:rsid w:val="004B10AB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62D0"/>
    <w:rsid w:val="004E6EB4"/>
    <w:rsid w:val="004E7762"/>
    <w:rsid w:val="004E7E53"/>
    <w:rsid w:val="004F1603"/>
    <w:rsid w:val="004F30AB"/>
    <w:rsid w:val="00500D9B"/>
    <w:rsid w:val="00502B59"/>
    <w:rsid w:val="00503D7D"/>
    <w:rsid w:val="00507321"/>
    <w:rsid w:val="00511C69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223"/>
    <w:rsid w:val="005763A9"/>
    <w:rsid w:val="0057717B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44A2"/>
    <w:rsid w:val="0062336F"/>
    <w:rsid w:val="00626FE0"/>
    <w:rsid w:val="006272B2"/>
    <w:rsid w:val="006317BB"/>
    <w:rsid w:val="00631807"/>
    <w:rsid w:val="0063220C"/>
    <w:rsid w:val="00633C80"/>
    <w:rsid w:val="00634E88"/>
    <w:rsid w:val="00641FCF"/>
    <w:rsid w:val="00642B6C"/>
    <w:rsid w:val="006434D5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10D6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5A31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6B6E"/>
    <w:rsid w:val="006B7E19"/>
    <w:rsid w:val="006C1B5F"/>
    <w:rsid w:val="006C689F"/>
    <w:rsid w:val="006D007C"/>
    <w:rsid w:val="006D00DD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0BDE"/>
    <w:rsid w:val="007010C5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6A87"/>
    <w:rsid w:val="00737630"/>
    <w:rsid w:val="007427EF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9058B"/>
    <w:rsid w:val="00790C39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B0166"/>
    <w:rsid w:val="007B12BD"/>
    <w:rsid w:val="007B1409"/>
    <w:rsid w:val="007B7311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48E8"/>
    <w:rsid w:val="007F5FF1"/>
    <w:rsid w:val="007F7219"/>
    <w:rsid w:val="0080000D"/>
    <w:rsid w:val="008011CA"/>
    <w:rsid w:val="008025F0"/>
    <w:rsid w:val="00805D96"/>
    <w:rsid w:val="0080664C"/>
    <w:rsid w:val="00807E23"/>
    <w:rsid w:val="0081332B"/>
    <w:rsid w:val="008147FE"/>
    <w:rsid w:val="00820408"/>
    <w:rsid w:val="00822245"/>
    <w:rsid w:val="008226FA"/>
    <w:rsid w:val="008227E0"/>
    <w:rsid w:val="008231FA"/>
    <w:rsid w:val="008240E3"/>
    <w:rsid w:val="008242FE"/>
    <w:rsid w:val="00824439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67619"/>
    <w:rsid w:val="0087013A"/>
    <w:rsid w:val="00872DE1"/>
    <w:rsid w:val="008734AF"/>
    <w:rsid w:val="00875C5D"/>
    <w:rsid w:val="00876EED"/>
    <w:rsid w:val="00886CE8"/>
    <w:rsid w:val="0089072D"/>
    <w:rsid w:val="00892327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E0BFA"/>
    <w:rsid w:val="008E18E5"/>
    <w:rsid w:val="008E3062"/>
    <w:rsid w:val="008E59B2"/>
    <w:rsid w:val="008E5C66"/>
    <w:rsid w:val="008E7391"/>
    <w:rsid w:val="008F05BD"/>
    <w:rsid w:val="008F0BD0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5841"/>
    <w:rsid w:val="00905843"/>
    <w:rsid w:val="00910394"/>
    <w:rsid w:val="00910C88"/>
    <w:rsid w:val="00911384"/>
    <w:rsid w:val="009113FA"/>
    <w:rsid w:val="0091350F"/>
    <w:rsid w:val="00914312"/>
    <w:rsid w:val="009167B1"/>
    <w:rsid w:val="009175E3"/>
    <w:rsid w:val="00923AD0"/>
    <w:rsid w:val="0093040B"/>
    <w:rsid w:val="00934878"/>
    <w:rsid w:val="00935528"/>
    <w:rsid w:val="00936005"/>
    <w:rsid w:val="00936451"/>
    <w:rsid w:val="00936888"/>
    <w:rsid w:val="00937C8F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77224"/>
    <w:rsid w:val="0097774D"/>
    <w:rsid w:val="00977D8C"/>
    <w:rsid w:val="009819F8"/>
    <w:rsid w:val="00981F83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D80"/>
    <w:rsid w:val="009A3B70"/>
    <w:rsid w:val="009A3E2E"/>
    <w:rsid w:val="009A66E6"/>
    <w:rsid w:val="009A6B77"/>
    <w:rsid w:val="009A7DA8"/>
    <w:rsid w:val="009B3D21"/>
    <w:rsid w:val="009B4C5A"/>
    <w:rsid w:val="009B7BB5"/>
    <w:rsid w:val="009B7FD9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C7C80"/>
    <w:rsid w:val="009D043A"/>
    <w:rsid w:val="009D3520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6563"/>
    <w:rsid w:val="009E6FED"/>
    <w:rsid w:val="009F0EBA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456C"/>
    <w:rsid w:val="00A2059D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53FC2"/>
    <w:rsid w:val="00A60BF3"/>
    <w:rsid w:val="00A619F7"/>
    <w:rsid w:val="00A6211F"/>
    <w:rsid w:val="00A645E9"/>
    <w:rsid w:val="00A66F70"/>
    <w:rsid w:val="00A72A27"/>
    <w:rsid w:val="00A74001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7005"/>
    <w:rsid w:val="00AF1EF2"/>
    <w:rsid w:val="00AF35E4"/>
    <w:rsid w:val="00AF4C43"/>
    <w:rsid w:val="00AF779F"/>
    <w:rsid w:val="00AF78FE"/>
    <w:rsid w:val="00B01BE4"/>
    <w:rsid w:val="00B022AF"/>
    <w:rsid w:val="00B06A4A"/>
    <w:rsid w:val="00B07250"/>
    <w:rsid w:val="00B10F30"/>
    <w:rsid w:val="00B11A7E"/>
    <w:rsid w:val="00B13808"/>
    <w:rsid w:val="00B14027"/>
    <w:rsid w:val="00B20BC4"/>
    <w:rsid w:val="00B23658"/>
    <w:rsid w:val="00B23C8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28C1"/>
    <w:rsid w:val="00B74034"/>
    <w:rsid w:val="00B75E92"/>
    <w:rsid w:val="00B76436"/>
    <w:rsid w:val="00B773CC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979D1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4C43"/>
    <w:rsid w:val="00BE5E50"/>
    <w:rsid w:val="00BE6B7C"/>
    <w:rsid w:val="00BE6F7E"/>
    <w:rsid w:val="00BE7C51"/>
    <w:rsid w:val="00BF2A07"/>
    <w:rsid w:val="00BF305A"/>
    <w:rsid w:val="00BF3C19"/>
    <w:rsid w:val="00BF4D7D"/>
    <w:rsid w:val="00BF5255"/>
    <w:rsid w:val="00BF7442"/>
    <w:rsid w:val="00C07051"/>
    <w:rsid w:val="00C12FFF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9C9"/>
    <w:rsid w:val="00C87B45"/>
    <w:rsid w:val="00C9193C"/>
    <w:rsid w:val="00C92708"/>
    <w:rsid w:val="00C930C0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456"/>
    <w:rsid w:val="00CF6764"/>
    <w:rsid w:val="00D01B41"/>
    <w:rsid w:val="00D03078"/>
    <w:rsid w:val="00D14703"/>
    <w:rsid w:val="00D14C03"/>
    <w:rsid w:val="00D16091"/>
    <w:rsid w:val="00D16F9E"/>
    <w:rsid w:val="00D17186"/>
    <w:rsid w:val="00D234B7"/>
    <w:rsid w:val="00D23B7A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7D69"/>
    <w:rsid w:val="00D80AB6"/>
    <w:rsid w:val="00D8116A"/>
    <w:rsid w:val="00D818A1"/>
    <w:rsid w:val="00D82DF2"/>
    <w:rsid w:val="00D83D75"/>
    <w:rsid w:val="00D84BA2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4ABB"/>
    <w:rsid w:val="00DB5C8A"/>
    <w:rsid w:val="00DB6CE1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F3F"/>
    <w:rsid w:val="00DD5501"/>
    <w:rsid w:val="00DD6C6D"/>
    <w:rsid w:val="00DE1480"/>
    <w:rsid w:val="00DE61A3"/>
    <w:rsid w:val="00DF21DA"/>
    <w:rsid w:val="00DF3EA0"/>
    <w:rsid w:val="00DF6DC3"/>
    <w:rsid w:val="00E0031C"/>
    <w:rsid w:val="00E03E33"/>
    <w:rsid w:val="00E04D87"/>
    <w:rsid w:val="00E10455"/>
    <w:rsid w:val="00E10589"/>
    <w:rsid w:val="00E149E2"/>
    <w:rsid w:val="00E15B7E"/>
    <w:rsid w:val="00E15D15"/>
    <w:rsid w:val="00E1676E"/>
    <w:rsid w:val="00E206DC"/>
    <w:rsid w:val="00E21273"/>
    <w:rsid w:val="00E21BFC"/>
    <w:rsid w:val="00E23E46"/>
    <w:rsid w:val="00E2445F"/>
    <w:rsid w:val="00E25307"/>
    <w:rsid w:val="00E259D7"/>
    <w:rsid w:val="00E274BD"/>
    <w:rsid w:val="00E334F0"/>
    <w:rsid w:val="00E340D1"/>
    <w:rsid w:val="00E34747"/>
    <w:rsid w:val="00E4093C"/>
    <w:rsid w:val="00E4163F"/>
    <w:rsid w:val="00E41736"/>
    <w:rsid w:val="00E503CF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E21"/>
    <w:rsid w:val="00EB7622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7151"/>
    <w:rsid w:val="00F07852"/>
    <w:rsid w:val="00F10E3B"/>
    <w:rsid w:val="00F11B53"/>
    <w:rsid w:val="00F12CB7"/>
    <w:rsid w:val="00F149E4"/>
    <w:rsid w:val="00F16D9C"/>
    <w:rsid w:val="00F21AB8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106D"/>
    <w:rsid w:val="00F53417"/>
    <w:rsid w:val="00F54646"/>
    <w:rsid w:val="00F551F6"/>
    <w:rsid w:val="00F555C7"/>
    <w:rsid w:val="00F56DDE"/>
    <w:rsid w:val="00F57963"/>
    <w:rsid w:val="00F63832"/>
    <w:rsid w:val="00F7057A"/>
    <w:rsid w:val="00F77C71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0C6"/>
    <w:rsid w:val="00F917A9"/>
    <w:rsid w:val="00F91ED1"/>
    <w:rsid w:val="00F928B4"/>
    <w:rsid w:val="00F94000"/>
    <w:rsid w:val="00F9492A"/>
    <w:rsid w:val="00F94B03"/>
    <w:rsid w:val="00F95E5C"/>
    <w:rsid w:val="00F969E0"/>
    <w:rsid w:val="00FA1DD8"/>
    <w:rsid w:val="00FA205D"/>
    <w:rsid w:val="00FA215B"/>
    <w:rsid w:val="00FA419C"/>
    <w:rsid w:val="00FA6F95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1E9F"/>
    <w:rsid w:val="00FC26A9"/>
    <w:rsid w:val="00FC301D"/>
    <w:rsid w:val="00FC33EC"/>
    <w:rsid w:val="00FC6FB6"/>
    <w:rsid w:val="00FC749B"/>
    <w:rsid w:val="00FC7EF5"/>
    <w:rsid w:val="00FD2111"/>
    <w:rsid w:val="00FD7751"/>
    <w:rsid w:val="00FE0BCB"/>
    <w:rsid w:val="00FE2215"/>
    <w:rsid w:val="00FE3D76"/>
    <w:rsid w:val="00FE4909"/>
    <w:rsid w:val="00FE661F"/>
    <w:rsid w:val="00FE77DC"/>
    <w:rsid w:val="00FF0015"/>
    <w:rsid w:val="00FF150F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387</TotalTime>
  <Pages>11</Pages>
  <Words>1734</Words>
  <Characters>12770</Characters>
  <Application>Microsoft Office Word</Application>
  <DocSecurity>0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marchenko_y_v</cp:lastModifiedBy>
  <cp:revision>6</cp:revision>
  <cp:lastPrinted>2013-07-24T01:01:00Z</cp:lastPrinted>
  <dcterms:created xsi:type="dcterms:W3CDTF">2013-06-18T03:02:00Z</dcterms:created>
  <dcterms:modified xsi:type="dcterms:W3CDTF">2013-07-24T01:03:00Z</dcterms:modified>
</cp:coreProperties>
</file>