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3600257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1E4708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1E4708" w:rsidTr="001E4708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1E4708" w:rsidP="00CD7042">
            <w:pPr>
              <w:widowControl w:val="0"/>
              <w:spacing w:after="120"/>
              <w:ind w:firstLine="34"/>
            </w:pPr>
            <w:r>
              <w:t>17.07.2013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1E4708" w:rsidP="00CD7042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1E4708" w:rsidP="00CD7042">
            <w:pPr>
              <w:jc w:val="right"/>
            </w:pPr>
            <w:r>
              <w:t xml:space="preserve"> </w:t>
            </w: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E4708" w:rsidRPr="00F10DE4" w:rsidRDefault="006403F0" w:rsidP="00CD7042">
            <w:pPr>
              <w:ind w:hanging="107"/>
            </w:pPr>
            <w:r>
              <w:t>168</w:t>
            </w:r>
          </w:p>
        </w:tc>
      </w:tr>
      <w:tr w:rsidR="001E4708" w:rsidTr="001E4708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E4708" w:rsidRDefault="001E4708" w:rsidP="00CD7042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1E4708" w:rsidTr="001E4708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708" w:rsidRPr="002F02CB" w:rsidRDefault="001E4708" w:rsidP="00CD7042">
            <w:pPr>
              <w:jc w:val="both"/>
            </w:pPr>
            <w:r w:rsidRPr="00394D26">
              <w:t xml:space="preserve">О законодательной инициативе </w:t>
            </w:r>
            <w:r>
              <w:t xml:space="preserve"> Законодательного Собрания Приморского края </w:t>
            </w:r>
            <w:r w:rsidRPr="00394D26">
              <w:t>по внесению в Государственную Думу Федерального Собрания Российской</w:t>
            </w:r>
            <w:r>
              <w:t xml:space="preserve"> </w:t>
            </w:r>
            <w:r w:rsidRPr="00394D26">
              <w:t>Федерации проекта федерального закона "О внесении изменени</w:t>
            </w:r>
            <w:r>
              <w:t xml:space="preserve">й </w:t>
            </w:r>
            <w:r w:rsidRPr="00394D26">
              <w:t>в</w:t>
            </w:r>
            <w:r>
              <w:t xml:space="preserve"> отдельные законодательные акты Российской Федерации по вопросам охраны атмосферного воздуха"</w:t>
            </w:r>
          </w:p>
        </w:tc>
      </w:tr>
    </w:tbl>
    <w:p w:rsidR="001E4708" w:rsidRDefault="001E4708" w:rsidP="001E4708">
      <w:pPr>
        <w:jc w:val="right"/>
      </w:pPr>
    </w:p>
    <w:p w:rsidR="001E4708" w:rsidRDefault="001E4708" w:rsidP="001E4708">
      <w:pPr>
        <w:ind w:firstLine="709"/>
        <w:jc w:val="both"/>
      </w:pPr>
      <w:r>
        <w:t>Рассмотрев и обсудив</w:t>
      </w:r>
      <w:r w:rsidRPr="00B67EE7">
        <w:t xml:space="preserve"> </w:t>
      </w:r>
      <w:r>
        <w:t>законодательную инициативу</w:t>
      </w:r>
      <w:r w:rsidRPr="00904EF9">
        <w:t xml:space="preserve"> </w:t>
      </w:r>
      <w:r>
        <w:t>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по вопросам охраны атмосферного воздуха", внесенную комитетом в Законодательное Собрание, комитет</w:t>
      </w:r>
    </w:p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E4708" w:rsidRDefault="001E4708" w:rsidP="001E4708">
      <w:r>
        <w:t>РЕШИЛ:</w:t>
      </w:r>
    </w:p>
    <w:p w:rsidR="001E4708" w:rsidRDefault="001E4708" w:rsidP="001E4708"/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1.Подготовить проект постановления Законодательного Собрания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по вопросам охраны атмосферного воздуха" и рассмотреть его на очередном заседании Законодательного Собрания в июле 2013 года.</w:t>
      </w:r>
    </w:p>
    <w:p w:rsidR="001E4708" w:rsidRDefault="001E4708" w:rsidP="001E4708">
      <w:pPr>
        <w:pStyle w:val="a3"/>
        <w:tabs>
          <w:tab w:val="clear" w:pos="4153"/>
          <w:tab w:val="clear" w:pos="8306"/>
        </w:tabs>
        <w:jc w:val="both"/>
      </w:pPr>
    </w:p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2.Рекомендовать Законодательному Собранию принять указанный проект постановления. </w:t>
      </w:r>
    </w:p>
    <w:p w:rsidR="001E4708" w:rsidRDefault="001E4708" w:rsidP="001E4708">
      <w:pPr>
        <w:pStyle w:val="a3"/>
        <w:tabs>
          <w:tab w:val="clear" w:pos="4153"/>
          <w:tab w:val="clear" w:pos="8306"/>
        </w:tabs>
        <w:jc w:val="both"/>
      </w:pPr>
    </w:p>
    <w:p w:rsidR="001E4708" w:rsidRDefault="001E4708" w:rsidP="001E47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3.Поручить Кваше Александру Леонидовичу,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6403F0" w:rsidRDefault="006403F0" w:rsidP="001E470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C7630" w:rsidRDefault="00365A05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</w:t>
      </w:r>
      <w:r w:rsidR="00FC7630">
        <w:t xml:space="preserve">.Определить время на рассмотрение вопроса – 10 минут, </w:t>
      </w:r>
      <w:r w:rsidR="0095747F">
        <w:t xml:space="preserve">в том числе для доклада </w:t>
      </w:r>
      <w:r w:rsidR="00FC7630">
        <w:t xml:space="preserve">– </w:t>
      </w:r>
      <w:r w:rsidR="0095747F">
        <w:t>5</w:t>
      </w:r>
      <w:r w:rsidR="00FC7630">
        <w:t xml:space="preserve"> минут</w:t>
      </w:r>
      <w:r w:rsidR="0095747F">
        <w:t>.</w:t>
      </w:r>
    </w:p>
    <w:p w:rsidR="00CD4034" w:rsidRDefault="00CD4034" w:rsidP="00CD4034"/>
    <w:p w:rsidR="00CD4034" w:rsidRDefault="00CD4034" w:rsidP="00CD4034"/>
    <w:p w:rsidR="0011380F" w:rsidRDefault="0011380F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AE2" w:rsidRDefault="00977AE2">
      <w:r>
        <w:separator/>
      </w:r>
    </w:p>
  </w:endnote>
  <w:endnote w:type="continuationSeparator" w:id="0">
    <w:p w:rsidR="00977AE2" w:rsidRDefault="00977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AE2" w:rsidRDefault="00977AE2">
      <w:r>
        <w:separator/>
      </w:r>
    </w:p>
  </w:footnote>
  <w:footnote w:type="continuationSeparator" w:id="0">
    <w:p w:rsidR="00977AE2" w:rsidRDefault="00977A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CC0EE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CC0EE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403F0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B7DEC"/>
    <w:rsid w:val="000D606E"/>
    <w:rsid w:val="000E1498"/>
    <w:rsid w:val="0011380F"/>
    <w:rsid w:val="00113E27"/>
    <w:rsid w:val="00117D97"/>
    <w:rsid w:val="0015104F"/>
    <w:rsid w:val="00151BB0"/>
    <w:rsid w:val="00152A64"/>
    <w:rsid w:val="00155065"/>
    <w:rsid w:val="0017227B"/>
    <w:rsid w:val="00190E72"/>
    <w:rsid w:val="001A2317"/>
    <w:rsid w:val="001A6AC8"/>
    <w:rsid w:val="001C1504"/>
    <w:rsid w:val="001C4715"/>
    <w:rsid w:val="001E4708"/>
    <w:rsid w:val="00201F7D"/>
    <w:rsid w:val="002171D7"/>
    <w:rsid w:val="002743E1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6121A"/>
    <w:rsid w:val="004B30F2"/>
    <w:rsid w:val="004C102E"/>
    <w:rsid w:val="004E3D78"/>
    <w:rsid w:val="004F2B43"/>
    <w:rsid w:val="00500F87"/>
    <w:rsid w:val="00504E7F"/>
    <w:rsid w:val="00564CFC"/>
    <w:rsid w:val="00595F16"/>
    <w:rsid w:val="005B31CB"/>
    <w:rsid w:val="005F0592"/>
    <w:rsid w:val="005F1313"/>
    <w:rsid w:val="006403F0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7354F"/>
    <w:rsid w:val="007867BE"/>
    <w:rsid w:val="00794BF3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77AE2"/>
    <w:rsid w:val="00985321"/>
    <w:rsid w:val="00986E1B"/>
    <w:rsid w:val="009C596A"/>
    <w:rsid w:val="009D1320"/>
    <w:rsid w:val="009D2492"/>
    <w:rsid w:val="009F1991"/>
    <w:rsid w:val="009F4542"/>
    <w:rsid w:val="009F78CD"/>
    <w:rsid w:val="00A009CD"/>
    <w:rsid w:val="00A0507E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B222E7"/>
    <w:rsid w:val="00B26B2F"/>
    <w:rsid w:val="00B409D3"/>
    <w:rsid w:val="00B410B8"/>
    <w:rsid w:val="00B50AFC"/>
    <w:rsid w:val="00B50E61"/>
    <w:rsid w:val="00B50FD1"/>
    <w:rsid w:val="00BB0F3D"/>
    <w:rsid w:val="00C27A00"/>
    <w:rsid w:val="00C454F6"/>
    <w:rsid w:val="00C625C4"/>
    <w:rsid w:val="00C62908"/>
    <w:rsid w:val="00C67495"/>
    <w:rsid w:val="00C714E3"/>
    <w:rsid w:val="00CA7363"/>
    <w:rsid w:val="00CC0EEA"/>
    <w:rsid w:val="00CD4034"/>
    <w:rsid w:val="00CD7525"/>
    <w:rsid w:val="00D02CCF"/>
    <w:rsid w:val="00D039B2"/>
    <w:rsid w:val="00D3588C"/>
    <w:rsid w:val="00D5361E"/>
    <w:rsid w:val="00D80476"/>
    <w:rsid w:val="00D8191D"/>
    <w:rsid w:val="00DA679F"/>
    <w:rsid w:val="00DC6172"/>
    <w:rsid w:val="00DD128C"/>
    <w:rsid w:val="00E0415F"/>
    <w:rsid w:val="00E102D4"/>
    <w:rsid w:val="00E16FB4"/>
    <w:rsid w:val="00E26EA4"/>
    <w:rsid w:val="00E30D1A"/>
    <w:rsid w:val="00E54EAC"/>
    <w:rsid w:val="00EA1EB3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4105D-974C-41CC-A09F-CB4913576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12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9</cp:revision>
  <cp:lastPrinted>2013-07-11T23:41:00Z</cp:lastPrinted>
  <dcterms:created xsi:type="dcterms:W3CDTF">2013-07-10T00:30:00Z</dcterms:created>
  <dcterms:modified xsi:type="dcterms:W3CDTF">2013-07-22T01:50:00Z</dcterms:modified>
</cp:coreProperties>
</file>