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6230F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7" o:title=""/>
          </v:shape>
          <o:OLEObject Type="Embed" ProgID="Word.Picture.8" ShapeID="_x0000_i1025" DrawAspect="Content" ObjectID="_14356615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2977" w:type="dxa"/>
            <w:gridSpan w:val="2"/>
          </w:tcPr>
          <w:p w:rsidR="00DB2CB6" w:rsidRPr="005048D8" w:rsidRDefault="003076AF" w:rsidP="003076A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C139E8">
              <w:rPr>
                <w:szCs w:val="28"/>
              </w:rPr>
              <w:t>.</w:t>
            </w:r>
            <w:r w:rsidR="00CF1CB8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C139E8">
              <w:rPr>
                <w:szCs w:val="28"/>
              </w:rPr>
              <w:t>.201</w:t>
            </w:r>
            <w:r w:rsidR="00CF1CB8">
              <w:rPr>
                <w:szCs w:val="28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6E7B50" w:rsidRDefault="00DB2CB6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DB2CB6" w:rsidRPr="006E7B50" w:rsidRDefault="00DB2CB6">
            <w:pPr>
              <w:jc w:val="right"/>
              <w:rPr>
                <w:szCs w:val="28"/>
              </w:rPr>
            </w:pPr>
            <w:r w:rsidRPr="006E7B50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Default="00567EF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  <w:p w:rsidR="005D132D" w:rsidRPr="006E7B50" w:rsidRDefault="005D132D">
            <w:pPr>
              <w:ind w:hanging="107"/>
              <w:rPr>
                <w:szCs w:val="28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B2CB6" w:rsidRPr="00CC639A" w:rsidRDefault="00CC639A" w:rsidP="00D9031B">
            <w:pPr>
              <w:jc w:val="both"/>
            </w:pPr>
            <w:r w:rsidRPr="00CC639A">
              <w:rPr>
                <w:snapToGrid w:val="0"/>
                <w:szCs w:val="28"/>
              </w:rPr>
              <w:t xml:space="preserve">О </w:t>
            </w:r>
            <w:r w:rsidR="00D9031B">
              <w:rPr>
                <w:snapToGrid w:val="0"/>
                <w:szCs w:val="28"/>
              </w:rPr>
              <w:t>проекте з</w:t>
            </w:r>
            <w:r w:rsidRPr="00CC639A">
              <w:rPr>
                <w:szCs w:val="28"/>
              </w:rPr>
              <w:t>акон</w:t>
            </w:r>
            <w:r w:rsidR="00D9031B">
              <w:rPr>
                <w:szCs w:val="28"/>
              </w:rPr>
              <w:t>а</w:t>
            </w:r>
            <w:r w:rsidRPr="00CC639A">
              <w:rPr>
                <w:szCs w:val="28"/>
              </w:rPr>
              <w:t xml:space="preserve"> Приморского края</w:t>
            </w:r>
            <w:r w:rsidRPr="00CC639A">
              <w:rPr>
                <w:bCs/>
                <w:szCs w:val="28"/>
              </w:rPr>
              <w:t xml:space="preserve"> </w:t>
            </w:r>
            <w:r w:rsidR="006F2268">
              <w:rPr>
                <w:szCs w:val="28"/>
              </w:rPr>
              <w:t xml:space="preserve">"О </w:t>
            </w:r>
            <w:r w:rsidR="003076AF">
              <w:rPr>
                <w:szCs w:val="28"/>
              </w:rPr>
              <w:t xml:space="preserve">признании </w:t>
            </w:r>
            <w:proofErr w:type="gramStart"/>
            <w:r w:rsidR="003076AF">
              <w:rPr>
                <w:szCs w:val="28"/>
              </w:rPr>
              <w:t>утратившими</w:t>
            </w:r>
            <w:proofErr w:type="gramEnd"/>
            <w:r w:rsidR="003076AF">
              <w:rPr>
                <w:szCs w:val="28"/>
              </w:rPr>
              <w:t xml:space="preserve"> силу законодательных актов П</w:t>
            </w:r>
            <w:r w:rsidR="006B1B7C">
              <w:rPr>
                <w:szCs w:val="28"/>
              </w:rPr>
              <w:t>риморского края</w:t>
            </w:r>
            <w:r w:rsidR="003076AF">
              <w:rPr>
                <w:szCs w:val="28"/>
              </w:rPr>
              <w:t xml:space="preserve"> о питьевом водоснабжении</w:t>
            </w:r>
            <w:r w:rsidR="006B1B7C" w:rsidRPr="000411F6">
              <w:rPr>
                <w:szCs w:val="28"/>
              </w:rPr>
              <w:t>"</w:t>
            </w:r>
            <w:r w:rsidR="00D9031B">
              <w:rPr>
                <w:szCs w:val="28"/>
              </w:rPr>
              <w:t xml:space="preserve"> </w:t>
            </w:r>
            <w:r w:rsidR="00D9031B">
              <w:t>(второе, третье чтения)</w:t>
            </w:r>
          </w:p>
        </w:tc>
      </w:tr>
    </w:tbl>
    <w:p w:rsidR="00DB2CB6" w:rsidRDefault="00DB2CB6">
      <w:pPr>
        <w:jc w:val="right"/>
      </w:pPr>
    </w:p>
    <w:p w:rsidR="00CC639A" w:rsidRPr="00E71872" w:rsidRDefault="00CC639A" w:rsidP="00984AD0">
      <w:pPr>
        <w:pStyle w:val="a3"/>
        <w:tabs>
          <w:tab w:val="clear" w:pos="4153"/>
          <w:tab w:val="clear" w:pos="8306"/>
        </w:tabs>
        <w:ind w:firstLine="720"/>
        <w:jc w:val="both"/>
        <w:rPr>
          <w:b/>
        </w:rPr>
      </w:pPr>
      <w:r w:rsidRPr="00A41960">
        <w:t xml:space="preserve">Рассмотрев и обсудив проект закона Приморского края </w:t>
      </w:r>
      <w:r w:rsidR="006F2268">
        <w:rPr>
          <w:szCs w:val="28"/>
        </w:rPr>
        <w:t xml:space="preserve">"О </w:t>
      </w:r>
      <w:r w:rsidR="0096035B">
        <w:rPr>
          <w:szCs w:val="28"/>
        </w:rPr>
        <w:t xml:space="preserve">признании </w:t>
      </w:r>
      <w:proofErr w:type="gramStart"/>
      <w:r w:rsidR="0096035B">
        <w:rPr>
          <w:szCs w:val="28"/>
        </w:rPr>
        <w:t>утратившими</w:t>
      </w:r>
      <w:proofErr w:type="gramEnd"/>
      <w:r w:rsidR="0096035B">
        <w:rPr>
          <w:szCs w:val="28"/>
        </w:rPr>
        <w:t xml:space="preserve"> силу законодательных актов Приморского края о питьевом водоснабжении</w:t>
      </w:r>
      <w:r w:rsidR="006B1B7C" w:rsidRPr="000411F6">
        <w:rPr>
          <w:szCs w:val="28"/>
        </w:rPr>
        <w:t>"</w:t>
      </w:r>
      <w:r w:rsidR="001C0AC3">
        <w:rPr>
          <w:szCs w:val="28"/>
        </w:rPr>
        <w:t xml:space="preserve">, </w:t>
      </w:r>
      <w:r w:rsidRPr="00A41960">
        <w:t>комитет</w:t>
      </w:r>
    </w:p>
    <w:p w:rsidR="00CC639A" w:rsidRPr="00E71872" w:rsidRDefault="00CC639A" w:rsidP="00CC639A"/>
    <w:p w:rsidR="00CC639A" w:rsidRDefault="00CC639A" w:rsidP="00CC639A">
      <w:r>
        <w:t>РЕШИЛ:</w:t>
      </w:r>
    </w:p>
    <w:p w:rsidR="00CC639A" w:rsidRDefault="00CC639A" w:rsidP="00CC639A"/>
    <w:p w:rsidR="009718CF" w:rsidRDefault="00004234" w:rsidP="009718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</w:t>
      </w:r>
      <w:r w:rsidR="007C42DF">
        <w:t>.</w:t>
      </w:r>
      <w:r w:rsidR="009718CF">
        <w:t xml:space="preserve">Рассмотреть </w:t>
      </w:r>
      <w:r w:rsidR="009718CF" w:rsidRPr="00A41960">
        <w:t xml:space="preserve">проект закона Приморского края </w:t>
      </w:r>
      <w:r w:rsidR="008A689D">
        <w:rPr>
          <w:szCs w:val="28"/>
        </w:rPr>
        <w:t xml:space="preserve">"О признании </w:t>
      </w:r>
      <w:proofErr w:type="gramStart"/>
      <w:r w:rsidR="008A689D">
        <w:rPr>
          <w:szCs w:val="28"/>
        </w:rPr>
        <w:t>утратившими</w:t>
      </w:r>
      <w:proofErr w:type="gramEnd"/>
      <w:r w:rsidR="008A689D">
        <w:rPr>
          <w:szCs w:val="28"/>
        </w:rPr>
        <w:t xml:space="preserve"> силу законодательных актов Приморского края о питьевом водоснабжении</w:t>
      </w:r>
      <w:r w:rsidR="008A689D" w:rsidRPr="000411F6">
        <w:rPr>
          <w:szCs w:val="28"/>
        </w:rPr>
        <w:t>"</w:t>
      </w:r>
      <w:r w:rsidR="008A689D">
        <w:rPr>
          <w:szCs w:val="28"/>
        </w:rPr>
        <w:t xml:space="preserve"> </w:t>
      </w:r>
      <w:r w:rsidRPr="0015191D">
        <w:t>в</w:t>
      </w:r>
      <w:r>
        <w:t>о</w:t>
      </w:r>
      <w:r w:rsidRPr="0015191D">
        <w:t xml:space="preserve"> </w:t>
      </w:r>
      <w:r>
        <w:t>втором и третьем чтениях</w:t>
      </w:r>
      <w:r w:rsidRPr="000B1A03">
        <w:t xml:space="preserve"> на </w:t>
      </w:r>
      <w:r>
        <w:t xml:space="preserve">очередном </w:t>
      </w:r>
      <w:r w:rsidRPr="0015191D">
        <w:t>заседании Законодательного Собрания</w:t>
      </w:r>
      <w:r>
        <w:t xml:space="preserve"> в июле 2013 года.</w:t>
      </w:r>
    </w:p>
    <w:p w:rsidR="009718CF" w:rsidRDefault="009718CF" w:rsidP="009718CF"/>
    <w:p w:rsidR="00004234" w:rsidRDefault="00004234" w:rsidP="00004234">
      <w:pPr>
        <w:pStyle w:val="a3"/>
        <w:tabs>
          <w:tab w:val="left" w:pos="708"/>
        </w:tabs>
        <w:ind w:firstLine="720"/>
        <w:jc w:val="both"/>
      </w:pPr>
      <w:r>
        <w:t>2</w:t>
      </w:r>
      <w:r w:rsidR="00CF1CB8">
        <w:t>.</w:t>
      </w:r>
      <w:r>
        <w:t>Рекомендовать Законодательному Собранию принять данный законопроект во втором и третьем чтениях.</w:t>
      </w:r>
    </w:p>
    <w:p w:rsidR="00CF1CB8" w:rsidRDefault="00CF1CB8" w:rsidP="00CF1CB8">
      <w:pPr>
        <w:ind w:firstLine="720"/>
        <w:jc w:val="both"/>
      </w:pPr>
    </w:p>
    <w:p w:rsidR="00CF1CB8" w:rsidRDefault="00004234" w:rsidP="00CF1CB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CF1CB8">
        <w:t xml:space="preserve">.Поручить </w:t>
      </w:r>
      <w:proofErr w:type="spellStart"/>
      <w:r w:rsidR="00A47176">
        <w:t>Дикусару</w:t>
      </w:r>
      <w:proofErr w:type="spellEnd"/>
      <w:r w:rsidR="00A47176">
        <w:t xml:space="preserve"> Сергею Вячеслав</w:t>
      </w:r>
      <w:r w:rsidR="00CF1CB8">
        <w:t xml:space="preserve">овичу, </w:t>
      </w:r>
      <w:r w:rsidR="00A47176">
        <w:t>депутату Законодательного Собрания</w:t>
      </w:r>
      <w:r w:rsidR="00CF1CB8">
        <w:t xml:space="preserve"> выступить на заседании Законодательного Собрания с </w:t>
      </w:r>
      <w:r w:rsidR="00A47176">
        <w:t>докладом по указанному вопросу.</w:t>
      </w:r>
    </w:p>
    <w:p w:rsidR="00CF1CB8" w:rsidRDefault="00CF1CB8" w:rsidP="00CF1CB8">
      <w:pPr>
        <w:ind w:firstLine="720"/>
        <w:jc w:val="both"/>
      </w:pPr>
    </w:p>
    <w:p w:rsidR="00004234" w:rsidRDefault="00004234" w:rsidP="009718CF">
      <w:pPr>
        <w:ind w:firstLine="720"/>
        <w:jc w:val="both"/>
      </w:pPr>
    </w:p>
    <w:p w:rsidR="00004234" w:rsidRDefault="00004234" w:rsidP="00004234">
      <w:pPr>
        <w:ind w:firstLine="720"/>
        <w:jc w:val="both"/>
      </w:pPr>
      <w:r>
        <w:t>4.Определить время для рассмотрения указанного вопроса на заседании Законодательного Собрания - 5 минут, в том числе для доклада -    3 минуты.</w:t>
      </w:r>
    </w:p>
    <w:p w:rsidR="009718CF" w:rsidRDefault="009718CF" w:rsidP="00CC639A"/>
    <w:p w:rsidR="00CC639A" w:rsidRDefault="00CC639A" w:rsidP="00CC639A"/>
    <w:p w:rsidR="008A689D" w:rsidRDefault="008A689D" w:rsidP="00CC639A"/>
    <w:p w:rsidR="00DB2CB6" w:rsidRDefault="001C0AC3" w:rsidP="00CC639A">
      <w:pPr>
        <w:pStyle w:val="a3"/>
        <w:tabs>
          <w:tab w:val="clear" w:pos="4153"/>
          <w:tab w:val="clear" w:pos="8306"/>
        </w:tabs>
      </w:pPr>
      <w:r>
        <w:t>П</w:t>
      </w:r>
      <w:r w:rsidR="00CC639A">
        <w:t>редседател</w:t>
      </w:r>
      <w:r>
        <w:t>ь</w:t>
      </w:r>
      <w:r w:rsidR="00A47176">
        <w:t xml:space="preserve"> комитета </w:t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  <w:t>Е</w:t>
      </w:r>
      <w:r w:rsidR="00CC639A">
        <w:t>.</w:t>
      </w:r>
      <w:r w:rsidR="00A47176">
        <w:t>А</w:t>
      </w:r>
      <w:r w:rsidR="00CC639A">
        <w:t xml:space="preserve">. </w:t>
      </w:r>
      <w:r w:rsidR="00A47176">
        <w:t>Зотов</w:t>
      </w:r>
    </w:p>
    <w:sectPr w:rsidR="00DB2CB6" w:rsidSect="007C42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2A0" w:rsidRDefault="00B602A0" w:rsidP="00DB2CB6">
      <w:r>
        <w:separator/>
      </w:r>
    </w:p>
  </w:endnote>
  <w:endnote w:type="continuationSeparator" w:id="0">
    <w:p w:rsidR="00B602A0" w:rsidRDefault="00B602A0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2A0" w:rsidRDefault="00B602A0" w:rsidP="00DB2CB6">
      <w:r>
        <w:separator/>
      </w:r>
    </w:p>
  </w:footnote>
  <w:footnote w:type="continuationSeparator" w:id="0">
    <w:p w:rsidR="00B602A0" w:rsidRDefault="00B602A0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6230F6">
    <w:pPr>
      <w:pStyle w:val="a3"/>
      <w:jc w:val="right"/>
    </w:pPr>
    <w:fldSimple w:instr=" PAGE   \* MERGEFORMAT ">
      <w:r w:rsidR="0096035B">
        <w:rPr>
          <w:noProof/>
        </w:rPr>
        <w:t>2</w:t>
      </w:r>
    </w:fldSimple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4234"/>
    <w:rsid w:val="00005741"/>
    <w:rsid w:val="0000609B"/>
    <w:rsid w:val="00015C17"/>
    <w:rsid w:val="00097C04"/>
    <w:rsid w:val="000A54E4"/>
    <w:rsid w:val="00193006"/>
    <w:rsid w:val="001C0AC3"/>
    <w:rsid w:val="001E360B"/>
    <w:rsid w:val="002C683E"/>
    <w:rsid w:val="003076AF"/>
    <w:rsid w:val="00322613"/>
    <w:rsid w:val="00370468"/>
    <w:rsid w:val="00386649"/>
    <w:rsid w:val="003A6002"/>
    <w:rsid w:val="003B13E7"/>
    <w:rsid w:val="003B6CA8"/>
    <w:rsid w:val="004B2B40"/>
    <w:rsid w:val="005048D8"/>
    <w:rsid w:val="00520C14"/>
    <w:rsid w:val="00545DC0"/>
    <w:rsid w:val="0055567F"/>
    <w:rsid w:val="00567EF1"/>
    <w:rsid w:val="005D132D"/>
    <w:rsid w:val="00606A88"/>
    <w:rsid w:val="00620E59"/>
    <w:rsid w:val="006230F6"/>
    <w:rsid w:val="006B1B7C"/>
    <w:rsid w:val="006C52C5"/>
    <w:rsid w:val="006E7B50"/>
    <w:rsid w:val="006F15AD"/>
    <w:rsid w:val="006F2268"/>
    <w:rsid w:val="00724E16"/>
    <w:rsid w:val="0075125A"/>
    <w:rsid w:val="007C42DF"/>
    <w:rsid w:val="008A689D"/>
    <w:rsid w:val="008D0C56"/>
    <w:rsid w:val="008E5DDB"/>
    <w:rsid w:val="0092661C"/>
    <w:rsid w:val="0096035B"/>
    <w:rsid w:val="00970CD8"/>
    <w:rsid w:val="009718CF"/>
    <w:rsid w:val="00974DDC"/>
    <w:rsid w:val="00984AD0"/>
    <w:rsid w:val="009C2207"/>
    <w:rsid w:val="00A47176"/>
    <w:rsid w:val="00A47E8F"/>
    <w:rsid w:val="00AB7B01"/>
    <w:rsid w:val="00AD361D"/>
    <w:rsid w:val="00B602A0"/>
    <w:rsid w:val="00B675AD"/>
    <w:rsid w:val="00B83052"/>
    <w:rsid w:val="00BA06C1"/>
    <w:rsid w:val="00BB3612"/>
    <w:rsid w:val="00BD6974"/>
    <w:rsid w:val="00BD739F"/>
    <w:rsid w:val="00BE4D55"/>
    <w:rsid w:val="00BE61ED"/>
    <w:rsid w:val="00C139E8"/>
    <w:rsid w:val="00C43D0C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9031B"/>
    <w:rsid w:val="00DB2CB6"/>
    <w:rsid w:val="00E371A6"/>
    <w:rsid w:val="00EA34E7"/>
    <w:rsid w:val="00EB4442"/>
    <w:rsid w:val="00EC4514"/>
    <w:rsid w:val="00EE71F0"/>
    <w:rsid w:val="00F07BE0"/>
    <w:rsid w:val="00F106D6"/>
    <w:rsid w:val="00F6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0F6"/>
    <w:rPr>
      <w:sz w:val="28"/>
    </w:rPr>
  </w:style>
  <w:style w:type="paragraph" w:styleId="2">
    <w:name w:val="heading 2"/>
    <w:basedOn w:val="a"/>
    <w:next w:val="a"/>
    <w:qFormat/>
    <w:rsid w:val="006230F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6230F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6230F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30F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230F6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E8E7C-8389-4541-8FEA-A578AE2E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batova_a_v</cp:lastModifiedBy>
  <cp:revision>4</cp:revision>
  <cp:lastPrinted>2013-07-08T00:59:00Z</cp:lastPrinted>
  <dcterms:created xsi:type="dcterms:W3CDTF">2013-07-08T03:57:00Z</dcterms:created>
  <dcterms:modified xsi:type="dcterms:W3CDTF">2013-07-18T03:05:00Z</dcterms:modified>
</cp:coreProperties>
</file>