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CCC" w:rsidRDefault="00B14397" w:rsidP="003C3CCC">
      <w:pPr>
        <w:ind w:firstLine="720"/>
        <w:jc w:val="center"/>
        <w:rPr>
          <w:b/>
        </w:rPr>
      </w:pPr>
      <w:r>
        <w:t xml:space="preserve"> </w:t>
      </w:r>
      <w:r w:rsidR="003C3CCC">
        <w:rPr>
          <w:b/>
        </w:rPr>
        <w:t>О ПРИЗНАНИИ УТРАТИВШИМИ СИЛУ ЗАКОНОДАТЕЛЬНЫХ АКТОВ ПРИМОРСКОГО КРАЯ</w:t>
      </w:r>
    </w:p>
    <w:p w:rsidR="003C3CCC" w:rsidRPr="0075524E" w:rsidRDefault="003C3CCC" w:rsidP="003C3CCC">
      <w:pPr>
        <w:ind w:firstLine="720"/>
        <w:jc w:val="center"/>
        <w:rPr>
          <w:b/>
        </w:rPr>
      </w:pPr>
      <w:r>
        <w:rPr>
          <w:b/>
        </w:rPr>
        <w:t xml:space="preserve">О ПИТЬЕВОМ ВОДОСНАБЖЕНИИ </w:t>
      </w:r>
    </w:p>
    <w:p w:rsidR="003C3CCC" w:rsidRPr="00C9053C" w:rsidRDefault="003C3CCC" w:rsidP="003C3CCC">
      <w:pPr>
        <w:ind w:firstLine="720"/>
        <w:jc w:val="both"/>
        <w:rPr>
          <w:b/>
        </w:rPr>
      </w:pPr>
    </w:p>
    <w:p w:rsidR="003C3CCC" w:rsidRDefault="003C3CCC" w:rsidP="00F4167A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</w:p>
    <w:p w:rsidR="003C3CCC" w:rsidRPr="00941F19" w:rsidRDefault="003C3CCC" w:rsidP="003C3CCC">
      <w:pPr>
        <w:ind w:firstLine="720"/>
        <w:jc w:val="both"/>
        <w:rPr>
          <w:szCs w:val="28"/>
        </w:rPr>
      </w:pPr>
    </w:p>
    <w:p w:rsidR="003C3CCC" w:rsidRDefault="003C3CCC" w:rsidP="003C3CCC">
      <w:pPr>
        <w:pStyle w:val="a5"/>
        <w:spacing w:after="0"/>
        <w:ind w:firstLine="720"/>
      </w:pPr>
      <w:r w:rsidRPr="00413C83">
        <w:t>СТАТЬЯ 1.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>Признать утратившими силу: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>1)Закон Приморского края от 6 марта 2003 года № 41-КЗ "О питьевом водоснабжении" (Ведомости Законодательного Собрания Приморского края, 2003, № 17, стр. 3);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 xml:space="preserve">2)Закон Приморского края от 3 декабря 2008 года № 352-КЗ "О внесении изменений в Закон Приморского края "О питьевом водоснабжении" (Ведомости Законодательного Собрания Приморского края, 2008, № 94, </w:t>
      </w:r>
      <w:r>
        <w:br/>
        <w:t>стр. 97);</w:t>
      </w:r>
    </w:p>
    <w:p w:rsidR="003C3CCC" w:rsidRDefault="003C3CCC" w:rsidP="003C3CCC">
      <w:pPr>
        <w:pStyle w:val="a5"/>
        <w:spacing w:after="0"/>
        <w:ind w:firstLine="720"/>
        <w:jc w:val="both"/>
      </w:pPr>
      <w:r>
        <w:t xml:space="preserve">3)Закон Приморского края от 6 июля 2009 года № 454-КЗ "О внесении изменений в Закон Приморского края "О питьевом водоснабжении" (Ведомости Законодательного Собрания Приморского края, 2009, № 118, </w:t>
      </w:r>
      <w:r>
        <w:br/>
        <w:t xml:space="preserve">стр. </w:t>
      </w:r>
      <w:r w:rsidR="001A45F3">
        <w:t>24</w:t>
      </w:r>
      <w:r>
        <w:t>).</w:t>
      </w:r>
    </w:p>
    <w:p w:rsidR="003C3CCC" w:rsidRDefault="003C3CCC" w:rsidP="003C3CCC">
      <w:pPr>
        <w:pStyle w:val="a5"/>
        <w:spacing w:after="0"/>
        <w:ind w:firstLine="720"/>
        <w:jc w:val="both"/>
      </w:pPr>
    </w:p>
    <w:p w:rsidR="003C3CCC" w:rsidRDefault="003C3CCC" w:rsidP="003C3CCC">
      <w:pPr>
        <w:pStyle w:val="a5"/>
        <w:spacing w:after="0"/>
        <w:ind w:firstLine="720"/>
        <w:jc w:val="both"/>
      </w:pPr>
      <w:r w:rsidRPr="00413C83">
        <w:t>СТАТЬЯ 2.</w:t>
      </w:r>
    </w:p>
    <w:p w:rsidR="003C3CCC" w:rsidRPr="00413C83" w:rsidRDefault="003C3CCC" w:rsidP="003C3CCC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r>
        <w:rPr>
          <w:szCs w:val="28"/>
        </w:rPr>
        <w:t>Миклушевский</w:t>
      </w:r>
    </w:p>
    <w:p w:rsidR="00BE0544" w:rsidRDefault="00BE0544"/>
    <w:sectPr w:rsidR="00BE0544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C1E" w:rsidRDefault="000B1C1E">
      <w:r>
        <w:separator/>
      </w:r>
    </w:p>
  </w:endnote>
  <w:endnote w:type="continuationSeparator" w:id="1">
    <w:p w:rsidR="000B1C1E" w:rsidRDefault="000B1C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C1E" w:rsidRDefault="000B1C1E">
      <w:r>
        <w:separator/>
      </w:r>
    </w:p>
  </w:footnote>
  <w:footnote w:type="continuationSeparator" w:id="1">
    <w:p w:rsidR="000B1C1E" w:rsidRDefault="000B1C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6061"/>
    <w:rsid w:val="00017370"/>
    <w:rsid w:val="0003291F"/>
    <w:rsid w:val="000B1C1E"/>
    <w:rsid w:val="001843FB"/>
    <w:rsid w:val="001A45F3"/>
    <w:rsid w:val="00380EE1"/>
    <w:rsid w:val="003B26E7"/>
    <w:rsid w:val="003C3CCC"/>
    <w:rsid w:val="00413861"/>
    <w:rsid w:val="0047435B"/>
    <w:rsid w:val="005A2827"/>
    <w:rsid w:val="006240FD"/>
    <w:rsid w:val="00676061"/>
    <w:rsid w:val="008E2B20"/>
    <w:rsid w:val="00AB70F9"/>
    <w:rsid w:val="00AC31EC"/>
    <w:rsid w:val="00B14397"/>
    <w:rsid w:val="00BE0544"/>
    <w:rsid w:val="00E34273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mihailova_e_v</dc:creator>
  <cp:keywords/>
  <dc:description/>
  <cp:lastModifiedBy>mihailova_e_v</cp:lastModifiedBy>
  <cp:revision>3</cp:revision>
  <cp:lastPrinted>2007-12-10T08:46:00Z</cp:lastPrinted>
  <dcterms:created xsi:type="dcterms:W3CDTF">2013-07-08T04:29:00Z</dcterms:created>
  <dcterms:modified xsi:type="dcterms:W3CDTF">2013-07-09T04:41:00Z</dcterms:modified>
</cp:coreProperties>
</file>