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2pt" o:ole="" fillcolor="window">
            <v:imagedata r:id="rId7" o:title=""/>
          </v:shape>
          <o:OLEObject Type="Embed" ProgID="Word.Picture.8" ShapeID="_x0000_i1025" DrawAspect="Content" ObjectID="_143566147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2977" w:type="dxa"/>
            <w:gridSpan w:val="2"/>
          </w:tcPr>
          <w:p w:rsidR="00DB2CB6" w:rsidRPr="005048D8" w:rsidRDefault="003076AF" w:rsidP="003076A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C139E8">
              <w:rPr>
                <w:szCs w:val="28"/>
              </w:rPr>
              <w:t>.</w:t>
            </w:r>
            <w:r w:rsidR="00CF1CB8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="00C139E8">
              <w:rPr>
                <w:szCs w:val="28"/>
              </w:rPr>
              <w:t>.201</w:t>
            </w:r>
            <w:r w:rsidR="00CF1CB8">
              <w:rPr>
                <w:szCs w:val="28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6E7B50" w:rsidRDefault="00DB2CB6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DB2CB6" w:rsidRPr="006E7B50" w:rsidRDefault="00DB2CB6">
            <w:pPr>
              <w:jc w:val="right"/>
              <w:rPr>
                <w:szCs w:val="28"/>
              </w:rPr>
            </w:pPr>
            <w:r w:rsidRPr="006E7B50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Default="00632BE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169</w:t>
            </w:r>
          </w:p>
          <w:p w:rsidR="005D132D" w:rsidRPr="006E7B50" w:rsidRDefault="005D132D">
            <w:pPr>
              <w:ind w:hanging="107"/>
              <w:rPr>
                <w:szCs w:val="28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B2CB6" w:rsidRDefault="00CC639A" w:rsidP="003076AF">
            <w:pPr>
              <w:jc w:val="both"/>
              <w:rPr>
                <w:szCs w:val="28"/>
              </w:rPr>
            </w:pPr>
            <w:r w:rsidRPr="00CC639A">
              <w:rPr>
                <w:snapToGrid w:val="0"/>
                <w:szCs w:val="28"/>
              </w:rPr>
              <w:t>О проекте</w:t>
            </w:r>
            <w:r w:rsidRPr="00CC639A">
              <w:rPr>
                <w:bCs/>
                <w:szCs w:val="28"/>
              </w:rPr>
              <w:t xml:space="preserve"> </w:t>
            </w:r>
            <w:r w:rsidRPr="00CC639A">
              <w:rPr>
                <w:szCs w:val="28"/>
              </w:rPr>
              <w:t>закона Приморского края</w:t>
            </w:r>
            <w:r w:rsidRPr="00CC639A">
              <w:rPr>
                <w:bCs/>
                <w:szCs w:val="28"/>
              </w:rPr>
              <w:t xml:space="preserve"> </w:t>
            </w:r>
            <w:r w:rsidR="006F2268">
              <w:rPr>
                <w:szCs w:val="28"/>
              </w:rPr>
              <w:t xml:space="preserve">"О </w:t>
            </w:r>
            <w:r w:rsidR="003076AF">
              <w:rPr>
                <w:szCs w:val="28"/>
              </w:rPr>
              <w:t xml:space="preserve">признании </w:t>
            </w:r>
            <w:proofErr w:type="gramStart"/>
            <w:r w:rsidR="003076AF">
              <w:rPr>
                <w:szCs w:val="28"/>
              </w:rPr>
              <w:t>утратившими</w:t>
            </w:r>
            <w:proofErr w:type="gramEnd"/>
            <w:r w:rsidR="003076AF">
              <w:rPr>
                <w:szCs w:val="28"/>
              </w:rPr>
              <w:t xml:space="preserve"> силу законодательных актов П</w:t>
            </w:r>
            <w:r w:rsidR="006B1B7C">
              <w:rPr>
                <w:szCs w:val="28"/>
              </w:rPr>
              <w:t>риморского края</w:t>
            </w:r>
            <w:r w:rsidR="003076AF">
              <w:rPr>
                <w:szCs w:val="28"/>
              </w:rPr>
              <w:t xml:space="preserve"> о питьевом водоснабжении</w:t>
            </w:r>
            <w:r w:rsidR="006B1B7C" w:rsidRPr="000411F6">
              <w:rPr>
                <w:szCs w:val="28"/>
              </w:rPr>
              <w:t>"</w:t>
            </w:r>
          </w:p>
          <w:p w:rsidR="009C092F" w:rsidRPr="00CC639A" w:rsidRDefault="009C092F" w:rsidP="003076AF">
            <w:pPr>
              <w:jc w:val="both"/>
            </w:pPr>
            <w:r>
              <w:rPr>
                <w:szCs w:val="28"/>
              </w:rPr>
              <w:t>(первое чтение)</w:t>
            </w:r>
          </w:p>
        </w:tc>
      </w:tr>
    </w:tbl>
    <w:p w:rsidR="00DB2CB6" w:rsidRDefault="00DB2CB6">
      <w:pPr>
        <w:jc w:val="right"/>
      </w:pPr>
    </w:p>
    <w:p w:rsidR="00CC639A" w:rsidRPr="00E71872" w:rsidRDefault="00CC639A" w:rsidP="00984AD0">
      <w:pPr>
        <w:pStyle w:val="a3"/>
        <w:tabs>
          <w:tab w:val="clear" w:pos="4153"/>
          <w:tab w:val="clear" w:pos="8306"/>
        </w:tabs>
        <w:ind w:firstLine="720"/>
        <w:jc w:val="both"/>
        <w:rPr>
          <w:b/>
        </w:rPr>
      </w:pPr>
      <w:r w:rsidRPr="00A41960">
        <w:t xml:space="preserve">Рассмотрев и обсудив проект закона Приморского края </w:t>
      </w:r>
      <w:r w:rsidR="006F2268">
        <w:rPr>
          <w:szCs w:val="28"/>
        </w:rPr>
        <w:t xml:space="preserve">"О </w:t>
      </w:r>
      <w:r w:rsidR="0096035B">
        <w:rPr>
          <w:szCs w:val="28"/>
        </w:rPr>
        <w:t xml:space="preserve">признании </w:t>
      </w:r>
      <w:proofErr w:type="gramStart"/>
      <w:r w:rsidR="0096035B">
        <w:rPr>
          <w:szCs w:val="28"/>
        </w:rPr>
        <w:t>утратившими</w:t>
      </w:r>
      <w:proofErr w:type="gramEnd"/>
      <w:r w:rsidR="0096035B">
        <w:rPr>
          <w:szCs w:val="28"/>
        </w:rPr>
        <w:t xml:space="preserve"> силу законодательных актов Приморского края о питьевом водоснабжении</w:t>
      </w:r>
      <w:r w:rsidR="006B1B7C" w:rsidRPr="000411F6">
        <w:rPr>
          <w:szCs w:val="28"/>
        </w:rPr>
        <w:t>"</w:t>
      </w:r>
      <w:r w:rsidR="001C0AC3">
        <w:rPr>
          <w:szCs w:val="28"/>
        </w:rPr>
        <w:t xml:space="preserve">, </w:t>
      </w:r>
      <w:r w:rsidRPr="00A41960">
        <w:t>комитет</w:t>
      </w:r>
    </w:p>
    <w:p w:rsidR="00CC639A" w:rsidRPr="00E71872" w:rsidRDefault="00CC639A" w:rsidP="00CC639A"/>
    <w:p w:rsidR="00CC639A" w:rsidRDefault="00CC639A" w:rsidP="00CC639A">
      <w:r>
        <w:t>РЕШИЛ:</w:t>
      </w:r>
    </w:p>
    <w:p w:rsidR="00CC639A" w:rsidRDefault="00CC639A" w:rsidP="00CC639A"/>
    <w:p w:rsidR="007C42DF" w:rsidRDefault="009718CF" w:rsidP="007C42DF">
      <w:pPr>
        <w:pStyle w:val="a3"/>
        <w:tabs>
          <w:tab w:val="left" w:pos="708"/>
        </w:tabs>
        <w:ind w:firstLine="720"/>
        <w:jc w:val="both"/>
      </w:pPr>
      <w:r w:rsidRPr="000B1A03">
        <w:t>1.</w:t>
      </w:r>
      <w:r w:rsidR="007C42DF">
        <w:t xml:space="preserve">Внести проект закона Приморского края </w:t>
      </w:r>
      <w:r w:rsidR="0096035B">
        <w:rPr>
          <w:szCs w:val="28"/>
        </w:rPr>
        <w:t xml:space="preserve">"О признании </w:t>
      </w:r>
      <w:proofErr w:type="gramStart"/>
      <w:r w:rsidR="0096035B">
        <w:rPr>
          <w:szCs w:val="28"/>
        </w:rPr>
        <w:t>утратившими</w:t>
      </w:r>
      <w:proofErr w:type="gramEnd"/>
      <w:r w:rsidR="0096035B">
        <w:rPr>
          <w:szCs w:val="28"/>
        </w:rPr>
        <w:t xml:space="preserve"> силу законодательных актов Приморского края о питьевом водоснабжении</w:t>
      </w:r>
      <w:r w:rsidR="0096035B" w:rsidRPr="000411F6">
        <w:rPr>
          <w:szCs w:val="28"/>
        </w:rPr>
        <w:t>"</w:t>
      </w:r>
      <w:r w:rsidR="0096035B">
        <w:rPr>
          <w:szCs w:val="28"/>
        </w:rPr>
        <w:t xml:space="preserve"> </w:t>
      </w:r>
      <w:r w:rsidR="007C42DF">
        <w:t>на рассмотрение Законодательного Собрания</w:t>
      </w:r>
      <w:r w:rsidR="007C42DF" w:rsidRPr="007C42DF">
        <w:t xml:space="preserve"> </w:t>
      </w:r>
      <w:r w:rsidR="007C42DF">
        <w:t xml:space="preserve">в </w:t>
      </w:r>
      <w:r w:rsidR="0096035B">
        <w:t>июле</w:t>
      </w:r>
      <w:r w:rsidR="007C42DF">
        <w:t xml:space="preserve"> 2013 года. </w:t>
      </w:r>
    </w:p>
    <w:p w:rsidR="007C42DF" w:rsidRDefault="007C42DF" w:rsidP="009718C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718CF" w:rsidRDefault="007C42DF" w:rsidP="009718C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="009718CF">
        <w:t xml:space="preserve">Рассмотреть </w:t>
      </w:r>
      <w:r w:rsidR="009718CF" w:rsidRPr="00A41960">
        <w:t xml:space="preserve">проект закона Приморского края </w:t>
      </w:r>
      <w:r w:rsidR="008A689D">
        <w:rPr>
          <w:szCs w:val="28"/>
        </w:rPr>
        <w:t xml:space="preserve">"О признании </w:t>
      </w:r>
      <w:proofErr w:type="gramStart"/>
      <w:r w:rsidR="008A689D">
        <w:rPr>
          <w:szCs w:val="28"/>
        </w:rPr>
        <w:t>утратившими</w:t>
      </w:r>
      <w:proofErr w:type="gramEnd"/>
      <w:r w:rsidR="008A689D">
        <w:rPr>
          <w:szCs w:val="28"/>
        </w:rPr>
        <w:t xml:space="preserve"> силу законодательных актов Приморского края о питьевом водоснабжении</w:t>
      </w:r>
      <w:r w:rsidR="008A689D" w:rsidRPr="000411F6">
        <w:rPr>
          <w:szCs w:val="28"/>
        </w:rPr>
        <w:t>"</w:t>
      </w:r>
      <w:r w:rsidR="008A689D">
        <w:rPr>
          <w:szCs w:val="28"/>
        </w:rPr>
        <w:t xml:space="preserve">  </w:t>
      </w:r>
      <w:r w:rsidR="00A47176" w:rsidRPr="000B1A03">
        <w:t xml:space="preserve">на </w:t>
      </w:r>
      <w:r w:rsidR="00A47176" w:rsidRPr="0015191D">
        <w:t>заседании Законодательного Собрания</w:t>
      </w:r>
      <w:r w:rsidR="00A47176">
        <w:t xml:space="preserve"> </w:t>
      </w:r>
      <w:r w:rsidR="00A47176" w:rsidRPr="0015191D">
        <w:t>в первом</w:t>
      </w:r>
      <w:r w:rsidR="00A47176">
        <w:t xml:space="preserve"> чтении</w:t>
      </w:r>
      <w:r w:rsidR="009718CF">
        <w:t>.</w:t>
      </w:r>
    </w:p>
    <w:p w:rsidR="009718CF" w:rsidRDefault="009718CF" w:rsidP="009718CF"/>
    <w:p w:rsidR="00CF1CB8" w:rsidRDefault="007C42DF" w:rsidP="00CF1CB8">
      <w:pPr>
        <w:ind w:firstLine="720"/>
        <w:jc w:val="both"/>
      </w:pPr>
      <w:r>
        <w:t>3</w:t>
      </w:r>
      <w:r w:rsidR="00CF1CB8">
        <w:t>.Рекомендовать Законодательному Собранию принять указанный законопроект</w:t>
      </w:r>
      <w:r w:rsidR="00CF1CB8" w:rsidRPr="003D6D17">
        <w:t xml:space="preserve"> </w:t>
      </w:r>
      <w:r w:rsidR="00CF1CB8" w:rsidRPr="000B1A03">
        <w:t>в первом чтении</w:t>
      </w:r>
      <w:r w:rsidR="00CF1CB8">
        <w:t>.</w:t>
      </w:r>
    </w:p>
    <w:p w:rsidR="00CF1CB8" w:rsidRDefault="00CF1CB8" w:rsidP="00CF1CB8">
      <w:pPr>
        <w:ind w:firstLine="720"/>
        <w:jc w:val="both"/>
      </w:pPr>
    </w:p>
    <w:p w:rsidR="00CF1CB8" w:rsidRDefault="007C42DF" w:rsidP="00CF1CB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CF1CB8">
        <w:t xml:space="preserve">.Поручить </w:t>
      </w:r>
      <w:proofErr w:type="spellStart"/>
      <w:r w:rsidR="00A47176">
        <w:t>Дикусару</w:t>
      </w:r>
      <w:proofErr w:type="spellEnd"/>
      <w:r w:rsidR="00A47176">
        <w:t xml:space="preserve"> Сергею Вячеслав</w:t>
      </w:r>
      <w:r w:rsidR="00CF1CB8">
        <w:t xml:space="preserve">овичу, </w:t>
      </w:r>
      <w:r w:rsidR="00A47176">
        <w:t>депутату Законодательного Собрания</w:t>
      </w:r>
      <w:r w:rsidR="00CF1CB8">
        <w:t xml:space="preserve"> выступить на заседании Законодательного Собрания с </w:t>
      </w:r>
      <w:r w:rsidR="00A47176">
        <w:t>докладом по указанному вопросу.</w:t>
      </w:r>
    </w:p>
    <w:p w:rsidR="00CF1CB8" w:rsidRDefault="00CF1CB8" w:rsidP="00CF1CB8">
      <w:pPr>
        <w:ind w:firstLine="720"/>
        <w:jc w:val="both"/>
      </w:pPr>
    </w:p>
    <w:p w:rsidR="009718CF" w:rsidRDefault="007C42DF" w:rsidP="009718CF">
      <w:pPr>
        <w:ind w:firstLine="720"/>
        <w:jc w:val="both"/>
      </w:pPr>
      <w:r>
        <w:t>5</w:t>
      </w:r>
      <w:r w:rsidR="009718CF">
        <w:t xml:space="preserve">.Определить время рассмотрения данного вопроса на заседании Законодательного Собрания - </w:t>
      </w:r>
      <w:r w:rsidR="008A689D">
        <w:t>10</w:t>
      </w:r>
      <w:r w:rsidR="009718CF">
        <w:t xml:space="preserve"> минут, в том числе для доклада </w:t>
      </w:r>
      <w:r w:rsidR="0000609B">
        <w:t>-</w:t>
      </w:r>
      <w:r w:rsidR="009718CF">
        <w:t xml:space="preserve"> </w:t>
      </w:r>
      <w:r w:rsidR="008A689D">
        <w:t>5</w:t>
      </w:r>
      <w:r w:rsidR="009718CF">
        <w:t xml:space="preserve"> минут.</w:t>
      </w:r>
    </w:p>
    <w:p w:rsidR="009718CF" w:rsidRDefault="009718CF" w:rsidP="00CC639A"/>
    <w:p w:rsidR="00CC639A" w:rsidRDefault="00CC639A" w:rsidP="00CC639A"/>
    <w:p w:rsidR="008A689D" w:rsidRDefault="008A689D" w:rsidP="00CC639A"/>
    <w:p w:rsidR="00DB2CB6" w:rsidRDefault="001C0AC3" w:rsidP="00CC639A">
      <w:pPr>
        <w:pStyle w:val="a3"/>
        <w:tabs>
          <w:tab w:val="clear" w:pos="4153"/>
          <w:tab w:val="clear" w:pos="8306"/>
        </w:tabs>
      </w:pPr>
      <w:r>
        <w:t>П</w:t>
      </w:r>
      <w:r w:rsidR="00CC639A">
        <w:t>редседател</w:t>
      </w:r>
      <w:r>
        <w:t>ь</w:t>
      </w:r>
      <w:r w:rsidR="00A47176">
        <w:t xml:space="preserve"> комитета </w:t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  <w:t>Е</w:t>
      </w:r>
      <w:r w:rsidR="00CC639A">
        <w:t>.</w:t>
      </w:r>
      <w:r w:rsidR="00A47176">
        <w:t>А</w:t>
      </w:r>
      <w:r w:rsidR="00CC639A">
        <w:t xml:space="preserve">. </w:t>
      </w:r>
      <w:r w:rsidR="00A47176">
        <w:t>Зотов</w:t>
      </w:r>
    </w:p>
    <w:sectPr w:rsidR="00DB2CB6" w:rsidSect="007C42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DAB" w:rsidRDefault="00530DAB" w:rsidP="00DB2CB6">
      <w:r>
        <w:separator/>
      </w:r>
    </w:p>
  </w:endnote>
  <w:endnote w:type="continuationSeparator" w:id="0">
    <w:p w:rsidR="00530DAB" w:rsidRDefault="00530DAB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DAB" w:rsidRDefault="00530DAB" w:rsidP="00DB2CB6">
      <w:r>
        <w:separator/>
      </w:r>
    </w:p>
  </w:footnote>
  <w:footnote w:type="continuationSeparator" w:id="0">
    <w:p w:rsidR="00530DAB" w:rsidRDefault="00530DAB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2DF" w:rsidRDefault="00876DE9">
    <w:pPr>
      <w:pStyle w:val="a3"/>
      <w:jc w:val="right"/>
    </w:pPr>
    <w:fldSimple w:instr=" PAGE   \* MERGEFORMAT ">
      <w:r w:rsidR="0096035B">
        <w:rPr>
          <w:noProof/>
        </w:rPr>
        <w:t>2</w:t>
      </w:r>
    </w:fldSimple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181"/>
    <w:rsid w:val="00005741"/>
    <w:rsid w:val="0000609B"/>
    <w:rsid w:val="00015C17"/>
    <w:rsid w:val="00097C04"/>
    <w:rsid w:val="000A54E4"/>
    <w:rsid w:val="00193006"/>
    <w:rsid w:val="001C0AC3"/>
    <w:rsid w:val="001E360B"/>
    <w:rsid w:val="002C683E"/>
    <w:rsid w:val="003076AF"/>
    <w:rsid w:val="00322613"/>
    <w:rsid w:val="00370468"/>
    <w:rsid w:val="00386649"/>
    <w:rsid w:val="003A6002"/>
    <w:rsid w:val="003B13E7"/>
    <w:rsid w:val="003B6CA8"/>
    <w:rsid w:val="004E2657"/>
    <w:rsid w:val="005048D8"/>
    <w:rsid w:val="00520C14"/>
    <w:rsid w:val="00530DAB"/>
    <w:rsid w:val="00545DC0"/>
    <w:rsid w:val="0055567F"/>
    <w:rsid w:val="005805F0"/>
    <w:rsid w:val="005D132D"/>
    <w:rsid w:val="00606A88"/>
    <w:rsid w:val="00620E59"/>
    <w:rsid w:val="00632BEB"/>
    <w:rsid w:val="006B1B7C"/>
    <w:rsid w:val="006C52C5"/>
    <w:rsid w:val="006E7B50"/>
    <w:rsid w:val="006F15AD"/>
    <w:rsid w:val="006F2268"/>
    <w:rsid w:val="00724E16"/>
    <w:rsid w:val="0075125A"/>
    <w:rsid w:val="007C42DF"/>
    <w:rsid w:val="00876DE9"/>
    <w:rsid w:val="008A689D"/>
    <w:rsid w:val="008D0C56"/>
    <w:rsid w:val="008E5DDB"/>
    <w:rsid w:val="0092661C"/>
    <w:rsid w:val="0096035B"/>
    <w:rsid w:val="00970CD8"/>
    <w:rsid w:val="009718CF"/>
    <w:rsid w:val="00974DDC"/>
    <w:rsid w:val="00984AD0"/>
    <w:rsid w:val="009C092F"/>
    <w:rsid w:val="009C2207"/>
    <w:rsid w:val="00A47176"/>
    <w:rsid w:val="00AB7B01"/>
    <w:rsid w:val="00AD361D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C139E8"/>
    <w:rsid w:val="00C43D0C"/>
    <w:rsid w:val="00C709D6"/>
    <w:rsid w:val="00CB3906"/>
    <w:rsid w:val="00CC639A"/>
    <w:rsid w:val="00CF1CB8"/>
    <w:rsid w:val="00CF21D2"/>
    <w:rsid w:val="00D00B5B"/>
    <w:rsid w:val="00D024BD"/>
    <w:rsid w:val="00D3206B"/>
    <w:rsid w:val="00D37181"/>
    <w:rsid w:val="00DB2CB6"/>
    <w:rsid w:val="00E371A6"/>
    <w:rsid w:val="00EA34E7"/>
    <w:rsid w:val="00EB4442"/>
    <w:rsid w:val="00EC4514"/>
    <w:rsid w:val="00EE71F0"/>
    <w:rsid w:val="00F07BE0"/>
    <w:rsid w:val="00F106D6"/>
    <w:rsid w:val="00F6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348E7-A66E-45CF-BF23-FDD10DE8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batova_a_v</cp:lastModifiedBy>
  <cp:revision>4</cp:revision>
  <cp:lastPrinted>2010-02-01T22:56:00Z</cp:lastPrinted>
  <dcterms:created xsi:type="dcterms:W3CDTF">2013-07-08T00:59:00Z</dcterms:created>
  <dcterms:modified xsi:type="dcterms:W3CDTF">2013-07-18T03:05:00Z</dcterms:modified>
</cp:coreProperties>
</file>