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25pt;height:53.5pt" o:ole="" fillcolor="window">
                  <v:imagedata r:id="rId7" o:title=""/>
                </v:shape>
                <o:OLEObject Type="Embed" ProgID="Word.Picture.8" ShapeID="_x0000_i1025" DrawAspect="Content" ObjectID="_1433840702" r:id="rId8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8D030E" w:rsidRDefault="00436EDC" w:rsidP="00436EDC">
            <w:r w:rsidRPr="008D030E">
              <w:t xml:space="preserve">Председателю </w:t>
            </w:r>
          </w:p>
          <w:p w:rsidR="00436EDC" w:rsidRPr="008D030E" w:rsidRDefault="00436EDC" w:rsidP="00436EDC">
            <w:r w:rsidRPr="008D030E">
              <w:t>Законодательного Собрания</w:t>
            </w:r>
          </w:p>
          <w:p w:rsidR="00436EDC" w:rsidRPr="008D030E" w:rsidRDefault="00436EDC" w:rsidP="00436EDC">
            <w:r w:rsidRPr="008D030E">
              <w:t>Приморского края</w:t>
            </w:r>
          </w:p>
          <w:p w:rsidR="00436EDC" w:rsidRPr="008D030E" w:rsidRDefault="00436EDC" w:rsidP="00436EDC"/>
          <w:p w:rsidR="00436EDC" w:rsidRPr="008D030E" w:rsidRDefault="008F5B3F" w:rsidP="00436EDC">
            <w:r>
              <w:t>Горчакову В.В.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7D4C41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A708BB"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7D4C41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5D18C9">
              <w:rPr>
                <w:b w:val="0"/>
                <w:sz w:val="24"/>
              </w:rPr>
              <w:t xml:space="preserve"> </w:t>
            </w:r>
            <w:r w:rsidR="003F3564">
              <w:rPr>
                <w:b w:val="0"/>
                <w:sz w:val="24"/>
              </w:rPr>
              <w:t xml:space="preserve"> </w:t>
            </w:r>
            <w:r w:rsidR="00EC0A88">
              <w:rPr>
                <w:b w:val="0"/>
                <w:sz w:val="24"/>
              </w:rPr>
              <w:t xml:space="preserve"> </w:t>
            </w:r>
            <w:r w:rsidR="00D94E27"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49228D" w:rsidRDefault="005172A0">
      <w:pPr>
        <w:rPr>
          <w:sz w:val="26"/>
          <w:szCs w:val="26"/>
        </w:rPr>
      </w:pPr>
    </w:p>
    <w:p w:rsidR="0049228D" w:rsidRDefault="0049228D" w:rsidP="00917307">
      <w:pPr>
        <w:jc w:val="center"/>
        <w:rPr>
          <w:sz w:val="26"/>
          <w:szCs w:val="26"/>
        </w:rPr>
      </w:pPr>
    </w:p>
    <w:p w:rsidR="00917307" w:rsidRPr="008D030E" w:rsidRDefault="00917307" w:rsidP="00917307">
      <w:pPr>
        <w:jc w:val="center"/>
      </w:pPr>
      <w:r w:rsidRPr="008D030E">
        <w:t xml:space="preserve">Уважаемый </w:t>
      </w:r>
      <w:r w:rsidR="008F5B3F">
        <w:t>Виктор Васильевич</w:t>
      </w:r>
      <w:r w:rsidRPr="008D030E">
        <w:t>!</w:t>
      </w:r>
    </w:p>
    <w:p w:rsidR="00917307" w:rsidRPr="008D030E" w:rsidRDefault="00917307" w:rsidP="00917307">
      <w:pPr>
        <w:jc w:val="center"/>
      </w:pPr>
    </w:p>
    <w:p w:rsidR="006C153C" w:rsidRDefault="006C1783" w:rsidP="000E380E">
      <w:pPr>
        <w:jc w:val="both"/>
      </w:pPr>
      <w:r>
        <w:tab/>
      </w:r>
      <w:r w:rsidR="00917307" w:rsidRPr="008D030E">
        <w:t xml:space="preserve">На основании статьи 3 Закона Приморского края от 22 декабря </w:t>
      </w:r>
      <w:r w:rsidR="00352E0E">
        <w:br/>
      </w:r>
      <w:r w:rsidR="00917307" w:rsidRPr="008D030E">
        <w:t>2008 года № 373</w:t>
      </w:r>
      <w:r w:rsidR="004E4C23">
        <w:t>-КЗ</w:t>
      </w:r>
      <w:r w:rsidR="00917307" w:rsidRPr="008D030E">
        <w:t xml:space="preserve"> "О законодательной деятельности в Приморском крае" в каче</w:t>
      </w:r>
      <w:r w:rsidR="000A3F20" w:rsidRPr="008D030E">
        <w:t>стве законодательной инициативы</w:t>
      </w:r>
      <w:r w:rsidR="00F6094D" w:rsidRPr="008D030E">
        <w:t xml:space="preserve"> </w:t>
      </w:r>
      <w:r w:rsidR="00917307" w:rsidRPr="008D030E">
        <w:t xml:space="preserve">вносится проект </w:t>
      </w:r>
      <w:r w:rsidR="000922C9" w:rsidRPr="008D030E">
        <w:t xml:space="preserve">закона </w:t>
      </w:r>
      <w:r w:rsidR="00917307" w:rsidRPr="008D030E">
        <w:t xml:space="preserve">Приморского края </w:t>
      </w:r>
      <w:r w:rsidR="007D4C41">
        <w:t>"О внесении изменени</w:t>
      </w:r>
      <w:r w:rsidR="00594C57">
        <w:t>й</w:t>
      </w:r>
      <w:r w:rsidR="007C665B" w:rsidRPr="008D030E">
        <w:t xml:space="preserve"> в</w:t>
      </w:r>
      <w:r w:rsidR="000922C9" w:rsidRPr="008D030E">
        <w:t xml:space="preserve"> </w:t>
      </w:r>
      <w:r w:rsidR="003B2A74">
        <w:t xml:space="preserve">Закон Приморского края </w:t>
      </w:r>
      <w:r w:rsidR="000E380E">
        <w:rPr>
          <w:rFonts w:eastAsia="Calibri"/>
          <w:lang w:eastAsia="en-US"/>
        </w:rPr>
        <w:t xml:space="preserve">"Об участии населения в охране общественного порядка на территории </w:t>
      </w:r>
      <w:r w:rsidR="000E380E" w:rsidRPr="00715975">
        <w:rPr>
          <w:rFonts w:eastAsia="Calibri"/>
          <w:lang w:eastAsia="en-US"/>
        </w:rPr>
        <w:t>Приморского края</w:t>
      </w:r>
      <w:r w:rsidR="000E380E">
        <w:rPr>
          <w:rFonts w:eastAsia="Calibri"/>
          <w:lang w:eastAsia="en-US"/>
        </w:rPr>
        <w:t>"</w:t>
      </w:r>
      <w:r w:rsidR="00352E0E">
        <w:t>.</w:t>
      </w:r>
    </w:p>
    <w:p w:rsidR="000E380E" w:rsidRDefault="000E380E" w:rsidP="000E380E">
      <w:pPr>
        <w:jc w:val="both"/>
        <w:rPr>
          <w:position w:val="2"/>
        </w:rPr>
      </w:pPr>
    </w:p>
    <w:p w:rsidR="00917307" w:rsidRPr="00B5231D" w:rsidRDefault="004A7A0A" w:rsidP="006C153C">
      <w:pPr>
        <w:rPr>
          <w:position w:val="2"/>
        </w:rPr>
      </w:pPr>
      <w:r w:rsidRPr="00B5231D">
        <w:rPr>
          <w:position w:val="2"/>
        </w:rPr>
        <w:t>Приложени</w:t>
      </w:r>
      <w:r w:rsidR="009B7B0E">
        <w:rPr>
          <w:position w:val="2"/>
        </w:rPr>
        <w:t>я</w:t>
      </w:r>
      <w:r w:rsidRPr="00B5231D">
        <w:rPr>
          <w:position w:val="2"/>
        </w:rPr>
        <w:t>:</w:t>
      </w:r>
    </w:p>
    <w:p w:rsidR="00917307" w:rsidRPr="00B5231D" w:rsidRDefault="00917307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</w:t>
      </w:r>
      <w:r w:rsidR="000922C9" w:rsidRPr="00B5231D">
        <w:rPr>
          <w:sz w:val="28"/>
          <w:szCs w:val="28"/>
        </w:rPr>
        <w:t xml:space="preserve">закона </w:t>
      </w:r>
      <w:r w:rsidRPr="00B5231D">
        <w:rPr>
          <w:sz w:val="28"/>
          <w:szCs w:val="28"/>
        </w:rPr>
        <w:t xml:space="preserve">на </w:t>
      </w:r>
      <w:r w:rsidR="007D4C41">
        <w:rPr>
          <w:sz w:val="28"/>
          <w:szCs w:val="28"/>
        </w:rPr>
        <w:t>1</w:t>
      </w:r>
      <w:r w:rsidRPr="00B5231D">
        <w:rPr>
          <w:sz w:val="28"/>
          <w:szCs w:val="28"/>
        </w:rPr>
        <w:t xml:space="preserve"> л. в 1 экз.;</w:t>
      </w:r>
    </w:p>
    <w:p w:rsidR="00917307" w:rsidRPr="008D030E" w:rsidRDefault="00917307" w:rsidP="00203CFA">
      <w:pPr>
        <w:pStyle w:val="a6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r w:rsidR="00556DD4">
        <w:rPr>
          <w:sz w:val="28"/>
          <w:szCs w:val="28"/>
        </w:rPr>
        <w:t>1</w:t>
      </w:r>
      <w:r w:rsidRPr="008D030E">
        <w:rPr>
          <w:sz w:val="28"/>
          <w:szCs w:val="28"/>
        </w:rPr>
        <w:t xml:space="preserve"> л. в 1 экз.;</w:t>
      </w:r>
    </w:p>
    <w:p w:rsidR="00917307" w:rsidRPr="008D030E" w:rsidRDefault="00917307" w:rsidP="0080686A">
      <w:pPr>
        <w:pStyle w:val="a6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203CFA">
      <w:pPr>
        <w:pStyle w:val="a6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80686A">
      <w:pPr>
        <w:ind w:firstLine="709"/>
        <w:jc w:val="both"/>
      </w:pPr>
      <w:r w:rsidRPr="008D030E">
        <w:t xml:space="preserve">решение комитета </w:t>
      </w:r>
      <w:r w:rsidRPr="00556DD4">
        <w:t xml:space="preserve">от </w:t>
      </w:r>
      <w:r w:rsidR="00D87FEA">
        <w:t>25</w:t>
      </w:r>
      <w:r w:rsidR="00F6094D" w:rsidRPr="00556DD4">
        <w:t>.</w:t>
      </w:r>
      <w:r w:rsidR="00471767" w:rsidRPr="00556DD4">
        <w:t>0</w:t>
      </w:r>
      <w:r w:rsidR="000E380E" w:rsidRPr="00556DD4">
        <w:t>6</w:t>
      </w:r>
      <w:r w:rsidR="00471767" w:rsidRPr="00556DD4">
        <w:t>.</w:t>
      </w:r>
      <w:r w:rsidR="00F6094D" w:rsidRPr="00556DD4">
        <w:t>201</w:t>
      </w:r>
      <w:r w:rsidR="00136BDB" w:rsidRPr="00556DD4">
        <w:t>3</w:t>
      </w:r>
      <w:r w:rsidR="00F6094D" w:rsidRPr="00556DD4">
        <w:t xml:space="preserve"> </w:t>
      </w:r>
      <w:r w:rsidRPr="00556DD4">
        <w:t>№</w:t>
      </w:r>
      <w:r w:rsidR="00B60690">
        <w:t xml:space="preserve"> </w:t>
      </w:r>
      <w:r w:rsidR="00556DD4">
        <w:t xml:space="preserve">293 </w:t>
      </w:r>
      <w:r w:rsidR="00D724EC">
        <w:t>"</w:t>
      </w:r>
      <w:r w:rsidR="0059124F" w:rsidRPr="00175C04">
        <w:t>О</w:t>
      </w:r>
      <w:r w:rsidR="0059124F">
        <w:t xml:space="preserve"> п</w:t>
      </w:r>
      <w:r w:rsidR="00203CFA">
        <w:t xml:space="preserve">роекте закона Приморского края </w:t>
      </w:r>
      <w:r w:rsidR="0059124F">
        <w:t>"О внесении изменений</w:t>
      </w:r>
      <w:r w:rsidR="0059124F" w:rsidRPr="00AF0696">
        <w:t xml:space="preserve"> в Закон Приморского края</w:t>
      </w:r>
      <w:r w:rsidR="0059124F">
        <w:t xml:space="preserve"> </w:t>
      </w:r>
      <w:r w:rsidR="0059124F" w:rsidRPr="00175C04">
        <w:t>"Об участии населения в охране общественного порядка на территории Приморского края"</w:t>
      </w:r>
      <w:r w:rsidR="000E380E">
        <w:rPr>
          <w:rFonts w:eastAsia="Calibri"/>
          <w:lang w:eastAsia="en-US"/>
        </w:rPr>
        <w:t xml:space="preserve"> </w:t>
      </w:r>
      <w:r w:rsidRPr="008D030E">
        <w:t xml:space="preserve">на </w:t>
      </w:r>
      <w:r w:rsidR="0053798C" w:rsidRPr="00556DD4">
        <w:t>2</w:t>
      </w:r>
      <w:r w:rsidRPr="008D030E">
        <w:t xml:space="preserve"> л.</w:t>
      </w:r>
      <w:r w:rsidR="004E4C23">
        <w:t xml:space="preserve"> </w:t>
      </w:r>
      <w:r w:rsidRPr="008D030E">
        <w:t>в 1 экз.</w:t>
      </w:r>
    </w:p>
    <w:p w:rsidR="00917307" w:rsidRPr="008D030E" w:rsidRDefault="00917307" w:rsidP="00203CFA">
      <w:pPr>
        <w:pStyle w:val="a6"/>
        <w:tabs>
          <w:tab w:val="left" w:pos="6379"/>
        </w:tabs>
        <w:ind w:firstLine="709"/>
        <w:rPr>
          <w:sz w:val="28"/>
          <w:szCs w:val="28"/>
        </w:rPr>
      </w:pPr>
    </w:p>
    <w:p w:rsidR="000922C9" w:rsidRPr="008D030E" w:rsidRDefault="000922C9" w:rsidP="00936FE2">
      <w:pPr>
        <w:pStyle w:val="a6"/>
        <w:ind w:firstLine="709"/>
        <w:rPr>
          <w:sz w:val="28"/>
          <w:szCs w:val="28"/>
        </w:rPr>
      </w:pPr>
    </w:p>
    <w:p w:rsidR="000A3F20" w:rsidRPr="008D030E" w:rsidRDefault="000A3F20" w:rsidP="00936FE2">
      <w:pPr>
        <w:pStyle w:val="a6"/>
        <w:ind w:firstLine="709"/>
        <w:rPr>
          <w:sz w:val="28"/>
          <w:szCs w:val="28"/>
        </w:rPr>
      </w:pPr>
    </w:p>
    <w:p w:rsidR="005172A0" w:rsidRPr="008D030E" w:rsidRDefault="00F6094D" w:rsidP="00936FE2">
      <w:pPr>
        <w:pStyle w:val="a6"/>
        <w:rPr>
          <w:sz w:val="28"/>
          <w:szCs w:val="28"/>
        </w:rPr>
      </w:pPr>
      <w:r w:rsidRPr="008D030E">
        <w:rPr>
          <w:sz w:val="28"/>
          <w:szCs w:val="28"/>
        </w:rPr>
        <w:t>П</w:t>
      </w:r>
      <w:r w:rsidR="00917307" w:rsidRPr="008D030E">
        <w:rPr>
          <w:sz w:val="28"/>
          <w:szCs w:val="28"/>
        </w:rPr>
        <w:t>редседатель к</w:t>
      </w:r>
      <w:r w:rsidRPr="008D030E">
        <w:rPr>
          <w:sz w:val="28"/>
          <w:szCs w:val="28"/>
        </w:rPr>
        <w:t>омитета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="008D030E">
        <w:rPr>
          <w:sz w:val="28"/>
          <w:szCs w:val="28"/>
        </w:rPr>
        <w:t xml:space="preserve">       </w:t>
      </w:r>
      <w:r w:rsidRPr="008D030E">
        <w:rPr>
          <w:sz w:val="28"/>
          <w:szCs w:val="28"/>
        </w:rPr>
        <w:t xml:space="preserve">   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           </w:t>
      </w:r>
      <w:r w:rsidR="000A3F20" w:rsidRPr="008D030E">
        <w:rPr>
          <w:sz w:val="28"/>
          <w:szCs w:val="28"/>
        </w:rPr>
        <w:t xml:space="preserve">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Д.А. </w:t>
      </w:r>
      <w:proofErr w:type="spellStart"/>
      <w:r w:rsidRPr="008D030E">
        <w:rPr>
          <w:sz w:val="28"/>
          <w:szCs w:val="28"/>
        </w:rPr>
        <w:t>Текиев</w:t>
      </w:r>
      <w:proofErr w:type="spellEnd"/>
    </w:p>
    <w:sectPr w:rsidR="005172A0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0B0" w:rsidRDefault="00BF60B0">
      <w:r>
        <w:separator/>
      </w:r>
    </w:p>
  </w:endnote>
  <w:endnote w:type="continuationSeparator" w:id="0">
    <w:p w:rsidR="00BF60B0" w:rsidRDefault="00BF60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Омельченко</w:t>
    </w:r>
  </w:p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ED2CBA" w:rsidRPr="00ED2CBA" w:rsidRDefault="00ED2CBA" w:rsidP="00ED2CBA">
    <w:pPr>
      <w:pStyle w:val="a6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0B0" w:rsidRDefault="00BF60B0">
      <w:r>
        <w:separator/>
      </w:r>
    </w:p>
  </w:footnote>
  <w:footnote w:type="continuationSeparator" w:id="0">
    <w:p w:rsidR="00BF60B0" w:rsidRDefault="00BF60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9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415EE"/>
    <w:rsid w:val="00057A38"/>
    <w:rsid w:val="00070287"/>
    <w:rsid w:val="000922C9"/>
    <w:rsid w:val="000A3F20"/>
    <w:rsid w:val="000A66ED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B0887"/>
    <w:rsid w:val="001B1A6A"/>
    <w:rsid w:val="001F0762"/>
    <w:rsid w:val="001F29F0"/>
    <w:rsid w:val="00203CFA"/>
    <w:rsid w:val="00221C9A"/>
    <w:rsid w:val="0023017C"/>
    <w:rsid w:val="00235B46"/>
    <w:rsid w:val="00237659"/>
    <w:rsid w:val="00237F08"/>
    <w:rsid w:val="00277251"/>
    <w:rsid w:val="002A5A6C"/>
    <w:rsid w:val="002A5D7B"/>
    <w:rsid w:val="002B0128"/>
    <w:rsid w:val="002D1978"/>
    <w:rsid w:val="002D5123"/>
    <w:rsid w:val="002F1316"/>
    <w:rsid w:val="00315311"/>
    <w:rsid w:val="003227B1"/>
    <w:rsid w:val="003265B4"/>
    <w:rsid w:val="00352E0E"/>
    <w:rsid w:val="00377F67"/>
    <w:rsid w:val="003B2A74"/>
    <w:rsid w:val="003F2DE3"/>
    <w:rsid w:val="003F3564"/>
    <w:rsid w:val="00436EDC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15590"/>
    <w:rsid w:val="005172A0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D18C9"/>
    <w:rsid w:val="005D36D6"/>
    <w:rsid w:val="005E4259"/>
    <w:rsid w:val="005E5003"/>
    <w:rsid w:val="005F233B"/>
    <w:rsid w:val="0062197A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700525"/>
    <w:rsid w:val="007012E5"/>
    <w:rsid w:val="00706751"/>
    <w:rsid w:val="00707560"/>
    <w:rsid w:val="00725EDA"/>
    <w:rsid w:val="007546FA"/>
    <w:rsid w:val="0075686F"/>
    <w:rsid w:val="007839F4"/>
    <w:rsid w:val="007B32D2"/>
    <w:rsid w:val="007C665B"/>
    <w:rsid w:val="007D4C41"/>
    <w:rsid w:val="007E4153"/>
    <w:rsid w:val="007E7F09"/>
    <w:rsid w:val="007F2136"/>
    <w:rsid w:val="0080686A"/>
    <w:rsid w:val="008179CA"/>
    <w:rsid w:val="00821BB1"/>
    <w:rsid w:val="0085618A"/>
    <w:rsid w:val="0088103F"/>
    <w:rsid w:val="008D030E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A4C39"/>
    <w:rsid w:val="009B01D4"/>
    <w:rsid w:val="009B7B0E"/>
    <w:rsid w:val="00A04F91"/>
    <w:rsid w:val="00A2574A"/>
    <w:rsid w:val="00A2797E"/>
    <w:rsid w:val="00A55E75"/>
    <w:rsid w:val="00A708BB"/>
    <w:rsid w:val="00A751C1"/>
    <w:rsid w:val="00A83EA6"/>
    <w:rsid w:val="00A865CD"/>
    <w:rsid w:val="00A96357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E7529"/>
    <w:rsid w:val="00BF60B0"/>
    <w:rsid w:val="00BF6541"/>
    <w:rsid w:val="00C045FB"/>
    <w:rsid w:val="00C447B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724EC"/>
    <w:rsid w:val="00D87FEA"/>
    <w:rsid w:val="00D9162E"/>
    <w:rsid w:val="00D94E27"/>
    <w:rsid w:val="00DA48AE"/>
    <w:rsid w:val="00DE06A8"/>
    <w:rsid w:val="00DE4CC3"/>
    <w:rsid w:val="00E00517"/>
    <w:rsid w:val="00E10501"/>
    <w:rsid w:val="00E17A98"/>
    <w:rsid w:val="00E3239D"/>
    <w:rsid w:val="00E831FC"/>
    <w:rsid w:val="00EC0A88"/>
    <w:rsid w:val="00ED2CBA"/>
    <w:rsid w:val="00F245F1"/>
    <w:rsid w:val="00F370CC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next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  <w:style w:type="paragraph" w:customStyle="1" w:styleId="2125">
    <w:name w:val="Стиль Основной текст 2 + По ширине Первая строка:  125 см Междус..."/>
    <w:basedOn w:val="a6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A1BAC4-0339-4E01-9DD0-282DD475F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155</TotalTime>
  <Pages>1</Pages>
  <Words>180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omelchenko_a_e</cp:lastModifiedBy>
  <cp:revision>64</cp:revision>
  <cp:lastPrinted>2013-06-27T00:27:00Z</cp:lastPrinted>
  <dcterms:created xsi:type="dcterms:W3CDTF">2012-02-13T00:05:00Z</dcterms:created>
  <dcterms:modified xsi:type="dcterms:W3CDTF">2013-06-27T01:19:00Z</dcterms:modified>
</cp:coreProperties>
</file>