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2839327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B402B" w:rsidRPr="00CB402B" w:rsidRDefault="00B14397" w:rsidP="00CB402B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t xml:space="preserve">  </w:t>
      </w:r>
      <w:r w:rsidR="00CB402B" w:rsidRPr="00CB402B">
        <w:rPr>
          <w:b/>
          <w:szCs w:val="28"/>
        </w:rPr>
        <w:t>О ПОЛНОМОЧИЯХ ОРГАНОВ ГОСУДАРСТВЕННОЙ ВЛАСТИ</w:t>
      </w:r>
    </w:p>
    <w:p w:rsidR="00CB402B" w:rsidRPr="00CB402B" w:rsidRDefault="00CB402B" w:rsidP="00CB402B">
      <w:pPr>
        <w:jc w:val="center"/>
        <w:rPr>
          <w:b/>
          <w:szCs w:val="28"/>
        </w:rPr>
      </w:pPr>
      <w:r w:rsidRPr="00CB402B">
        <w:rPr>
          <w:b/>
          <w:szCs w:val="28"/>
        </w:rPr>
        <w:t>ПРИМОРСКОГО КРАЯ  ПО ВЗАИМОДЕЙСТВИЮ</w:t>
      </w:r>
    </w:p>
    <w:p w:rsidR="00CB402B" w:rsidRPr="00CB402B" w:rsidRDefault="00CB402B" w:rsidP="00CB402B">
      <w:pPr>
        <w:jc w:val="center"/>
        <w:rPr>
          <w:b/>
          <w:szCs w:val="28"/>
        </w:rPr>
      </w:pPr>
      <w:r w:rsidRPr="00CB402B">
        <w:rPr>
          <w:b/>
          <w:szCs w:val="28"/>
        </w:rPr>
        <w:t>С СОВЕТОМ МУНИЦИПАЛЬНЫХ ОБРАЗОВАНИЙ</w:t>
      </w:r>
    </w:p>
    <w:p w:rsidR="00CB402B" w:rsidRPr="00CB402B" w:rsidRDefault="00CB402B" w:rsidP="00CB402B">
      <w:pPr>
        <w:jc w:val="center"/>
        <w:rPr>
          <w:b/>
          <w:szCs w:val="28"/>
        </w:rPr>
      </w:pPr>
      <w:r w:rsidRPr="00CB402B">
        <w:rPr>
          <w:b/>
          <w:szCs w:val="28"/>
        </w:rPr>
        <w:t>ПРИМОРСКОГО КРАЯ</w:t>
      </w:r>
    </w:p>
    <w:p w:rsidR="00CB402B" w:rsidRPr="00CB402B" w:rsidRDefault="00CB402B" w:rsidP="00CB402B">
      <w:pPr>
        <w:ind w:firstLine="709"/>
        <w:jc w:val="center"/>
        <w:rPr>
          <w:szCs w:val="28"/>
        </w:rPr>
      </w:pPr>
    </w:p>
    <w:p w:rsidR="00CB402B" w:rsidRPr="00CB402B" w:rsidRDefault="00CB402B" w:rsidP="00CB402B">
      <w:pPr>
        <w:ind w:firstLine="709"/>
        <w:jc w:val="both"/>
        <w:outlineLvl w:val="0"/>
        <w:rPr>
          <w:szCs w:val="28"/>
        </w:rPr>
      </w:pPr>
      <w:proofErr w:type="gramStart"/>
      <w:r w:rsidRPr="00CB402B">
        <w:rPr>
          <w:szCs w:val="28"/>
        </w:rPr>
        <w:t>Принят</w:t>
      </w:r>
      <w:proofErr w:type="gramEnd"/>
      <w:r w:rsidRPr="00CB402B">
        <w:rPr>
          <w:szCs w:val="28"/>
        </w:rPr>
        <w:t xml:space="preserve"> Законодательным Собранием Приморского края 24 апреля </w:t>
      </w:r>
      <w:r w:rsidRPr="00CB402B">
        <w:rPr>
          <w:szCs w:val="28"/>
        </w:rPr>
        <w:br/>
        <w:t>2013 года в первом чтении</w:t>
      </w:r>
    </w:p>
    <w:p w:rsidR="00CB402B" w:rsidRPr="00CB402B" w:rsidRDefault="00CB402B" w:rsidP="00CB402B">
      <w:pPr>
        <w:ind w:firstLine="709"/>
        <w:rPr>
          <w:szCs w:val="28"/>
        </w:rPr>
      </w:pPr>
    </w:p>
    <w:p w:rsidR="00CB402B" w:rsidRPr="00CB402B" w:rsidRDefault="00CB402B" w:rsidP="00CB402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B402B">
        <w:rPr>
          <w:bCs/>
          <w:szCs w:val="28"/>
        </w:rPr>
        <w:t>СТАТЬЯ 1. ОТНОШЕНИЯ, РЕГУЛИРУЕМЫЕ НАСТОЯЩИМ</w:t>
      </w:r>
    </w:p>
    <w:p w:rsidR="00CB402B" w:rsidRPr="00CB402B" w:rsidRDefault="00CB402B" w:rsidP="00CB402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B402B">
        <w:rPr>
          <w:bCs/>
          <w:szCs w:val="28"/>
        </w:rPr>
        <w:t xml:space="preserve">                    </w:t>
      </w:r>
      <w:r w:rsidR="000A5BCE">
        <w:rPr>
          <w:bCs/>
          <w:szCs w:val="28"/>
        </w:rPr>
        <w:t xml:space="preserve"> </w:t>
      </w:r>
      <w:r w:rsidRPr="00CB402B">
        <w:rPr>
          <w:bCs/>
          <w:szCs w:val="28"/>
        </w:rPr>
        <w:t>ЗАКОНОМ</w:t>
      </w:r>
    </w:p>
    <w:p w:rsidR="00CB402B" w:rsidRPr="00CB402B" w:rsidRDefault="00CB402B" w:rsidP="00CB402B">
      <w:pPr>
        <w:autoSpaceDE w:val="0"/>
        <w:autoSpaceDN w:val="0"/>
        <w:adjustRightInd w:val="0"/>
        <w:ind w:firstLine="526"/>
        <w:jc w:val="both"/>
        <w:rPr>
          <w:szCs w:val="28"/>
        </w:rPr>
      </w:pPr>
    </w:p>
    <w:p w:rsidR="00CB402B" w:rsidRPr="00CB402B" w:rsidRDefault="00CB402B" w:rsidP="00CB40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402B">
        <w:rPr>
          <w:szCs w:val="28"/>
        </w:rPr>
        <w:t>Настоящий Закон в соответствии с Федеральным законом от 6 октября 2003 года № 131-ФЗ "Об общих принципах организации местного самоуправления в Российской Федерации" определяет полномочия органов государственной власти Приморского края по взаимодействию с Советом муниципальных образований Приморского края.</w:t>
      </w:r>
    </w:p>
    <w:p w:rsidR="00CB402B" w:rsidRPr="00CB402B" w:rsidRDefault="00CB402B" w:rsidP="00CB402B">
      <w:pPr>
        <w:autoSpaceDE w:val="0"/>
        <w:autoSpaceDN w:val="0"/>
        <w:adjustRightInd w:val="0"/>
        <w:ind w:firstLine="530"/>
        <w:jc w:val="both"/>
        <w:rPr>
          <w:szCs w:val="28"/>
        </w:rPr>
      </w:pPr>
    </w:p>
    <w:p w:rsidR="00CB402B" w:rsidRPr="00CB402B" w:rsidRDefault="00CB402B" w:rsidP="00CB40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402B">
        <w:rPr>
          <w:szCs w:val="28"/>
        </w:rPr>
        <w:t>СТАТЬЯ 2. ПОНЯТИЕ И ПРИНЦИПЫ ВЗАИМОДЕЙСТВИЯ</w:t>
      </w:r>
    </w:p>
    <w:p w:rsidR="00CB402B" w:rsidRPr="00CB402B" w:rsidRDefault="00CB402B" w:rsidP="00CB402B">
      <w:pPr>
        <w:autoSpaceDE w:val="0"/>
        <w:autoSpaceDN w:val="0"/>
        <w:adjustRightInd w:val="0"/>
        <w:ind w:firstLine="530"/>
        <w:jc w:val="both"/>
        <w:rPr>
          <w:szCs w:val="28"/>
        </w:rPr>
      </w:pPr>
      <w:r w:rsidRPr="00CB402B">
        <w:rPr>
          <w:szCs w:val="28"/>
        </w:rPr>
        <w:t xml:space="preserve">                      </w:t>
      </w:r>
      <w:r w:rsidR="000A5BCE">
        <w:rPr>
          <w:szCs w:val="28"/>
        </w:rPr>
        <w:t xml:space="preserve"> </w:t>
      </w:r>
      <w:r w:rsidRPr="00CB402B">
        <w:rPr>
          <w:szCs w:val="28"/>
        </w:rPr>
        <w:t>ОРГАНОВ ГОСУДАРСТВЕННОЙ ВЛАСТИ</w:t>
      </w:r>
    </w:p>
    <w:p w:rsidR="00CB402B" w:rsidRPr="00CB402B" w:rsidRDefault="00CB402B" w:rsidP="00CB402B">
      <w:pPr>
        <w:autoSpaceDE w:val="0"/>
        <w:autoSpaceDN w:val="0"/>
        <w:adjustRightInd w:val="0"/>
        <w:ind w:firstLine="530"/>
        <w:jc w:val="both"/>
        <w:rPr>
          <w:szCs w:val="28"/>
        </w:rPr>
      </w:pPr>
      <w:r w:rsidRPr="00CB402B">
        <w:rPr>
          <w:szCs w:val="28"/>
        </w:rPr>
        <w:t xml:space="preserve">                      </w:t>
      </w:r>
      <w:r w:rsidR="000A5BCE">
        <w:rPr>
          <w:szCs w:val="28"/>
        </w:rPr>
        <w:t xml:space="preserve"> </w:t>
      </w:r>
      <w:r w:rsidRPr="00CB402B">
        <w:rPr>
          <w:szCs w:val="28"/>
        </w:rPr>
        <w:t>ПРИМОРСКОГО КРАЯ С СОВЕТОМ</w:t>
      </w:r>
    </w:p>
    <w:p w:rsidR="00CB402B" w:rsidRPr="00CB402B" w:rsidRDefault="00CB402B" w:rsidP="00CB402B">
      <w:pPr>
        <w:autoSpaceDE w:val="0"/>
        <w:autoSpaceDN w:val="0"/>
        <w:adjustRightInd w:val="0"/>
        <w:ind w:firstLine="530"/>
        <w:jc w:val="both"/>
        <w:rPr>
          <w:szCs w:val="28"/>
        </w:rPr>
      </w:pPr>
      <w:r w:rsidRPr="00CB402B">
        <w:rPr>
          <w:szCs w:val="28"/>
        </w:rPr>
        <w:t xml:space="preserve">                      </w:t>
      </w:r>
      <w:r w:rsidR="000A5BCE">
        <w:rPr>
          <w:szCs w:val="28"/>
        </w:rPr>
        <w:t xml:space="preserve"> </w:t>
      </w:r>
      <w:r w:rsidRPr="00CB402B">
        <w:rPr>
          <w:szCs w:val="28"/>
        </w:rPr>
        <w:t xml:space="preserve">МУНИЦИПАЛЬНЫХ ОБРАЗОВАНИЙ </w:t>
      </w:r>
    </w:p>
    <w:p w:rsidR="00CB402B" w:rsidRPr="00CB402B" w:rsidRDefault="00CB402B" w:rsidP="00CB402B">
      <w:pPr>
        <w:autoSpaceDE w:val="0"/>
        <w:autoSpaceDN w:val="0"/>
        <w:adjustRightInd w:val="0"/>
        <w:ind w:firstLine="530"/>
        <w:jc w:val="both"/>
        <w:rPr>
          <w:szCs w:val="28"/>
        </w:rPr>
      </w:pPr>
      <w:r w:rsidRPr="00CB402B">
        <w:rPr>
          <w:szCs w:val="28"/>
        </w:rPr>
        <w:t xml:space="preserve">                      </w:t>
      </w:r>
      <w:r w:rsidR="000A5BCE">
        <w:rPr>
          <w:szCs w:val="28"/>
        </w:rPr>
        <w:t xml:space="preserve"> </w:t>
      </w:r>
      <w:r w:rsidRPr="00CB402B">
        <w:rPr>
          <w:szCs w:val="28"/>
        </w:rPr>
        <w:t>ПРИМОРСКОГО КРАЯ</w:t>
      </w:r>
    </w:p>
    <w:p w:rsidR="00CB402B" w:rsidRPr="00CB402B" w:rsidRDefault="00CB402B" w:rsidP="00CB402B">
      <w:pPr>
        <w:autoSpaceDE w:val="0"/>
        <w:autoSpaceDN w:val="0"/>
        <w:adjustRightInd w:val="0"/>
        <w:ind w:firstLine="562"/>
        <w:jc w:val="both"/>
        <w:rPr>
          <w:szCs w:val="28"/>
        </w:rPr>
      </w:pPr>
    </w:p>
    <w:p w:rsidR="00CB402B" w:rsidRPr="00CB402B" w:rsidRDefault="00CB402B" w:rsidP="00CB40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402B">
        <w:rPr>
          <w:szCs w:val="28"/>
        </w:rPr>
        <w:t xml:space="preserve">1.Взаимодействие органов государственной власти Приморского края (далее - органы государственной власти) с Советом муниципальных образований Приморского края (далее - Совет муниципальных </w:t>
      </w:r>
      <w:r w:rsidRPr="00CB402B">
        <w:rPr>
          <w:szCs w:val="28"/>
        </w:rPr>
        <w:br/>
        <w:t>образований) - сотрудничество органов государственной власти с Советом муниципальных образований, направленное на развитие местного самоуправления, эффективное решение вопросов местного значения и реализацию переданных органам местного самоуправления отдельных государственных полномочий.</w:t>
      </w:r>
    </w:p>
    <w:p w:rsidR="00CB402B" w:rsidRPr="00CB402B" w:rsidRDefault="00CB402B" w:rsidP="00CB40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402B">
        <w:rPr>
          <w:szCs w:val="28"/>
        </w:rPr>
        <w:t>2.Взаимодействие органов государственной власти с Советом</w:t>
      </w:r>
      <w:r w:rsidRPr="00CB402B">
        <w:rPr>
          <w:szCs w:val="28"/>
        </w:rPr>
        <w:br/>
        <w:t>муниципальных образований осуществляется на принципах:</w:t>
      </w:r>
      <w:r w:rsidRPr="00CB402B">
        <w:rPr>
          <w:szCs w:val="28"/>
        </w:rPr>
        <w:tab/>
        <w:t>1)законности;</w:t>
      </w:r>
    </w:p>
    <w:p w:rsidR="00CB402B" w:rsidRPr="00CB402B" w:rsidRDefault="00CB402B" w:rsidP="00CB402B">
      <w:pPr>
        <w:autoSpaceDE w:val="0"/>
        <w:autoSpaceDN w:val="0"/>
        <w:adjustRightInd w:val="0"/>
        <w:ind w:firstLine="709"/>
        <w:rPr>
          <w:szCs w:val="28"/>
        </w:rPr>
      </w:pPr>
      <w:r w:rsidRPr="00CB402B">
        <w:rPr>
          <w:szCs w:val="28"/>
        </w:rPr>
        <w:t>2)добровольности;</w:t>
      </w:r>
    </w:p>
    <w:p w:rsidR="00CB402B" w:rsidRPr="00CB402B" w:rsidRDefault="00CB402B" w:rsidP="00CB402B">
      <w:pPr>
        <w:autoSpaceDE w:val="0"/>
        <w:autoSpaceDN w:val="0"/>
        <w:adjustRightInd w:val="0"/>
        <w:ind w:firstLine="709"/>
        <w:rPr>
          <w:szCs w:val="28"/>
        </w:rPr>
      </w:pPr>
      <w:r w:rsidRPr="00CB402B">
        <w:rPr>
          <w:szCs w:val="28"/>
        </w:rPr>
        <w:t>3)сотрудничества и партнерства;</w:t>
      </w:r>
    </w:p>
    <w:p w:rsidR="00CB402B" w:rsidRPr="00CB402B" w:rsidRDefault="00CB402B" w:rsidP="00CB402B">
      <w:pPr>
        <w:autoSpaceDE w:val="0"/>
        <w:autoSpaceDN w:val="0"/>
        <w:adjustRightInd w:val="0"/>
        <w:ind w:firstLine="709"/>
        <w:rPr>
          <w:szCs w:val="28"/>
        </w:rPr>
      </w:pPr>
      <w:r w:rsidRPr="00CB402B">
        <w:rPr>
          <w:szCs w:val="28"/>
        </w:rPr>
        <w:t>4)гласности;</w:t>
      </w:r>
    </w:p>
    <w:p w:rsidR="00CB402B" w:rsidRPr="00CB402B" w:rsidRDefault="00CB402B" w:rsidP="00CB402B">
      <w:pPr>
        <w:autoSpaceDE w:val="0"/>
        <w:autoSpaceDN w:val="0"/>
        <w:adjustRightInd w:val="0"/>
        <w:ind w:firstLine="709"/>
        <w:rPr>
          <w:szCs w:val="28"/>
        </w:rPr>
      </w:pPr>
      <w:r w:rsidRPr="00CB402B">
        <w:rPr>
          <w:szCs w:val="28"/>
        </w:rPr>
        <w:t>5)социальной ответственности;</w:t>
      </w:r>
    </w:p>
    <w:p w:rsidR="00CB402B" w:rsidRPr="00CB402B" w:rsidRDefault="00CB402B" w:rsidP="00CB40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402B">
        <w:rPr>
          <w:szCs w:val="28"/>
        </w:rPr>
        <w:t>6)сочетания общегосударственных, региональных и местных интересов;</w:t>
      </w:r>
    </w:p>
    <w:p w:rsidR="00CB402B" w:rsidRPr="00CB402B" w:rsidRDefault="00CB402B" w:rsidP="00CB40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402B">
        <w:rPr>
          <w:szCs w:val="28"/>
        </w:rPr>
        <w:lastRenderedPageBreak/>
        <w:t>7)невмешательства органов государственной власти в деятельность Совета муниципальных образований.</w:t>
      </w:r>
    </w:p>
    <w:p w:rsidR="00CB402B" w:rsidRPr="00CB402B" w:rsidRDefault="00CB402B" w:rsidP="00CB402B">
      <w:pPr>
        <w:autoSpaceDE w:val="0"/>
        <w:autoSpaceDN w:val="0"/>
        <w:adjustRightInd w:val="0"/>
        <w:ind w:firstLine="533"/>
        <w:jc w:val="both"/>
        <w:rPr>
          <w:szCs w:val="28"/>
        </w:rPr>
      </w:pPr>
    </w:p>
    <w:p w:rsidR="00CB402B" w:rsidRPr="00CB402B" w:rsidRDefault="00CB402B" w:rsidP="00CB402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B402B">
        <w:rPr>
          <w:bCs/>
          <w:szCs w:val="28"/>
        </w:rPr>
        <w:t xml:space="preserve">СТАТЬЯ 3. ПОЛНОМОЧИЯ ОРГАНОВ </w:t>
      </w:r>
      <w:proofErr w:type="gramStart"/>
      <w:r w:rsidRPr="00CB402B">
        <w:rPr>
          <w:bCs/>
          <w:szCs w:val="28"/>
        </w:rPr>
        <w:t>ГОСУДАРСТВЕННОЙ</w:t>
      </w:r>
      <w:proofErr w:type="gramEnd"/>
    </w:p>
    <w:p w:rsidR="00CB402B" w:rsidRPr="00CB402B" w:rsidRDefault="00CB402B" w:rsidP="00CB402B">
      <w:pPr>
        <w:autoSpaceDE w:val="0"/>
        <w:autoSpaceDN w:val="0"/>
        <w:adjustRightInd w:val="0"/>
        <w:ind w:firstLine="533"/>
        <w:jc w:val="both"/>
        <w:rPr>
          <w:bCs/>
          <w:szCs w:val="28"/>
        </w:rPr>
      </w:pPr>
      <w:r w:rsidRPr="00CB402B">
        <w:rPr>
          <w:bCs/>
          <w:szCs w:val="28"/>
        </w:rPr>
        <w:t xml:space="preserve">                      </w:t>
      </w:r>
      <w:r w:rsidR="000A5BCE">
        <w:rPr>
          <w:bCs/>
          <w:szCs w:val="28"/>
        </w:rPr>
        <w:t xml:space="preserve"> </w:t>
      </w:r>
      <w:r w:rsidRPr="00CB402B">
        <w:rPr>
          <w:bCs/>
          <w:szCs w:val="28"/>
        </w:rPr>
        <w:t>ВЛАСТИ ПО ВЗАИМОДЕЙСТВИЮ С СОВЕТОМ</w:t>
      </w:r>
    </w:p>
    <w:p w:rsidR="00CB402B" w:rsidRPr="00CB402B" w:rsidRDefault="00CB402B" w:rsidP="00CB402B">
      <w:pPr>
        <w:autoSpaceDE w:val="0"/>
        <w:autoSpaceDN w:val="0"/>
        <w:adjustRightInd w:val="0"/>
        <w:ind w:firstLine="533"/>
        <w:jc w:val="both"/>
        <w:rPr>
          <w:bCs/>
          <w:szCs w:val="28"/>
        </w:rPr>
      </w:pPr>
      <w:r w:rsidRPr="00CB402B">
        <w:rPr>
          <w:bCs/>
          <w:szCs w:val="28"/>
        </w:rPr>
        <w:t xml:space="preserve">                      </w:t>
      </w:r>
      <w:r w:rsidR="000A5BCE">
        <w:rPr>
          <w:bCs/>
          <w:szCs w:val="28"/>
        </w:rPr>
        <w:t xml:space="preserve"> </w:t>
      </w:r>
      <w:r w:rsidRPr="00CB402B">
        <w:rPr>
          <w:bCs/>
          <w:szCs w:val="28"/>
        </w:rPr>
        <w:t>МУНИЦИПАЛЬНЫХ ОБРАЗОВАНИЙ</w:t>
      </w:r>
    </w:p>
    <w:p w:rsidR="00CB402B" w:rsidRPr="00CB402B" w:rsidRDefault="00CB402B" w:rsidP="00CB402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CB402B" w:rsidRPr="00CB402B" w:rsidRDefault="00CB402B" w:rsidP="00CB40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402B">
        <w:rPr>
          <w:szCs w:val="28"/>
        </w:rPr>
        <w:t>К полномочиям органов государственной власти по взаимодействию с Советом муниципальных образований относятся:</w:t>
      </w:r>
    </w:p>
    <w:p w:rsidR="00CB402B" w:rsidRPr="00CB402B" w:rsidRDefault="00CB402B" w:rsidP="00CB40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402B">
        <w:rPr>
          <w:szCs w:val="28"/>
        </w:rPr>
        <w:t>1)информирование Совета муниципальных образований о деятельности органов государственной власти по вопросам местного самоуправления и социально-экономического развития Приморского края;</w:t>
      </w:r>
    </w:p>
    <w:p w:rsidR="00CB402B" w:rsidRPr="00CB402B" w:rsidRDefault="00CB402B" w:rsidP="00CB402B">
      <w:pPr>
        <w:autoSpaceDE w:val="0"/>
        <w:autoSpaceDN w:val="0"/>
        <w:adjustRightInd w:val="0"/>
        <w:jc w:val="both"/>
        <w:rPr>
          <w:szCs w:val="28"/>
        </w:rPr>
      </w:pPr>
      <w:r w:rsidRPr="00CB402B">
        <w:rPr>
          <w:szCs w:val="28"/>
        </w:rPr>
        <w:tab/>
        <w:t>2)информирование Совета муниципальных образований о подготовке проектов законов Приморского края, проектов иных нормативных правовых актов органов государственной власти, затрагивающих интересы муниципальных образований Приморского края;</w:t>
      </w:r>
    </w:p>
    <w:p w:rsidR="00CB402B" w:rsidRPr="00CB402B" w:rsidRDefault="00CB402B" w:rsidP="00CB402B">
      <w:pPr>
        <w:autoSpaceDE w:val="0"/>
        <w:autoSpaceDN w:val="0"/>
        <w:adjustRightInd w:val="0"/>
        <w:jc w:val="both"/>
        <w:rPr>
          <w:szCs w:val="28"/>
        </w:rPr>
      </w:pPr>
      <w:r w:rsidRPr="00CB402B">
        <w:rPr>
          <w:szCs w:val="28"/>
        </w:rPr>
        <w:tab/>
        <w:t>3)привлечение по согласованию с Советом муниципальных образований представителей Совета муниципальных образований к участию в подготовке проектов нормативных правовых актов Приморского края, затрагивающих интересы местного самоуправления, в том числе предусматривающих объемы межбюджетных трансфертов бюджетам муниципальных образований в краевом бюджете;</w:t>
      </w:r>
    </w:p>
    <w:p w:rsidR="00CB402B" w:rsidRPr="00CB402B" w:rsidRDefault="00CB402B" w:rsidP="00CB402B">
      <w:pPr>
        <w:autoSpaceDE w:val="0"/>
        <w:autoSpaceDN w:val="0"/>
        <w:adjustRightInd w:val="0"/>
        <w:jc w:val="both"/>
        <w:rPr>
          <w:szCs w:val="28"/>
        </w:rPr>
      </w:pPr>
      <w:r w:rsidRPr="00CB402B">
        <w:rPr>
          <w:szCs w:val="28"/>
        </w:rPr>
        <w:tab/>
        <w:t>4)рассмотрение предложений Совета муниципальных образований по вопросам местного самоуправления, в том числе по совершенствованию законодательства Приморского края, и информирование о принятых решениях;</w:t>
      </w:r>
    </w:p>
    <w:p w:rsidR="00CB402B" w:rsidRPr="00CB402B" w:rsidRDefault="00CB402B" w:rsidP="00CB402B">
      <w:pPr>
        <w:autoSpaceDE w:val="0"/>
        <w:autoSpaceDN w:val="0"/>
        <w:adjustRightInd w:val="0"/>
        <w:jc w:val="both"/>
        <w:rPr>
          <w:szCs w:val="28"/>
        </w:rPr>
      </w:pPr>
      <w:r w:rsidRPr="00CB402B">
        <w:rPr>
          <w:szCs w:val="28"/>
        </w:rPr>
        <w:tab/>
        <w:t>5)включение по согласованию с Советом муниципальных образований представителей Совета муниципальных образований в состав комиссий, рабочих групп, создаваемых в установленном порядке для рассмотрения вопросов, затрагивающих интересы муниципальных образований в Приморском крае;</w:t>
      </w:r>
    </w:p>
    <w:p w:rsidR="00CB402B" w:rsidRPr="00CB402B" w:rsidRDefault="00CB402B" w:rsidP="00CB402B">
      <w:pPr>
        <w:autoSpaceDE w:val="0"/>
        <w:autoSpaceDN w:val="0"/>
        <w:adjustRightInd w:val="0"/>
        <w:jc w:val="both"/>
        <w:rPr>
          <w:szCs w:val="28"/>
        </w:rPr>
      </w:pPr>
      <w:r w:rsidRPr="00CB402B">
        <w:rPr>
          <w:szCs w:val="28"/>
        </w:rPr>
        <w:tab/>
        <w:t>6)предоставление Совету муниципальных образований информационно-аналитических, методических и иных материалов по вопросам местного самоуправления;</w:t>
      </w:r>
    </w:p>
    <w:p w:rsidR="00CB402B" w:rsidRPr="00CB402B" w:rsidRDefault="00CB402B" w:rsidP="00CB40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402B">
        <w:rPr>
          <w:szCs w:val="28"/>
        </w:rPr>
        <w:t>7)содействие и участие в проведении мероприятий, организуемых</w:t>
      </w:r>
      <w:r w:rsidRPr="00CB402B">
        <w:rPr>
          <w:szCs w:val="28"/>
        </w:rPr>
        <w:br/>
        <w:t>Советом муниципальных образований;</w:t>
      </w:r>
    </w:p>
    <w:p w:rsidR="00CB402B" w:rsidRPr="00CB402B" w:rsidRDefault="00CB402B" w:rsidP="00CB402B">
      <w:pPr>
        <w:autoSpaceDE w:val="0"/>
        <w:autoSpaceDN w:val="0"/>
        <w:adjustRightInd w:val="0"/>
        <w:ind w:firstLine="542"/>
        <w:jc w:val="both"/>
        <w:rPr>
          <w:szCs w:val="28"/>
        </w:rPr>
      </w:pPr>
      <w:r w:rsidRPr="00CB402B">
        <w:rPr>
          <w:szCs w:val="28"/>
        </w:rPr>
        <w:tab/>
        <w:t>8)осуществление иных полномочий, не противоречащих</w:t>
      </w:r>
      <w:r w:rsidRPr="00CB402B">
        <w:rPr>
          <w:szCs w:val="28"/>
        </w:rPr>
        <w:br/>
        <w:t>законодательству.</w:t>
      </w:r>
    </w:p>
    <w:p w:rsidR="00CB402B" w:rsidRPr="00CB402B" w:rsidRDefault="00CB402B" w:rsidP="00CB402B">
      <w:pPr>
        <w:autoSpaceDE w:val="0"/>
        <w:autoSpaceDN w:val="0"/>
        <w:adjustRightInd w:val="0"/>
        <w:ind w:firstLine="530"/>
        <w:jc w:val="both"/>
        <w:rPr>
          <w:szCs w:val="28"/>
        </w:rPr>
      </w:pPr>
    </w:p>
    <w:p w:rsidR="00CB402B" w:rsidRPr="00CB402B" w:rsidRDefault="00CB402B" w:rsidP="00CB40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402B">
        <w:rPr>
          <w:szCs w:val="28"/>
        </w:rPr>
        <w:t>СТАТЬЯ 4. ФОРМЫ ОСУЩЕСТВЛЕНИЯ ВЗАИМОДЕЙСТВИЯ</w:t>
      </w:r>
    </w:p>
    <w:p w:rsidR="00CB402B" w:rsidRPr="00CB402B" w:rsidRDefault="00CB402B" w:rsidP="00CB402B">
      <w:pPr>
        <w:autoSpaceDE w:val="0"/>
        <w:autoSpaceDN w:val="0"/>
        <w:adjustRightInd w:val="0"/>
        <w:ind w:firstLine="530"/>
        <w:jc w:val="both"/>
        <w:rPr>
          <w:szCs w:val="28"/>
        </w:rPr>
      </w:pPr>
      <w:r w:rsidRPr="00CB402B">
        <w:rPr>
          <w:szCs w:val="28"/>
        </w:rPr>
        <w:t xml:space="preserve">                      </w:t>
      </w:r>
      <w:r w:rsidR="000A5BCE">
        <w:rPr>
          <w:szCs w:val="28"/>
        </w:rPr>
        <w:t xml:space="preserve"> </w:t>
      </w:r>
      <w:r w:rsidRPr="00CB402B">
        <w:rPr>
          <w:szCs w:val="28"/>
        </w:rPr>
        <w:t xml:space="preserve">МЕЖДУ СОВЕТОМ </w:t>
      </w:r>
      <w:proofErr w:type="gramStart"/>
      <w:r w:rsidRPr="00CB402B">
        <w:rPr>
          <w:szCs w:val="28"/>
        </w:rPr>
        <w:t>МУНИЦИПАЛЬНЫХ</w:t>
      </w:r>
      <w:proofErr w:type="gramEnd"/>
    </w:p>
    <w:p w:rsidR="00CB402B" w:rsidRPr="00CB402B" w:rsidRDefault="00CB402B" w:rsidP="00CB402B">
      <w:pPr>
        <w:autoSpaceDE w:val="0"/>
        <w:autoSpaceDN w:val="0"/>
        <w:adjustRightInd w:val="0"/>
        <w:ind w:firstLine="530"/>
        <w:jc w:val="both"/>
        <w:rPr>
          <w:szCs w:val="28"/>
        </w:rPr>
      </w:pPr>
      <w:r w:rsidRPr="00CB402B">
        <w:rPr>
          <w:szCs w:val="28"/>
        </w:rPr>
        <w:t xml:space="preserve">                      </w:t>
      </w:r>
      <w:r w:rsidR="000A5BCE">
        <w:rPr>
          <w:szCs w:val="28"/>
        </w:rPr>
        <w:t xml:space="preserve"> </w:t>
      </w:r>
      <w:r w:rsidRPr="00CB402B">
        <w:rPr>
          <w:szCs w:val="28"/>
        </w:rPr>
        <w:t>ОБРАЗОВАНИЙ ПРИ ПОДГОТОВКЕ ПРОЕКТОВ</w:t>
      </w:r>
    </w:p>
    <w:p w:rsidR="00CB402B" w:rsidRPr="00CB402B" w:rsidRDefault="00CB402B" w:rsidP="00CB40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402B">
        <w:rPr>
          <w:szCs w:val="28"/>
        </w:rPr>
        <w:t xml:space="preserve">                   </w:t>
      </w:r>
      <w:r w:rsidR="000A5BCE">
        <w:rPr>
          <w:szCs w:val="28"/>
        </w:rPr>
        <w:t xml:space="preserve">  </w:t>
      </w:r>
      <w:r w:rsidRPr="00CB402B">
        <w:rPr>
          <w:szCs w:val="28"/>
        </w:rPr>
        <w:t>НОРМАТИВНЫХ ПРАВОВЫХ АКТОВ</w:t>
      </w:r>
    </w:p>
    <w:p w:rsidR="00CB402B" w:rsidRPr="00CB402B" w:rsidRDefault="00CB402B" w:rsidP="00CB402B">
      <w:pPr>
        <w:autoSpaceDE w:val="0"/>
        <w:autoSpaceDN w:val="0"/>
        <w:adjustRightInd w:val="0"/>
        <w:ind w:firstLine="530"/>
        <w:jc w:val="both"/>
        <w:rPr>
          <w:szCs w:val="28"/>
        </w:rPr>
      </w:pPr>
    </w:p>
    <w:p w:rsidR="00CB402B" w:rsidRPr="00CB402B" w:rsidRDefault="00CB402B" w:rsidP="00CB402B">
      <w:pPr>
        <w:autoSpaceDE w:val="0"/>
        <w:autoSpaceDN w:val="0"/>
        <w:adjustRightInd w:val="0"/>
        <w:jc w:val="both"/>
        <w:rPr>
          <w:szCs w:val="28"/>
        </w:rPr>
      </w:pPr>
      <w:r w:rsidRPr="00CB402B">
        <w:rPr>
          <w:szCs w:val="28"/>
        </w:rPr>
        <w:tab/>
        <w:t xml:space="preserve">1.Совет муниципальных образований по согласованию привлекается к участию в подготовке и обсуждении проектов законов Приморского края, </w:t>
      </w:r>
      <w:r w:rsidRPr="00CB402B">
        <w:rPr>
          <w:szCs w:val="28"/>
        </w:rPr>
        <w:lastRenderedPageBreak/>
        <w:t>иных нормативных правовых актов органов государственной власти по вопросам местного самоуправления, включая их предварительную экспертизу.</w:t>
      </w:r>
    </w:p>
    <w:p w:rsidR="00CB402B" w:rsidRPr="00CB402B" w:rsidRDefault="00CB402B" w:rsidP="00CB402B">
      <w:pPr>
        <w:autoSpaceDE w:val="0"/>
        <w:autoSpaceDN w:val="0"/>
        <w:adjustRightInd w:val="0"/>
        <w:jc w:val="both"/>
        <w:rPr>
          <w:szCs w:val="28"/>
        </w:rPr>
      </w:pPr>
      <w:r w:rsidRPr="00CB402B">
        <w:rPr>
          <w:szCs w:val="28"/>
        </w:rPr>
        <w:tab/>
        <w:t>2.Проекты законов Приморского края и иных нормативных правовых актов органов государственной власти по вопросам местного самоуправления (далее - проекты) направляются на рассмотрение в Совет муниципальных образований. Если в течение 15 календарных дней со дня направления проектов Совет муниципальных образований не представит свои предложения, то положительное заключение на указанные проекты считается полученным по умолчанию.</w:t>
      </w:r>
    </w:p>
    <w:p w:rsidR="00CB402B" w:rsidRPr="00CB402B" w:rsidRDefault="00CB402B" w:rsidP="00CB402B">
      <w:pPr>
        <w:autoSpaceDE w:val="0"/>
        <w:autoSpaceDN w:val="0"/>
        <w:adjustRightInd w:val="0"/>
        <w:jc w:val="both"/>
        <w:rPr>
          <w:szCs w:val="28"/>
        </w:rPr>
      </w:pPr>
    </w:p>
    <w:p w:rsidR="00CB402B" w:rsidRPr="00CB402B" w:rsidRDefault="00CB402B" w:rsidP="00CB402B">
      <w:pPr>
        <w:autoSpaceDE w:val="0"/>
        <w:autoSpaceDN w:val="0"/>
        <w:adjustRightInd w:val="0"/>
        <w:jc w:val="both"/>
        <w:rPr>
          <w:szCs w:val="28"/>
        </w:rPr>
      </w:pPr>
      <w:r w:rsidRPr="00CB402B">
        <w:rPr>
          <w:szCs w:val="28"/>
        </w:rPr>
        <w:tab/>
        <w:t>СТАТЬЯ 5. ИНФОРМАЦИОННАЯ И ОРГАНИЗАЦИОННО-</w:t>
      </w:r>
    </w:p>
    <w:p w:rsidR="00CB402B" w:rsidRPr="00CB402B" w:rsidRDefault="00CB402B" w:rsidP="00CB402B">
      <w:pPr>
        <w:autoSpaceDE w:val="0"/>
        <w:autoSpaceDN w:val="0"/>
        <w:adjustRightInd w:val="0"/>
        <w:jc w:val="both"/>
        <w:rPr>
          <w:szCs w:val="28"/>
        </w:rPr>
      </w:pPr>
      <w:r w:rsidRPr="00CB402B">
        <w:rPr>
          <w:szCs w:val="28"/>
        </w:rPr>
        <w:t xml:space="preserve">                             </w:t>
      </w:r>
      <w:r w:rsidR="000A5BCE">
        <w:rPr>
          <w:szCs w:val="28"/>
        </w:rPr>
        <w:t xml:space="preserve"> </w:t>
      </w:r>
      <w:r w:rsidRPr="00CB402B">
        <w:rPr>
          <w:szCs w:val="28"/>
        </w:rPr>
        <w:t>МЕТОДИЧЕСКАЯ ПОДДЕРЖКА ОРГАНАМИ</w:t>
      </w:r>
    </w:p>
    <w:p w:rsidR="00CB402B" w:rsidRPr="00CB402B" w:rsidRDefault="00CB402B" w:rsidP="00CB402B">
      <w:pPr>
        <w:autoSpaceDE w:val="0"/>
        <w:autoSpaceDN w:val="0"/>
        <w:adjustRightInd w:val="0"/>
        <w:jc w:val="both"/>
        <w:rPr>
          <w:szCs w:val="28"/>
        </w:rPr>
      </w:pPr>
      <w:r w:rsidRPr="00CB402B">
        <w:rPr>
          <w:szCs w:val="28"/>
        </w:rPr>
        <w:t xml:space="preserve">                             </w:t>
      </w:r>
      <w:r w:rsidR="000A5BCE">
        <w:rPr>
          <w:szCs w:val="28"/>
        </w:rPr>
        <w:t xml:space="preserve"> </w:t>
      </w:r>
      <w:r w:rsidRPr="00CB402B">
        <w:rPr>
          <w:szCs w:val="28"/>
        </w:rPr>
        <w:t>ГОСУДАРСТВЕННОЙ ВЛАСТИ СОВЕТА</w:t>
      </w:r>
    </w:p>
    <w:p w:rsidR="00CB402B" w:rsidRPr="00CB402B" w:rsidRDefault="00CB402B" w:rsidP="00CB402B">
      <w:pPr>
        <w:autoSpaceDE w:val="0"/>
        <w:autoSpaceDN w:val="0"/>
        <w:adjustRightInd w:val="0"/>
        <w:jc w:val="both"/>
        <w:rPr>
          <w:szCs w:val="28"/>
        </w:rPr>
      </w:pPr>
      <w:r w:rsidRPr="00CB402B">
        <w:rPr>
          <w:szCs w:val="28"/>
        </w:rPr>
        <w:t xml:space="preserve">                             </w:t>
      </w:r>
      <w:r w:rsidR="000A5BCE">
        <w:rPr>
          <w:szCs w:val="28"/>
        </w:rPr>
        <w:t xml:space="preserve"> </w:t>
      </w:r>
      <w:r w:rsidRPr="00CB402B">
        <w:rPr>
          <w:szCs w:val="28"/>
        </w:rPr>
        <w:t>МУНИЦИПАЛЬНЫХ ОБРАЗОВАНИЙ</w:t>
      </w:r>
    </w:p>
    <w:p w:rsidR="00CB402B" w:rsidRPr="00CB402B" w:rsidRDefault="00CB402B" w:rsidP="00CB402B">
      <w:pPr>
        <w:autoSpaceDE w:val="0"/>
        <w:autoSpaceDN w:val="0"/>
        <w:adjustRightInd w:val="0"/>
        <w:ind w:firstLine="528"/>
        <w:jc w:val="both"/>
        <w:rPr>
          <w:szCs w:val="28"/>
        </w:rPr>
      </w:pPr>
    </w:p>
    <w:p w:rsidR="00CB402B" w:rsidRPr="00CB402B" w:rsidRDefault="00CB402B" w:rsidP="00CB402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B402B">
        <w:rPr>
          <w:szCs w:val="28"/>
        </w:rPr>
        <w:t>В целях оказания помощи Совету муниципальных образований в достижении им своих уставных целей и выполнения поставленных задач органы государственной власти в пределах своих полномочий оказывают Совету муниципальных образований информационную и организационно-методическую поддержку в следующих формах:</w:t>
      </w:r>
      <w:proofErr w:type="gramEnd"/>
    </w:p>
    <w:p w:rsidR="00CB402B" w:rsidRPr="00CB402B" w:rsidRDefault="00CB402B" w:rsidP="00CB402B">
      <w:pPr>
        <w:autoSpaceDE w:val="0"/>
        <w:autoSpaceDN w:val="0"/>
        <w:adjustRightInd w:val="0"/>
        <w:jc w:val="both"/>
        <w:rPr>
          <w:szCs w:val="28"/>
        </w:rPr>
      </w:pPr>
      <w:r w:rsidRPr="00CB402B">
        <w:rPr>
          <w:szCs w:val="28"/>
        </w:rPr>
        <w:tab/>
        <w:t>1)создание условий для свободного доступа к информации о деятельности органов государственной власти, за исключением информации, доступ к которой в соответствии с федеральным законодательством ограничен;</w:t>
      </w:r>
    </w:p>
    <w:p w:rsidR="00CB402B" w:rsidRPr="00CB402B" w:rsidRDefault="00CB402B" w:rsidP="00CB402B">
      <w:pPr>
        <w:autoSpaceDE w:val="0"/>
        <w:autoSpaceDN w:val="0"/>
        <w:adjustRightInd w:val="0"/>
        <w:jc w:val="both"/>
        <w:rPr>
          <w:szCs w:val="28"/>
        </w:rPr>
      </w:pPr>
      <w:r w:rsidRPr="00CB402B">
        <w:rPr>
          <w:szCs w:val="28"/>
        </w:rPr>
        <w:tab/>
        <w:t>2)содействие в подготовке и издании методических и справочных материалов;</w:t>
      </w:r>
    </w:p>
    <w:p w:rsidR="00CB402B" w:rsidRPr="00CB402B" w:rsidRDefault="00CB402B" w:rsidP="00CB402B">
      <w:pPr>
        <w:autoSpaceDE w:val="0"/>
        <w:autoSpaceDN w:val="0"/>
        <w:adjustRightInd w:val="0"/>
        <w:jc w:val="both"/>
        <w:rPr>
          <w:szCs w:val="28"/>
        </w:rPr>
      </w:pPr>
      <w:r w:rsidRPr="00CB402B">
        <w:rPr>
          <w:szCs w:val="28"/>
        </w:rPr>
        <w:tab/>
        <w:t>3)проведение совместных обучающих тематических семинаров, методических консультаций и научно-практических конференций, "круглых столов", совещаний по проблемам развития местного самоуправления и муниципальных образований;</w:t>
      </w:r>
    </w:p>
    <w:p w:rsidR="00CB402B" w:rsidRPr="00CB402B" w:rsidRDefault="00CB402B" w:rsidP="00CB40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402B">
        <w:rPr>
          <w:szCs w:val="28"/>
        </w:rPr>
        <w:t>4)иные формы в соответствии с федеральным законодательством и законодательством Приморского края.</w:t>
      </w:r>
    </w:p>
    <w:p w:rsidR="00CB402B" w:rsidRPr="00CB402B" w:rsidRDefault="00CB402B" w:rsidP="00CB402B">
      <w:pPr>
        <w:autoSpaceDE w:val="0"/>
        <w:autoSpaceDN w:val="0"/>
        <w:adjustRightInd w:val="0"/>
        <w:ind w:firstLine="528"/>
        <w:jc w:val="both"/>
        <w:rPr>
          <w:szCs w:val="28"/>
        </w:rPr>
      </w:pPr>
    </w:p>
    <w:p w:rsidR="00CB402B" w:rsidRPr="00CB402B" w:rsidRDefault="00CB402B" w:rsidP="00CB402B">
      <w:pPr>
        <w:autoSpaceDE w:val="0"/>
        <w:autoSpaceDN w:val="0"/>
        <w:adjustRightInd w:val="0"/>
        <w:ind w:firstLine="528"/>
        <w:jc w:val="both"/>
        <w:rPr>
          <w:bCs/>
          <w:szCs w:val="28"/>
        </w:rPr>
      </w:pPr>
      <w:r w:rsidRPr="00CB402B">
        <w:rPr>
          <w:bCs/>
          <w:szCs w:val="28"/>
        </w:rPr>
        <w:t xml:space="preserve">СТАТЬЯ 6. УЧАСТИЕ ОРГАНОВ ГОСУДАРСТВЕННОЙ ВЛАСТИ </w:t>
      </w:r>
    </w:p>
    <w:p w:rsidR="00CB402B" w:rsidRPr="00CB402B" w:rsidRDefault="00CB402B" w:rsidP="00CB402B">
      <w:pPr>
        <w:autoSpaceDE w:val="0"/>
        <w:autoSpaceDN w:val="0"/>
        <w:adjustRightInd w:val="0"/>
        <w:ind w:firstLine="528"/>
        <w:jc w:val="both"/>
        <w:rPr>
          <w:bCs/>
          <w:szCs w:val="28"/>
        </w:rPr>
      </w:pPr>
      <w:r w:rsidRPr="00CB402B">
        <w:rPr>
          <w:bCs/>
          <w:szCs w:val="28"/>
        </w:rPr>
        <w:t xml:space="preserve">                    </w:t>
      </w:r>
      <w:r w:rsidR="000A5BCE">
        <w:rPr>
          <w:bCs/>
          <w:szCs w:val="28"/>
        </w:rPr>
        <w:t xml:space="preserve"> </w:t>
      </w:r>
      <w:r w:rsidRPr="00CB402B">
        <w:rPr>
          <w:bCs/>
          <w:szCs w:val="28"/>
        </w:rPr>
        <w:t xml:space="preserve">В РАБОТЕ СОВЕТА </w:t>
      </w:r>
      <w:proofErr w:type="gramStart"/>
      <w:r w:rsidRPr="00CB402B">
        <w:rPr>
          <w:bCs/>
          <w:szCs w:val="28"/>
        </w:rPr>
        <w:t>МУНИЦИПАЛЬНЫХ</w:t>
      </w:r>
      <w:proofErr w:type="gramEnd"/>
    </w:p>
    <w:p w:rsidR="00CB402B" w:rsidRPr="00CB402B" w:rsidRDefault="00CB402B" w:rsidP="00CB402B">
      <w:pPr>
        <w:autoSpaceDE w:val="0"/>
        <w:autoSpaceDN w:val="0"/>
        <w:adjustRightInd w:val="0"/>
        <w:ind w:firstLine="528"/>
        <w:jc w:val="both"/>
        <w:rPr>
          <w:bCs/>
          <w:szCs w:val="28"/>
        </w:rPr>
      </w:pPr>
      <w:r w:rsidRPr="00CB402B">
        <w:rPr>
          <w:bCs/>
          <w:szCs w:val="28"/>
        </w:rPr>
        <w:t xml:space="preserve">                    </w:t>
      </w:r>
      <w:r w:rsidR="000A5BCE">
        <w:rPr>
          <w:bCs/>
          <w:szCs w:val="28"/>
        </w:rPr>
        <w:t xml:space="preserve"> </w:t>
      </w:r>
      <w:r w:rsidRPr="00CB402B">
        <w:rPr>
          <w:bCs/>
          <w:szCs w:val="28"/>
        </w:rPr>
        <w:t>ОБРАЗОВАНИЙ</w:t>
      </w:r>
    </w:p>
    <w:p w:rsidR="00CB402B" w:rsidRPr="00CB402B" w:rsidRDefault="00CB402B" w:rsidP="00CB402B">
      <w:pPr>
        <w:autoSpaceDE w:val="0"/>
        <w:autoSpaceDN w:val="0"/>
        <w:adjustRightInd w:val="0"/>
        <w:ind w:firstLine="528"/>
        <w:jc w:val="both"/>
        <w:rPr>
          <w:bCs/>
          <w:szCs w:val="28"/>
        </w:rPr>
      </w:pPr>
    </w:p>
    <w:p w:rsidR="00CB402B" w:rsidRPr="00CB402B" w:rsidRDefault="00CB402B" w:rsidP="00CB40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402B">
        <w:rPr>
          <w:szCs w:val="28"/>
        </w:rPr>
        <w:t>Совет муниципальных образований вправе привлекать (по согласованию) представителей органов государственной власти к участию в созданных им экспертных, консультативных, координационных советах, группах, комиссиях и иных коллегиальных органах, рассматривающих вопросы, связанные с деятельностью и развитием местного самоуправления и муниципальных образований края.</w:t>
      </w:r>
    </w:p>
    <w:p w:rsidR="00CB402B" w:rsidRPr="00CB402B" w:rsidRDefault="00CB402B" w:rsidP="00CB402B">
      <w:pPr>
        <w:autoSpaceDE w:val="0"/>
        <w:autoSpaceDN w:val="0"/>
        <w:adjustRightInd w:val="0"/>
        <w:rPr>
          <w:szCs w:val="28"/>
        </w:rPr>
      </w:pPr>
    </w:p>
    <w:p w:rsidR="00CB402B" w:rsidRPr="00CB402B" w:rsidRDefault="00CB402B" w:rsidP="00CB402B">
      <w:pPr>
        <w:autoSpaceDE w:val="0"/>
        <w:autoSpaceDN w:val="0"/>
        <w:adjustRightInd w:val="0"/>
        <w:rPr>
          <w:szCs w:val="28"/>
        </w:rPr>
      </w:pPr>
    </w:p>
    <w:p w:rsidR="00CB402B" w:rsidRPr="00CB402B" w:rsidRDefault="00CB402B" w:rsidP="00CB40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B402B">
        <w:rPr>
          <w:szCs w:val="28"/>
        </w:rPr>
        <w:lastRenderedPageBreak/>
        <w:t>СТАТЬЯ 7. ПОРЯДОК ВСТУПЛЕНИЯ В СИЛУ НАСТОЯЩЕГО</w:t>
      </w:r>
    </w:p>
    <w:p w:rsidR="00CB402B" w:rsidRPr="00CB402B" w:rsidRDefault="00CB402B" w:rsidP="00CB402B">
      <w:pPr>
        <w:autoSpaceDE w:val="0"/>
        <w:autoSpaceDN w:val="0"/>
        <w:adjustRightInd w:val="0"/>
        <w:jc w:val="both"/>
        <w:rPr>
          <w:szCs w:val="28"/>
        </w:rPr>
      </w:pPr>
      <w:r w:rsidRPr="00CB402B">
        <w:rPr>
          <w:szCs w:val="28"/>
        </w:rPr>
        <w:t xml:space="preserve">                             </w:t>
      </w:r>
      <w:r w:rsidR="000A5BCE">
        <w:rPr>
          <w:szCs w:val="28"/>
        </w:rPr>
        <w:t xml:space="preserve"> </w:t>
      </w:r>
      <w:r w:rsidR="00884608">
        <w:rPr>
          <w:szCs w:val="28"/>
        </w:rPr>
        <w:t xml:space="preserve"> </w:t>
      </w:r>
      <w:bookmarkStart w:id="0" w:name="_GoBack"/>
      <w:bookmarkEnd w:id="0"/>
      <w:r w:rsidRPr="00CB402B">
        <w:rPr>
          <w:szCs w:val="28"/>
        </w:rPr>
        <w:t>ЗАКОНА</w:t>
      </w:r>
    </w:p>
    <w:p w:rsidR="00CB402B" w:rsidRPr="00CB402B" w:rsidRDefault="00CB402B" w:rsidP="00CB402B">
      <w:pPr>
        <w:autoSpaceDE w:val="0"/>
        <w:autoSpaceDN w:val="0"/>
        <w:adjustRightInd w:val="0"/>
        <w:ind w:firstLine="528"/>
        <w:jc w:val="both"/>
        <w:rPr>
          <w:szCs w:val="28"/>
        </w:rPr>
      </w:pPr>
    </w:p>
    <w:p w:rsidR="00CB402B" w:rsidRPr="00CB402B" w:rsidRDefault="00CB402B" w:rsidP="00CB402B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CB402B">
        <w:rPr>
          <w:szCs w:val="28"/>
        </w:rPr>
        <w:t xml:space="preserve">Настоящий Закон вступает в силу по </w:t>
      </w:r>
      <w:proofErr w:type="gramStart"/>
      <w:r w:rsidRPr="00CB402B">
        <w:rPr>
          <w:szCs w:val="28"/>
        </w:rPr>
        <w:t>истечении</w:t>
      </w:r>
      <w:proofErr w:type="gramEnd"/>
      <w:r w:rsidRPr="00CB402B">
        <w:rPr>
          <w:szCs w:val="28"/>
        </w:rPr>
        <w:t xml:space="preserve"> 10 дней после дня его официального опубликования.</w:t>
      </w:r>
    </w:p>
    <w:p w:rsidR="00CB402B" w:rsidRPr="00CB402B" w:rsidRDefault="00CB402B" w:rsidP="00CB402B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B402B" w:rsidRPr="00CB402B" w:rsidRDefault="00CB402B" w:rsidP="00CB402B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B402B" w:rsidRPr="00CB402B" w:rsidRDefault="00CB402B" w:rsidP="00CB402B">
      <w:pPr>
        <w:widowControl w:val="0"/>
        <w:ind w:firstLine="709"/>
        <w:jc w:val="both"/>
        <w:rPr>
          <w:szCs w:val="28"/>
        </w:rPr>
      </w:pPr>
    </w:p>
    <w:p w:rsidR="00CB402B" w:rsidRPr="00CB402B" w:rsidRDefault="00CB402B" w:rsidP="00CB402B">
      <w:pPr>
        <w:widowControl w:val="0"/>
        <w:jc w:val="both"/>
        <w:rPr>
          <w:szCs w:val="28"/>
        </w:rPr>
      </w:pPr>
      <w:r w:rsidRPr="00CB402B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CB402B">
        <w:rPr>
          <w:szCs w:val="28"/>
        </w:rPr>
        <w:t>Миклушевский</w:t>
      </w:r>
      <w:proofErr w:type="spellEnd"/>
    </w:p>
    <w:p w:rsidR="00BE0544" w:rsidRDefault="00BE0544"/>
    <w:sectPr w:rsidR="00BE0544" w:rsidSect="00CB402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704" w:rsidRDefault="002F3704">
      <w:r>
        <w:separator/>
      </w:r>
    </w:p>
  </w:endnote>
  <w:endnote w:type="continuationSeparator" w:id="0">
    <w:p w:rsidR="002F3704" w:rsidRDefault="002F3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704" w:rsidRDefault="002F3704">
      <w:r>
        <w:separator/>
      </w:r>
    </w:p>
  </w:footnote>
  <w:footnote w:type="continuationSeparator" w:id="0">
    <w:p w:rsidR="002F3704" w:rsidRDefault="002F37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02B" w:rsidRDefault="00CB402B" w:rsidP="00CB402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84608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02B"/>
    <w:rsid w:val="0003291F"/>
    <w:rsid w:val="000A5BCE"/>
    <w:rsid w:val="002F3704"/>
    <w:rsid w:val="00380EE1"/>
    <w:rsid w:val="003B26E7"/>
    <w:rsid w:val="0047435B"/>
    <w:rsid w:val="005A2827"/>
    <w:rsid w:val="00884608"/>
    <w:rsid w:val="00AB70F9"/>
    <w:rsid w:val="00AC31EC"/>
    <w:rsid w:val="00B14397"/>
    <w:rsid w:val="00BE0544"/>
    <w:rsid w:val="00C30D24"/>
    <w:rsid w:val="00CB402B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B402B"/>
    <w:rPr>
      <w:sz w:val="28"/>
    </w:rPr>
  </w:style>
  <w:style w:type="paragraph" w:styleId="a6">
    <w:name w:val="Balloon Text"/>
    <w:basedOn w:val="a"/>
    <w:link w:val="a7"/>
    <w:rsid w:val="00CB40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B40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B402B"/>
    <w:rPr>
      <w:sz w:val="28"/>
    </w:rPr>
  </w:style>
  <w:style w:type="paragraph" w:styleId="a6">
    <w:name w:val="Balloon Text"/>
    <w:basedOn w:val="a"/>
    <w:link w:val="a7"/>
    <w:rsid w:val="00CB40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B40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4</TotalTime>
  <Pages>4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3</cp:revision>
  <cp:lastPrinted>2013-04-25T00:07:00Z</cp:lastPrinted>
  <dcterms:created xsi:type="dcterms:W3CDTF">2013-04-24T23:42:00Z</dcterms:created>
  <dcterms:modified xsi:type="dcterms:W3CDTF">2013-04-25T00:08:00Z</dcterms:modified>
</cp:coreProperties>
</file>