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15pt" o:ole="" fillcolor="window">
            <v:imagedata r:id="rId7" o:title=""/>
          </v:shape>
          <o:OLEObject Type="Embed" ProgID="Word.Picture.8" ShapeID="_x0000_i1025" DrawAspect="Content" ObjectID="_1430203575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126"/>
        <w:gridCol w:w="1418"/>
        <w:gridCol w:w="850"/>
      </w:tblGrid>
      <w:tr w:rsidR="00595F16" w:rsidTr="001B1CB3">
        <w:trPr>
          <w:gridBefore w:val="1"/>
          <w:wBefore w:w="1702" w:type="dxa"/>
          <w:cantSplit/>
          <w:trHeight w:val="1141"/>
        </w:trPr>
        <w:tc>
          <w:tcPr>
            <w:tcW w:w="75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1B1CB3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1B1CB3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44F8F" w:rsidP="00D40A03">
            <w:pPr>
              <w:widowControl w:val="0"/>
              <w:spacing w:after="120"/>
              <w:ind w:firstLine="34"/>
            </w:pPr>
            <w:r>
              <w:t>1</w:t>
            </w:r>
            <w:r w:rsidR="00D40A03">
              <w:t>5</w:t>
            </w:r>
            <w:r>
              <w:t>.0</w:t>
            </w:r>
            <w:r w:rsidR="00D40A03">
              <w:t>5</w:t>
            </w:r>
            <w:r>
              <w:t>.2013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1B1CB3" w:rsidP="00D40A03">
            <w:pPr>
              <w:ind w:left="177" w:right="-391"/>
            </w:pPr>
            <w:r>
              <w:t xml:space="preserve">   </w:t>
            </w:r>
            <w:r w:rsidR="00595F16" w:rsidRPr="00F10DE4">
              <w:t>№</w:t>
            </w:r>
            <w:r>
              <w:t xml:space="preserve"> </w:t>
            </w:r>
            <w:r w:rsidR="006F66EC">
              <w:t>149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1B1CB3">
        <w:trPr>
          <w:cantSplit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439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3BB2" w:rsidRPr="00CA7E54" w:rsidRDefault="00363BB2" w:rsidP="00363BB2">
            <w:pPr>
              <w:ind w:left="34" w:right="-108"/>
              <w:jc w:val="both"/>
            </w:pPr>
            <w:r>
              <w:t>О</w:t>
            </w:r>
            <w:r w:rsidR="00D40A03">
              <w:t>б</w:t>
            </w:r>
            <w:r>
              <w:t xml:space="preserve"> </w:t>
            </w:r>
            <w:r w:rsidR="00D40A03">
              <w:t xml:space="preserve">обращении Верховного Совета Республики Хакасия </w:t>
            </w:r>
            <w:r w:rsidR="00D57C57">
              <w:t>"К</w:t>
            </w:r>
            <w:r w:rsidR="00D40A03">
              <w:t xml:space="preserve"> Председателю Правительства Российской Федерации Д.А. Медведеву по вопросу разработки федеральной целевой программы</w:t>
            </w:r>
            <w:r w:rsidRPr="00081726">
              <w:t xml:space="preserve"> </w:t>
            </w:r>
            <w:r w:rsidR="00D40A03">
              <w:t>по поддержке и развитию садоводческих, огороднических, и дачных некоммерческих объединений граждан</w:t>
            </w:r>
            <w:r w:rsidR="00D57C57">
              <w:t>"</w:t>
            </w:r>
          </w:p>
          <w:p w:rsidR="00595F16" w:rsidRPr="002F02CB" w:rsidRDefault="00595F16" w:rsidP="006A0FF4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0B43C1">
      <w:pPr>
        <w:ind w:firstLine="720"/>
        <w:jc w:val="both"/>
      </w:pPr>
      <w:r>
        <w:t xml:space="preserve">Рассмотрев </w:t>
      </w:r>
      <w:r w:rsidR="00921BE8">
        <w:t xml:space="preserve">и обсудив </w:t>
      </w:r>
      <w:r w:rsidR="00D40A03">
        <w:t xml:space="preserve">обращение Верховного Совета Республики Хакасия </w:t>
      </w:r>
      <w:r w:rsidR="00D57C57">
        <w:t>"К</w:t>
      </w:r>
      <w:r w:rsidR="00D40A03">
        <w:t xml:space="preserve"> Председателю Правительства Российской Федерации </w:t>
      </w:r>
      <w:r w:rsidR="00921BE8">
        <w:br/>
      </w:r>
      <w:r w:rsidR="00D40A03">
        <w:t>Д.А. Медведеву по вопросу разработки федеральной целевой программы</w:t>
      </w:r>
      <w:r w:rsidR="00D40A03" w:rsidRPr="00081726">
        <w:t xml:space="preserve"> </w:t>
      </w:r>
      <w:r w:rsidR="00D40A03">
        <w:t>по поддержке и развитию садоводческих, огороднических, и дачных некоммерческих объединений граждан</w:t>
      </w:r>
      <w:r w:rsidR="00D57C57">
        <w:t>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CD4034" w:rsidRPr="002F02CB" w:rsidRDefault="00CD4034" w:rsidP="00CD4034">
      <w:pPr>
        <w:ind w:firstLine="720"/>
        <w:jc w:val="both"/>
      </w:pPr>
      <w:r>
        <w:t>1.</w:t>
      </w:r>
      <w:r w:rsidR="00921BE8" w:rsidRPr="00921BE8">
        <w:t xml:space="preserve"> </w:t>
      </w:r>
      <w:r w:rsidR="00921BE8">
        <w:t xml:space="preserve">Поддержать обращение Верховного Совета Республики Хакасия </w:t>
      </w:r>
      <w:r w:rsidR="00D57C57">
        <w:br/>
        <w:t>"К</w:t>
      </w:r>
      <w:r w:rsidR="00921BE8">
        <w:t xml:space="preserve"> Председателю Правительства Российской Федерации Д.А. Медведеву по вопросу разработки федеральной целевой программы</w:t>
      </w:r>
      <w:r w:rsidR="00921BE8" w:rsidRPr="00081726">
        <w:t xml:space="preserve"> </w:t>
      </w:r>
      <w:r w:rsidR="00921BE8">
        <w:t>по поддержке и развитию садоводческих, огороднических, и дачных некоммерческих объединений граждан</w:t>
      </w:r>
      <w:r w:rsidR="00D57C57">
        <w:t>"</w:t>
      </w:r>
      <w:r w:rsidR="00921BE8">
        <w:t>.</w:t>
      </w:r>
    </w:p>
    <w:p w:rsidR="00CD4034" w:rsidRDefault="00CD4034" w:rsidP="00CD4034">
      <w:pPr>
        <w:ind w:firstLine="720"/>
        <w:jc w:val="both"/>
      </w:pPr>
      <w:r>
        <w:t xml:space="preserve"> </w:t>
      </w:r>
    </w:p>
    <w:p w:rsidR="00CD4034" w:rsidRDefault="00CD4034" w:rsidP="00CD4034">
      <w:pPr>
        <w:ind w:firstLine="720"/>
        <w:jc w:val="both"/>
      </w:pPr>
      <w:r>
        <w:t xml:space="preserve">2. </w:t>
      </w:r>
      <w:r w:rsidR="00921BE8">
        <w:t>Рассмотреть проект постановления Законодательного Собрания Приморского края "</w:t>
      </w:r>
      <w:r w:rsidR="00921BE8" w:rsidRPr="00D40A03">
        <w:t xml:space="preserve"> </w:t>
      </w:r>
      <w:r w:rsidR="00921BE8">
        <w:t xml:space="preserve">Об обращении Верховного Совета Республики Хакасия </w:t>
      </w:r>
      <w:r w:rsidR="00D57C57">
        <w:t>"К</w:t>
      </w:r>
      <w:r w:rsidR="00921BE8">
        <w:t xml:space="preserve"> Председателю Правительства Российской Федерации Д.А. Медведеву по вопросу разработки федеральной целевой программы</w:t>
      </w:r>
      <w:r w:rsidR="00921BE8" w:rsidRPr="00081726">
        <w:t xml:space="preserve"> </w:t>
      </w:r>
      <w:r w:rsidR="00921BE8">
        <w:t>по поддержке и развитию садоводческих, огороднических, и дачных некоммерческих объединений граждан</w:t>
      </w:r>
      <w:r w:rsidR="00921BE8" w:rsidRPr="00081726">
        <w:t>"</w:t>
      </w:r>
      <w:r w:rsidR="00921BE8">
        <w:t xml:space="preserve"> на очередном заседании Законодательного Собрания в мае 2013 года.</w:t>
      </w:r>
    </w:p>
    <w:p w:rsidR="00E54EAC" w:rsidRDefault="00E54EAC" w:rsidP="00CD4034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t xml:space="preserve">3.Поручить </w:t>
      </w:r>
      <w:r w:rsidR="00B657DD">
        <w:t>заместителю председателя</w:t>
      </w:r>
      <w:r w:rsidR="008705AD">
        <w:t xml:space="preserve"> комитета</w:t>
      </w:r>
      <w:r>
        <w:t xml:space="preserve"> Законодательного Собрания </w:t>
      </w:r>
      <w:r w:rsidR="00D40A03">
        <w:t xml:space="preserve">Корнееву </w:t>
      </w:r>
      <w:r w:rsidR="00363BB2">
        <w:t>Ю</w:t>
      </w:r>
      <w:r>
        <w:t>.</w:t>
      </w:r>
      <w:r w:rsidR="00D40A03">
        <w:t>А.</w:t>
      </w:r>
      <w:r>
        <w:t xml:space="preserve"> </w:t>
      </w:r>
      <w:r w:rsidR="00B936AE">
        <w:t>выступить с докладом</w:t>
      </w:r>
      <w:r>
        <w:t xml:space="preserve"> </w:t>
      </w:r>
      <w:r w:rsidR="00B936AE">
        <w:t xml:space="preserve">по </w:t>
      </w:r>
      <w:r>
        <w:t>данн</w:t>
      </w:r>
      <w:r w:rsidR="00B936AE">
        <w:t>ому</w:t>
      </w:r>
      <w:r>
        <w:t xml:space="preserve"> вопрос</w:t>
      </w:r>
      <w:r w:rsidR="00B936AE">
        <w:t>у</w:t>
      </w:r>
      <w:r>
        <w:t xml:space="preserve"> на заседании Законодательного Собрания.</w:t>
      </w:r>
    </w:p>
    <w:p w:rsidR="002171D7" w:rsidRDefault="002171D7" w:rsidP="002171D7">
      <w:pPr>
        <w:ind w:firstLine="720"/>
        <w:jc w:val="both"/>
      </w:pPr>
      <w:r>
        <w:lastRenderedPageBreak/>
        <w:t xml:space="preserve">4.Определить время для рассмотрения указанного вопроса на заседании Законодательного Собрания - </w:t>
      </w:r>
      <w:r w:rsidRPr="00E338C4">
        <w:t>5</w:t>
      </w:r>
      <w:r>
        <w:t xml:space="preserve"> минут, в том числе для доклада -</w:t>
      </w:r>
      <w:r w:rsidRPr="00E338C4">
        <w:t xml:space="preserve">  </w:t>
      </w:r>
      <w:r>
        <w:t xml:space="preserve"> 3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CD4034" w:rsidP="00CD4034">
      <w:r>
        <w:t xml:space="preserve">Председатель комитета                                                                        </w:t>
      </w:r>
      <w:r w:rsidR="00D40A03">
        <w:t xml:space="preserve">  </w:t>
      </w:r>
      <w:r>
        <w:t xml:space="preserve">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3AD" w:rsidRDefault="00E053AD">
      <w:r>
        <w:separator/>
      </w:r>
    </w:p>
  </w:endnote>
  <w:endnote w:type="continuationSeparator" w:id="0">
    <w:p w:rsidR="00E053AD" w:rsidRDefault="00E05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3AD" w:rsidRDefault="00E053AD">
      <w:r>
        <w:separator/>
      </w:r>
    </w:p>
  </w:footnote>
  <w:footnote w:type="continuationSeparator" w:id="0">
    <w:p w:rsidR="00E053AD" w:rsidRDefault="00E053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3427F0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3427F0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F66EC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43C1"/>
    <w:rsid w:val="000B7DEC"/>
    <w:rsid w:val="0015104F"/>
    <w:rsid w:val="00151BB0"/>
    <w:rsid w:val="00155065"/>
    <w:rsid w:val="0017227B"/>
    <w:rsid w:val="00190E72"/>
    <w:rsid w:val="001A6AC8"/>
    <w:rsid w:val="001B0CD0"/>
    <w:rsid w:val="001B1CB3"/>
    <w:rsid w:val="001C1504"/>
    <w:rsid w:val="001C4715"/>
    <w:rsid w:val="00201F7D"/>
    <w:rsid w:val="0021335B"/>
    <w:rsid w:val="002171D7"/>
    <w:rsid w:val="00274D89"/>
    <w:rsid w:val="00291EFE"/>
    <w:rsid w:val="00295563"/>
    <w:rsid w:val="002A04AA"/>
    <w:rsid w:val="002D2071"/>
    <w:rsid w:val="002D3793"/>
    <w:rsid w:val="002D66E8"/>
    <w:rsid w:val="002E46B4"/>
    <w:rsid w:val="002F02CB"/>
    <w:rsid w:val="0030603C"/>
    <w:rsid w:val="00320F2B"/>
    <w:rsid w:val="003427F0"/>
    <w:rsid w:val="00363BB2"/>
    <w:rsid w:val="003656AB"/>
    <w:rsid w:val="003B54B8"/>
    <w:rsid w:val="003C4624"/>
    <w:rsid w:val="003E6834"/>
    <w:rsid w:val="00444F8F"/>
    <w:rsid w:val="0046121A"/>
    <w:rsid w:val="004614D6"/>
    <w:rsid w:val="004B0741"/>
    <w:rsid w:val="004B30F2"/>
    <w:rsid w:val="004C102E"/>
    <w:rsid w:val="004E3D78"/>
    <w:rsid w:val="004E469C"/>
    <w:rsid w:val="00564CFC"/>
    <w:rsid w:val="00595F16"/>
    <w:rsid w:val="005B31CB"/>
    <w:rsid w:val="00644B73"/>
    <w:rsid w:val="00651DF6"/>
    <w:rsid w:val="006648AE"/>
    <w:rsid w:val="00667282"/>
    <w:rsid w:val="006A0FF4"/>
    <w:rsid w:val="006A5070"/>
    <w:rsid w:val="006F13F7"/>
    <w:rsid w:val="006F66EC"/>
    <w:rsid w:val="00726912"/>
    <w:rsid w:val="00727EAA"/>
    <w:rsid w:val="0073130C"/>
    <w:rsid w:val="007867BE"/>
    <w:rsid w:val="00794BF3"/>
    <w:rsid w:val="007D6EA8"/>
    <w:rsid w:val="007E1C72"/>
    <w:rsid w:val="007F0F0C"/>
    <w:rsid w:val="008128BA"/>
    <w:rsid w:val="008322E5"/>
    <w:rsid w:val="00835A6F"/>
    <w:rsid w:val="00837742"/>
    <w:rsid w:val="008705AD"/>
    <w:rsid w:val="008B702C"/>
    <w:rsid w:val="008C6644"/>
    <w:rsid w:val="008D2893"/>
    <w:rsid w:val="008F2060"/>
    <w:rsid w:val="008F4D8E"/>
    <w:rsid w:val="00900034"/>
    <w:rsid w:val="00907E35"/>
    <w:rsid w:val="00921BE8"/>
    <w:rsid w:val="009263EC"/>
    <w:rsid w:val="0094628A"/>
    <w:rsid w:val="00975857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A3B55"/>
    <w:rsid w:val="00AB3A66"/>
    <w:rsid w:val="00B222E7"/>
    <w:rsid w:val="00B26B2F"/>
    <w:rsid w:val="00B50AFC"/>
    <w:rsid w:val="00B50E61"/>
    <w:rsid w:val="00B50FD1"/>
    <w:rsid w:val="00B657DD"/>
    <w:rsid w:val="00B936AE"/>
    <w:rsid w:val="00BB0F3D"/>
    <w:rsid w:val="00BD7F29"/>
    <w:rsid w:val="00C454F6"/>
    <w:rsid w:val="00C625C4"/>
    <w:rsid w:val="00C62908"/>
    <w:rsid w:val="00C67495"/>
    <w:rsid w:val="00C714E3"/>
    <w:rsid w:val="00CC5F59"/>
    <w:rsid w:val="00CD4034"/>
    <w:rsid w:val="00CD7525"/>
    <w:rsid w:val="00D039B2"/>
    <w:rsid w:val="00D3588C"/>
    <w:rsid w:val="00D40A03"/>
    <w:rsid w:val="00D57C57"/>
    <w:rsid w:val="00D80476"/>
    <w:rsid w:val="00D8191D"/>
    <w:rsid w:val="00DA2DA4"/>
    <w:rsid w:val="00DA679F"/>
    <w:rsid w:val="00DD128C"/>
    <w:rsid w:val="00E0415F"/>
    <w:rsid w:val="00E053AD"/>
    <w:rsid w:val="00E30D1A"/>
    <w:rsid w:val="00E443F7"/>
    <w:rsid w:val="00E54EAC"/>
    <w:rsid w:val="00E76C23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4647-C6D4-4D75-B762-87CC12AA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21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batova_a_v</cp:lastModifiedBy>
  <cp:revision>10</cp:revision>
  <cp:lastPrinted>2012-08-23T22:45:00Z</cp:lastPrinted>
  <dcterms:created xsi:type="dcterms:W3CDTF">2013-04-08T00:48:00Z</dcterms:created>
  <dcterms:modified xsi:type="dcterms:W3CDTF">2013-05-15T23:00:00Z</dcterms:modified>
</cp:coreProperties>
</file>