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blPrEx>
          <w:tblCellMar>
            <w:top w:w="0" w:type="dxa"/>
            <w:bottom w:w="0" w:type="dxa"/>
          </w:tblCellMar>
        </w:tblPrEx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2001FF" w:rsidRPr="00E31BE3" w:rsidRDefault="002001FF" w:rsidP="002001FF">
            <w:r>
              <w:rPr>
                <w:sz w:val="20"/>
              </w:rPr>
              <w:t>и природопользованию</w:t>
            </w:r>
          </w:p>
          <w:p w:rsidR="005542F1" w:rsidRDefault="005542F1" w:rsidP="009366AC">
            <w:pPr>
              <w:rPr>
                <w:sz w:val="20"/>
              </w:rPr>
            </w:pP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blPrEx>
          <w:tblCellMar>
            <w:top w:w="0" w:type="dxa"/>
            <w:bottom w:w="0" w:type="dxa"/>
          </w:tblCellMar>
        </w:tblPrEx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blPrEx>
          <w:tblCellMar>
            <w:top w:w="0" w:type="dxa"/>
            <w:bottom w:w="0" w:type="dxa"/>
          </w:tblCellMar>
        </w:tblPrEx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7768EB" w:rsidP="00604878">
            <w:pPr>
              <w:jc w:val="both"/>
            </w:pPr>
            <w:r w:rsidRPr="00A50001">
              <w:t xml:space="preserve">О </w:t>
            </w:r>
            <w:r w:rsidR="00604878">
              <w:t>З</w:t>
            </w:r>
            <w:r w:rsidR="00604878" w:rsidRPr="00CC639A">
              <w:t>акон</w:t>
            </w:r>
            <w:r w:rsidR="00604878">
              <w:t>е</w:t>
            </w:r>
            <w:r w:rsidR="00604878" w:rsidRPr="00CC639A">
              <w:t xml:space="preserve"> Приморского края</w:t>
            </w:r>
            <w:r w:rsidR="00604878" w:rsidRPr="00CC639A">
              <w:rPr>
                <w:bCs/>
              </w:rPr>
              <w:t xml:space="preserve"> </w:t>
            </w:r>
            <w:r w:rsidR="00604878">
              <w:t>"О внесении изменений в Закон Приморского края "</w:t>
            </w:r>
            <w:r w:rsidR="00604878" w:rsidRPr="000411F6">
              <w:t xml:space="preserve">О </w:t>
            </w:r>
            <w:r w:rsidR="00604878">
              <w:t>порядке</w:t>
            </w:r>
            <w:r w:rsidR="00604878" w:rsidRPr="000411F6">
              <w:t xml:space="preserve"> </w:t>
            </w:r>
            <w:r w:rsidR="00604878">
              <w:t>пользования</w:t>
            </w:r>
            <w:r w:rsidR="00604878" w:rsidRPr="000411F6">
              <w:t xml:space="preserve"> </w:t>
            </w:r>
            <w:r w:rsidR="00604878">
              <w:t>участками недр местного значения</w:t>
            </w:r>
            <w:r w:rsidR="00604878" w:rsidRPr="000411F6">
              <w:t xml:space="preserve">, </w:t>
            </w:r>
            <w:r w:rsidR="00604878">
              <w:t>содержащими общераспростра-ненные полезные ископаемые</w:t>
            </w:r>
            <w:r w:rsidR="00604878" w:rsidRPr="000411F6">
              <w:t xml:space="preserve">, </w:t>
            </w:r>
            <w:r w:rsidR="00604878">
              <w:t>на</w:t>
            </w:r>
            <w:r w:rsidR="00604878" w:rsidRPr="000411F6">
              <w:t xml:space="preserve"> </w:t>
            </w:r>
            <w:r w:rsidR="00604878">
              <w:t>территории Приморского края</w:t>
            </w:r>
            <w:r w:rsidR="00604878" w:rsidRPr="000411F6">
              <w:t>"</w:t>
            </w:r>
          </w:p>
        </w:tc>
      </w:tr>
    </w:tbl>
    <w:p w:rsidR="00F5715D" w:rsidRDefault="00F5715D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464742" w:rsidRDefault="007768EB" w:rsidP="00464742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="00F501AD">
        <w:rPr>
          <w:szCs w:val="28"/>
        </w:rPr>
        <w:t>"О внесении изменений в З</w:t>
      </w:r>
      <w:r w:rsidR="00F501AD">
        <w:t>акон Приморского края "</w:t>
      </w:r>
      <w:r w:rsidR="00F501AD" w:rsidRPr="000411F6">
        <w:rPr>
          <w:szCs w:val="28"/>
        </w:rPr>
        <w:t xml:space="preserve">О </w:t>
      </w:r>
      <w:r w:rsidR="00F501AD">
        <w:rPr>
          <w:szCs w:val="28"/>
        </w:rPr>
        <w:t>порядке</w:t>
      </w:r>
      <w:r w:rsidR="00F501AD" w:rsidRPr="000411F6">
        <w:rPr>
          <w:szCs w:val="28"/>
        </w:rPr>
        <w:t xml:space="preserve"> </w:t>
      </w:r>
      <w:r w:rsidR="00F501AD">
        <w:rPr>
          <w:szCs w:val="28"/>
        </w:rPr>
        <w:t>пользования</w:t>
      </w:r>
      <w:r w:rsidR="00F501AD" w:rsidRPr="000411F6">
        <w:rPr>
          <w:szCs w:val="28"/>
        </w:rPr>
        <w:t xml:space="preserve"> </w:t>
      </w:r>
      <w:r w:rsidR="00F501AD">
        <w:rPr>
          <w:szCs w:val="28"/>
        </w:rPr>
        <w:t>участками недр местного значения</w:t>
      </w:r>
      <w:r w:rsidR="00F501AD" w:rsidRPr="000411F6">
        <w:rPr>
          <w:szCs w:val="28"/>
        </w:rPr>
        <w:t xml:space="preserve">, </w:t>
      </w:r>
      <w:r w:rsidR="00F501AD">
        <w:rPr>
          <w:szCs w:val="28"/>
        </w:rPr>
        <w:t>содержащими общераспространенные полезные ископаемые</w:t>
      </w:r>
      <w:r w:rsidR="00F501AD" w:rsidRPr="000411F6">
        <w:rPr>
          <w:szCs w:val="28"/>
        </w:rPr>
        <w:t xml:space="preserve">, </w:t>
      </w:r>
      <w:r w:rsidR="00F501AD">
        <w:rPr>
          <w:szCs w:val="28"/>
        </w:rPr>
        <w:t>на</w:t>
      </w:r>
      <w:r w:rsidR="00F501AD" w:rsidRPr="000411F6">
        <w:rPr>
          <w:szCs w:val="28"/>
        </w:rPr>
        <w:t xml:space="preserve"> </w:t>
      </w:r>
      <w:r w:rsidR="00F501AD">
        <w:rPr>
          <w:szCs w:val="28"/>
        </w:rPr>
        <w:t>территории Приморского края</w:t>
      </w:r>
      <w:r w:rsidR="00F501AD" w:rsidRPr="000411F6">
        <w:rPr>
          <w:szCs w:val="28"/>
        </w:rPr>
        <w:t>"</w:t>
      </w:r>
      <w:r w:rsidR="00464742">
        <w:rPr>
          <w:szCs w:val="28"/>
        </w:rPr>
        <w:t>.</w:t>
      </w:r>
    </w:p>
    <w:p w:rsidR="00464742" w:rsidRDefault="00464742" w:rsidP="00464742">
      <w:pPr>
        <w:jc w:val="both"/>
      </w:pPr>
    </w:p>
    <w:p w:rsidR="007768EB" w:rsidRDefault="007768EB" w:rsidP="007768E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4742" w:rsidRDefault="00464742" w:rsidP="00464742">
      <w:pPr>
        <w:pStyle w:val="a3"/>
        <w:tabs>
          <w:tab w:val="left" w:pos="708"/>
        </w:tabs>
        <w:ind w:firstLine="720"/>
      </w:pPr>
    </w:p>
    <w:p w:rsidR="00464742" w:rsidRDefault="00464742" w:rsidP="00464742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464742" w:rsidRDefault="00464742" w:rsidP="006E17D8">
      <w:pPr>
        <w:shd w:val="clear" w:color="auto" w:fill="FFFFFF"/>
        <w:ind w:firstLine="709"/>
        <w:jc w:val="both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DE9" w:rsidRDefault="008E2DE9" w:rsidP="00441D5E">
      <w:pPr>
        <w:pStyle w:val="1"/>
      </w:pPr>
      <w:r>
        <w:separator/>
      </w:r>
    </w:p>
  </w:endnote>
  <w:endnote w:type="continuationSeparator" w:id="1">
    <w:p w:rsidR="008E2DE9" w:rsidRDefault="008E2DE9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DE9" w:rsidRDefault="008E2DE9" w:rsidP="00441D5E">
      <w:pPr>
        <w:pStyle w:val="1"/>
      </w:pPr>
      <w:r>
        <w:separator/>
      </w:r>
    </w:p>
  </w:footnote>
  <w:footnote w:type="continuationSeparator" w:id="1">
    <w:p w:rsidR="008E2DE9" w:rsidRDefault="008E2DE9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78" w:rsidRDefault="00604878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1D5E"/>
    <w:rsid w:val="00034EBC"/>
    <w:rsid w:val="00050622"/>
    <w:rsid w:val="00066BA0"/>
    <w:rsid w:val="000762A3"/>
    <w:rsid w:val="00081794"/>
    <w:rsid w:val="000A32D1"/>
    <w:rsid w:val="000A5A6C"/>
    <w:rsid w:val="000B3284"/>
    <w:rsid w:val="000D1439"/>
    <w:rsid w:val="000E526A"/>
    <w:rsid w:val="000F530F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96104"/>
    <w:rsid w:val="002B312F"/>
    <w:rsid w:val="00356840"/>
    <w:rsid w:val="00362613"/>
    <w:rsid w:val="003E55FF"/>
    <w:rsid w:val="003E617E"/>
    <w:rsid w:val="003E7022"/>
    <w:rsid w:val="00426512"/>
    <w:rsid w:val="00441D5E"/>
    <w:rsid w:val="00464742"/>
    <w:rsid w:val="00486663"/>
    <w:rsid w:val="004B2DB0"/>
    <w:rsid w:val="004C0F61"/>
    <w:rsid w:val="004E1809"/>
    <w:rsid w:val="004F35FD"/>
    <w:rsid w:val="00507401"/>
    <w:rsid w:val="00553E0F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D6BD5"/>
    <w:rsid w:val="005F00E8"/>
    <w:rsid w:val="00604878"/>
    <w:rsid w:val="006672A8"/>
    <w:rsid w:val="00693028"/>
    <w:rsid w:val="006951FA"/>
    <w:rsid w:val="006D13A6"/>
    <w:rsid w:val="006E17D8"/>
    <w:rsid w:val="006E7EF3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840B9"/>
    <w:rsid w:val="009C52C8"/>
    <w:rsid w:val="00A06D5B"/>
    <w:rsid w:val="00A147B1"/>
    <w:rsid w:val="00AC7EC6"/>
    <w:rsid w:val="00AF728C"/>
    <w:rsid w:val="00B645BC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3639"/>
    <w:rsid w:val="00DC5F44"/>
    <w:rsid w:val="00E37D4F"/>
    <w:rsid w:val="00E400D5"/>
    <w:rsid w:val="00E96580"/>
    <w:rsid w:val="00EA01CC"/>
    <w:rsid w:val="00EE5F0C"/>
    <w:rsid w:val="00F21795"/>
    <w:rsid w:val="00F501AD"/>
    <w:rsid w:val="00F506F2"/>
    <w:rsid w:val="00F5715D"/>
    <w:rsid w:val="00F802EA"/>
    <w:rsid w:val="00FA3A91"/>
    <w:rsid w:val="00FB6E66"/>
    <w:rsid w:val="00FC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1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 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mihailova_e_v</cp:lastModifiedBy>
  <cp:revision>3</cp:revision>
  <cp:lastPrinted>2008-02-11T06:22:00Z</cp:lastPrinted>
  <dcterms:created xsi:type="dcterms:W3CDTF">2013-05-07T06:11:00Z</dcterms:created>
  <dcterms:modified xsi:type="dcterms:W3CDTF">2013-05-07T06:13:00Z</dcterms:modified>
</cp:coreProperties>
</file>