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15pt" o:ole="" fillcolor="window">
            <v:imagedata r:id="rId7" o:title=""/>
          </v:shape>
          <o:OLEObject Type="Embed" ProgID="Word.Picture.8" ShapeID="_x0000_i1025" DrawAspect="Content" ObjectID="_1427180540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126"/>
        <w:gridCol w:w="1418"/>
        <w:gridCol w:w="850"/>
      </w:tblGrid>
      <w:tr w:rsidR="00595F16" w:rsidTr="001B1CB3">
        <w:trPr>
          <w:gridBefore w:val="1"/>
          <w:wBefore w:w="1702" w:type="dxa"/>
          <w:cantSplit/>
          <w:trHeight w:val="1141"/>
        </w:trPr>
        <w:tc>
          <w:tcPr>
            <w:tcW w:w="75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1B1CB3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1B1CB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44F8F" w:rsidP="000B43C1">
            <w:pPr>
              <w:widowControl w:val="0"/>
              <w:spacing w:after="120"/>
              <w:ind w:firstLine="34"/>
            </w:pPr>
            <w:r>
              <w:t>1</w:t>
            </w:r>
            <w:r w:rsidR="000B43C1">
              <w:t>0</w:t>
            </w:r>
            <w:r>
              <w:t>.0</w:t>
            </w:r>
            <w:r w:rsidR="000B43C1">
              <w:t>4</w:t>
            </w:r>
            <w:r>
              <w:t>.2013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B1CB3" w:rsidP="006F13F7">
            <w:pPr>
              <w:ind w:left="177" w:right="-391"/>
            </w:pPr>
            <w:r>
              <w:t xml:space="preserve">   </w:t>
            </w:r>
            <w:r w:rsidR="00595F16" w:rsidRPr="00F10DE4">
              <w:t>№</w:t>
            </w:r>
            <w:r>
              <w:t xml:space="preserve"> 13</w:t>
            </w:r>
            <w:r w:rsidR="006F13F7"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1B1CB3">
        <w:trPr>
          <w:cantSplit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439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3BB2" w:rsidRPr="00CA7E54" w:rsidRDefault="00363BB2" w:rsidP="00363BB2">
            <w:pPr>
              <w:ind w:left="34" w:right="-108"/>
              <w:jc w:val="both"/>
            </w:pPr>
            <w:r>
              <w:t xml:space="preserve">О законодательной инициативе </w:t>
            </w:r>
            <w:r w:rsidR="000B43C1">
              <w:t>Белгородской</w:t>
            </w:r>
            <w:r>
              <w:t xml:space="preserve"> областно</w:t>
            </w:r>
            <w:r w:rsidR="000B43C1">
              <w:t>й</w:t>
            </w:r>
            <w:r>
              <w:t xml:space="preserve"> </w:t>
            </w:r>
            <w:r w:rsidR="000B43C1">
              <w:t>Думы</w:t>
            </w:r>
            <w:r>
              <w:t xml:space="preserve"> по внесению в Государственную Думу Федерального Собрания Российской Федерации проекта федерального закона "О внесени</w:t>
            </w:r>
            <w:r w:rsidR="000B43C1">
              <w:t>и</w:t>
            </w:r>
            <w:r>
              <w:t xml:space="preserve"> изменени</w:t>
            </w:r>
            <w:r w:rsidR="000B43C1">
              <w:t>й</w:t>
            </w:r>
            <w:r>
              <w:t xml:space="preserve"> в статью 16 Федерального закона </w:t>
            </w:r>
            <w:r>
              <w:br/>
              <w:t xml:space="preserve">"О </w:t>
            </w:r>
            <w:r w:rsidRPr="00081726">
      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595F16" w:rsidRPr="002F02CB" w:rsidRDefault="00595F16" w:rsidP="006A0FF4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0B43C1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0B43C1">
        <w:t>Белгородской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>
        <w:t>"</w:t>
      </w:r>
      <w:r w:rsidR="00363BB2">
        <w:t xml:space="preserve">О законодательной инициативе </w:t>
      </w:r>
      <w:r w:rsidR="000B43C1" w:rsidRPr="000B43C1">
        <w:t>Белгородской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 xml:space="preserve"> на </w:t>
      </w:r>
      <w:r w:rsidR="000B43C1">
        <w:t xml:space="preserve">очередном </w:t>
      </w:r>
      <w:r>
        <w:t xml:space="preserve">заседании Законодательного Собрания в </w:t>
      </w:r>
      <w:r w:rsidR="000B43C1">
        <w:br/>
        <w:t>апреле</w:t>
      </w:r>
      <w:r>
        <w:t xml:space="preserve"> 201</w:t>
      </w:r>
      <w:r w:rsidR="00363BB2">
        <w:t>3</w:t>
      </w:r>
      <w:r>
        <w:t xml:space="preserve"> года.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CD4034" w:rsidRDefault="00CD4034" w:rsidP="00CD4034">
      <w:pPr>
        <w:ind w:firstLine="720"/>
        <w:jc w:val="both"/>
      </w:pPr>
      <w:r>
        <w:lastRenderedPageBreak/>
        <w:t xml:space="preserve">2.Рекомендовать Законодательному Собранию поддержать законодательную инициативу </w:t>
      </w:r>
      <w:r w:rsidR="000B43C1" w:rsidRPr="000B43C1">
        <w:t>Белгородской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E54EAC">
        <w:t>.</w:t>
      </w:r>
    </w:p>
    <w:p w:rsidR="00E54EAC" w:rsidRDefault="00E54EAC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3.Поручить </w:t>
      </w:r>
      <w:r w:rsidR="00B657DD">
        <w:t>заместителю председателя</w:t>
      </w:r>
      <w:r w:rsidR="008705AD">
        <w:t xml:space="preserve"> комитета</w:t>
      </w:r>
      <w:r>
        <w:t xml:space="preserve"> Законодательного Собрания </w:t>
      </w:r>
      <w:proofErr w:type="spellStart"/>
      <w:r w:rsidR="00363BB2">
        <w:t>Викдоровой</w:t>
      </w:r>
      <w:proofErr w:type="spellEnd"/>
      <w:r>
        <w:t xml:space="preserve"> </w:t>
      </w:r>
      <w:r w:rsidR="00363BB2">
        <w:t>Е</w:t>
      </w:r>
      <w:r>
        <w:t>.</w:t>
      </w:r>
      <w:r w:rsidR="00363BB2">
        <w:t>Ю</w:t>
      </w:r>
      <w:r>
        <w:t xml:space="preserve">. </w:t>
      </w:r>
      <w:r w:rsidR="00B936AE">
        <w:t>выступить с докладом</w:t>
      </w:r>
      <w:r>
        <w:t xml:space="preserve"> </w:t>
      </w:r>
      <w:r w:rsidR="00B936AE">
        <w:t xml:space="preserve">по </w:t>
      </w:r>
      <w:r>
        <w:t>данн</w:t>
      </w:r>
      <w:r w:rsidR="00B936AE">
        <w:t>ому</w:t>
      </w:r>
      <w:r>
        <w:t xml:space="preserve"> вопрос</w:t>
      </w:r>
      <w:r w:rsidR="00B936AE">
        <w:t>у</w:t>
      </w:r>
      <w:r>
        <w:t xml:space="preserve"> на заседании Законодательного Собрания.</w:t>
      </w:r>
    </w:p>
    <w:p w:rsidR="002171D7" w:rsidRDefault="002171D7" w:rsidP="002171D7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857" w:rsidRDefault="00975857">
      <w:r>
        <w:separator/>
      </w:r>
    </w:p>
  </w:endnote>
  <w:endnote w:type="continuationSeparator" w:id="0">
    <w:p w:rsidR="00975857" w:rsidRDefault="00975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857" w:rsidRDefault="00975857">
      <w:r>
        <w:separator/>
      </w:r>
    </w:p>
  </w:footnote>
  <w:footnote w:type="continuationSeparator" w:id="0">
    <w:p w:rsidR="00975857" w:rsidRDefault="009758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1B0CD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1B0CD0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936AE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43C1"/>
    <w:rsid w:val="000B7DEC"/>
    <w:rsid w:val="0015104F"/>
    <w:rsid w:val="00151BB0"/>
    <w:rsid w:val="00155065"/>
    <w:rsid w:val="0017227B"/>
    <w:rsid w:val="00190E72"/>
    <w:rsid w:val="001A6AC8"/>
    <w:rsid w:val="001B0CD0"/>
    <w:rsid w:val="001B1CB3"/>
    <w:rsid w:val="001C1504"/>
    <w:rsid w:val="001C4715"/>
    <w:rsid w:val="00201F7D"/>
    <w:rsid w:val="0021335B"/>
    <w:rsid w:val="002171D7"/>
    <w:rsid w:val="00274D89"/>
    <w:rsid w:val="00291EFE"/>
    <w:rsid w:val="00295563"/>
    <w:rsid w:val="002A04AA"/>
    <w:rsid w:val="002D3793"/>
    <w:rsid w:val="002D66E8"/>
    <w:rsid w:val="002E46B4"/>
    <w:rsid w:val="002F02CB"/>
    <w:rsid w:val="0030603C"/>
    <w:rsid w:val="00320F2B"/>
    <w:rsid w:val="00363BB2"/>
    <w:rsid w:val="003656AB"/>
    <w:rsid w:val="003B54B8"/>
    <w:rsid w:val="003C4624"/>
    <w:rsid w:val="003E6834"/>
    <w:rsid w:val="00444F8F"/>
    <w:rsid w:val="0046121A"/>
    <w:rsid w:val="004614D6"/>
    <w:rsid w:val="004B0741"/>
    <w:rsid w:val="004B30F2"/>
    <w:rsid w:val="004C102E"/>
    <w:rsid w:val="004E3D78"/>
    <w:rsid w:val="004E469C"/>
    <w:rsid w:val="00564CFC"/>
    <w:rsid w:val="00595F16"/>
    <w:rsid w:val="005B31CB"/>
    <w:rsid w:val="00644B73"/>
    <w:rsid w:val="00651DF6"/>
    <w:rsid w:val="006648AE"/>
    <w:rsid w:val="00667282"/>
    <w:rsid w:val="006A0FF4"/>
    <w:rsid w:val="006A5070"/>
    <w:rsid w:val="006F13F7"/>
    <w:rsid w:val="00726912"/>
    <w:rsid w:val="0073130C"/>
    <w:rsid w:val="007867BE"/>
    <w:rsid w:val="00794BF3"/>
    <w:rsid w:val="007D6EA8"/>
    <w:rsid w:val="007E1C72"/>
    <w:rsid w:val="007F0F0C"/>
    <w:rsid w:val="008322E5"/>
    <w:rsid w:val="00837742"/>
    <w:rsid w:val="008705AD"/>
    <w:rsid w:val="008B702C"/>
    <w:rsid w:val="008C6644"/>
    <w:rsid w:val="008D2893"/>
    <w:rsid w:val="008F2060"/>
    <w:rsid w:val="008F4D8E"/>
    <w:rsid w:val="00900034"/>
    <w:rsid w:val="00907E35"/>
    <w:rsid w:val="009263EC"/>
    <w:rsid w:val="0094628A"/>
    <w:rsid w:val="00975857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A3B55"/>
    <w:rsid w:val="00AB3A66"/>
    <w:rsid w:val="00B222E7"/>
    <w:rsid w:val="00B26B2F"/>
    <w:rsid w:val="00B50AFC"/>
    <w:rsid w:val="00B50E61"/>
    <w:rsid w:val="00B50FD1"/>
    <w:rsid w:val="00B657DD"/>
    <w:rsid w:val="00B936AE"/>
    <w:rsid w:val="00BB0F3D"/>
    <w:rsid w:val="00C454F6"/>
    <w:rsid w:val="00C625C4"/>
    <w:rsid w:val="00C62908"/>
    <w:rsid w:val="00C67495"/>
    <w:rsid w:val="00C714E3"/>
    <w:rsid w:val="00CC5F59"/>
    <w:rsid w:val="00CD4034"/>
    <w:rsid w:val="00CD7525"/>
    <w:rsid w:val="00D039B2"/>
    <w:rsid w:val="00D3588C"/>
    <w:rsid w:val="00D80476"/>
    <w:rsid w:val="00D8191D"/>
    <w:rsid w:val="00DA2DA4"/>
    <w:rsid w:val="00DA679F"/>
    <w:rsid w:val="00DD128C"/>
    <w:rsid w:val="00E0415F"/>
    <w:rsid w:val="00E30D1A"/>
    <w:rsid w:val="00E443F7"/>
    <w:rsid w:val="00E54EAC"/>
    <w:rsid w:val="00E76C23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85F0-D9B3-4473-BCFF-6DB14983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4</TotalTime>
  <Pages>2</Pages>
  <Words>260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zaharova_a_v</cp:lastModifiedBy>
  <cp:revision>6</cp:revision>
  <cp:lastPrinted>2012-08-23T22:45:00Z</cp:lastPrinted>
  <dcterms:created xsi:type="dcterms:W3CDTF">2013-04-08T00:48:00Z</dcterms:created>
  <dcterms:modified xsi:type="dcterms:W3CDTF">2013-04-10T23:16:00Z</dcterms:modified>
</cp:coreProperties>
</file>