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40" w:type="dxa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2977"/>
        <w:gridCol w:w="1134"/>
        <w:gridCol w:w="3686"/>
        <w:gridCol w:w="425"/>
        <w:gridCol w:w="1418"/>
      </w:tblGrid>
      <w:tr w:rsidR="00983D34" w:rsidRPr="00396428">
        <w:tc>
          <w:tcPr>
            <w:tcW w:w="9640" w:type="dxa"/>
            <w:gridSpan w:val="5"/>
          </w:tcPr>
          <w:p w:rsidR="00983D34" w:rsidRPr="00396428" w:rsidRDefault="00983D34" w:rsidP="005F4901">
            <w:pPr>
              <w:spacing w:line="360" w:lineRule="auto"/>
              <w:jc w:val="center"/>
              <w:rPr>
                <w:szCs w:val="28"/>
              </w:rPr>
            </w:pPr>
            <w:r w:rsidRPr="00396428">
              <w:rPr>
                <w:szCs w:val="28"/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7.25pt;height:55.5pt" o:ole="" fillcolor="window">
                  <v:imagedata r:id="rId8" o:title=""/>
                </v:shape>
                <o:OLEObject Type="Embed" ProgID="Word.Picture.8" ShapeID="_x0000_i1025" DrawAspect="Content" ObjectID="_1425110302" r:id="rId9"/>
              </w:object>
            </w:r>
          </w:p>
        </w:tc>
      </w:tr>
      <w:tr w:rsidR="00983D34" w:rsidRPr="00396428">
        <w:tc>
          <w:tcPr>
            <w:tcW w:w="9640" w:type="dxa"/>
            <w:gridSpan w:val="5"/>
          </w:tcPr>
          <w:p w:rsidR="00983D34" w:rsidRPr="00396428" w:rsidRDefault="00983D34">
            <w:pPr>
              <w:pStyle w:val="21"/>
              <w:rPr>
                <w:b/>
                <w:spacing w:val="20"/>
                <w:szCs w:val="28"/>
              </w:rPr>
            </w:pPr>
            <w:proofErr w:type="gramStart"/>
            <w:r w:rsidRPr="00396428">
              <w:rPr>
                <w:b/>
                <w:szCs w:val="28"/>
              </w:rPr>
              <w:t>П</w:t>
            </w:r>
            <w:proofErr w:type="gramEnd"/>
            <w:r w:rsidRPr="00396428">
              <w:rPr>
                <w:b/>
                <w:szCs w:val="28"/>
              </w:rPr>
              <w:t xml:space="preserve"> Р О Т О К О Л</w:t>
            </w:r>
          </w:p>
          <w:p w:rsidR="00983D34" w:rsidRPr="00396428" w:rsidRDefault="00983D34">
            <w:pPr>
              <w:pStyle w:val="21"/>
              <w:rPr>
                <w:spacing w:val="20"/>
                <w:szCs w:val="28"/>
              </w:rPr>
            </w:pPr>
            <w:r w:rsidRPr="00396428">
              <w:rPr>
                <w:spacing w:val="20"/>
                <w:szCs w:val="28"/>
              </w:rPr>
              <w:t xml:space="preserve">заседания комитета Законодательного Собрания  </w:t>
            </w:r>
          </w:p>
          <w:p w:rsidR="00983D34" w:rsidRPr="00396428" w:rsidRDefault="00983D34">
            <w:pPr>
              <w:jc w:val="center"/>
              <w:rPr>
                <w:szCs w:val="28"/>
              </w:rPr>
            </w:pPr>
            <w:r w:rsidRPr="00396428">
              <w:rPr>
                <w:szCs w:val="28"/>
              </w:rPr>
              <w:t xml:space="preserve">по </w:t>
            </w:r>
            <w:r w:rsidR="0076690F" w:rsidRPr="00396428">
              <w:rPr>
                <w:szCs w:val="28"/>
              </w:rPr>
              <w:t>социальной политике и защите прав граждан</w:t>
            </w:r>
          </w:p>
          <w:p w:rsidR="00983D34" w:rsidRPr="00396428" w:rsidRDefault="00983D34">
            <w:pPr>
              <w:jc w:val="center"/>
              <w:rPr>
                <w:szCs w:val="28"/>
              </w:rPr>
            </w:pPr>
          </w:p>
        </w:tc>
      </w:tr>
      <w:tr w:rsidR="007C1E46" w:rsidRPr="00396428">
        <w:tblPrEx>
          <w:tblCellMar>
            <w:left w:w="108" w:type="dxa"/>
            <w:right w:w="108" w:type="dxa"/>
          </w:tblCellMar>
        </w:tblPrEx>
        <w:trPr>
          <w:cantSplit/>
          <w:trHeight w:val="334"/>
        </w:trPr>
        <w:tc>
          <w:tcPr>
            <w:tcW w:w="2977" w:type="dxa"/>
          </w:tcPr>
          <w:p w:rsidR="007C1E46" w:rsidRPr="00396428" w:rsidRDefault="007C1E46" w:rsidP="00892C54">
            <w:pPr>
              <w:jc w:val="both"/>
              <w:rPr>
                <w:szCs w:val="28"/>
              </w:rPr>
            </w:pPr>
          </w:p>
        </w:tc>
        <w:tc>
          <w:tcPr>
            <w:tcW w:w="4820" w:type="dxa"/>
            <w:gridSpan w:val="2"/>
          </w:tcPr>
          <w:p w:rsidR="007C1E46" w:rsidRPr="00396428" w:rsidRDefault="002E452A" w:rsidP="00892C5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        </w:t>
            </w:r>
            <w:r w:rsidR="004834C3" w:rsidRPr="00396428">
              <w:rPr>
                <w:szCs w:val="28"/>
              </w:rPr>
              <w:t>г.</w:t>
            </w:r>
            <w:r w:rsidR="00607F45" w:rsidRPr="00396428">
              <w:rPr>
                <w:szCs w:val="28"/>
              </w:rPr>
              <w:t xml:space="preserve"> </w:t>
            </w:r>
            <w:r w:rsidR="004834C3" w:rsidRPr="00396428">
              <w:rPr>
                <w:szCs w:val="28"/>
              </w:rPr>
              <w:t>Владивосток</w:t>
            </w:r>
          </w:p>
        </w:tc>
        <w:tc>
          <w:tcPr>
            <w:tcW w:w="425" w:type="dxa"/>
          </w:tcPr>
          <w:p w:rsidR="007C1E46" w:rsidRPr="00396428" w:rsidRDefault="007C1E46" w:rsidP="00892C54">
            <w:pPr>
              <w:ind w:right="-108"/>
              <w:jc w:val="both"/>
              <w:rPr>
                <w:szCs w:val="28"/>
              </w:rPr>
            </w:pPr>
          </w:p>
        </w:tc>
        <w:tc>
          <w:tcPr>
            <w:tcW w:w="1418" w:type="dxa"/>
          </w:tcPr>
          <w:p w:rsidR="007C1E46" w:rsidRPr="00396428" w:rsidRDefault="007C1E46" w:rsidP="00892C54">
            <w:pPr>
              <w:jc w:val="both"/>
              <w:rPr>
                <w:szCs w:val="28"/>
              </w:rPr>
            </w:pPr>
          </w:p>
        </w:tc>
      </w:tr>
      <w:tr w:rsidR="003E2BE5" w:rsidRPr="00396428">
        <w:tc>
          <w:tcPr>
            <w:tcW w:w="4111" w:type="dxa"/>
            <w:gridSpan w:val="2"/>
          </w:tcPr>
          <w:p w:rsidR="00731AAE" w:rsidRPr="00396428" w:rsidRDefault="00D93B86" w:rsidP="000C6CA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14</w:t>
            </w:r>
            <w:r w:rsidR="00311A2D">
              <w:rPr>
                <w:szCs w:val="28"/>
              </w:rPr>
              <w:t>.0</w:t>
            </w:r>
            <w:r w:rsidR="000C6CA4">
              <w:rPr>
                <w:szCs w:val="28"/>
              </w:rPr>
              <w:t>3</w:t>
            </w:r>
            <w:r w:rsidR="00ED6F4F">
              <w:rPr>
                <w:szCs w:val="28"/>
              </w:rPr>
              <w:t>.201</w:t>
            </w:r>
            <w:r w:rsidR="00311A2D">
              <w:rPr>
                <w:szCs w:val="28"/>
              </w:rPr>
              <w:t>3</w:t>
            </w:r>
          </w:p>
        </w:tc>
        <w:tc>
          <w:tcPr>
            <w:tcW w:w="3686" w:type="dxa"/>
          </w:tcPr>
          <w:p w:rsidR="003E2BE5" w:rsidRPr="00396428" w:rsidRDefault="003E2BE5" w:rsidP="003E2BE5">
            <w:pPr>
              <w:ind w:right="-108"/>
              <w:jc w:val="right"/>
              <w:rPr>
                <w:szCs w:val="28"/>
              </w:rPr>
            </w:pPr>
            <w:r w:rsidRPr="00396428">
              <w:rPr>
                <w:szCs w:val="28"/>
              </w:rPr>
              <w:t>№</w:t>
            </w:r>
          </w:p>
        </w:tc>
        <w:tc>
          <w:tcPr>
            <w:tcW w:w="1843" w:type="dxa"/>
            <w:gridSpan w:val="2"/>
          </w:tcPr>
          <w:p w:rsidR="001E2252" w:rsidRPr="00396428" w:rsidRDefault="004C1DB7" w:rsidP="00D93B86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2</w:t>
            </w:r>
            <w:r w:rsidR="000C6CA4">
              <w:rPr>
                <w:szCs w:val="28"/>
              </w:rPr>
              <w:t>9</w:t>
            </w:r>
          </w:p>
        </w:tc>
      </w:tr>
      <w:tr w:rsidR="003E2BE5" w:rsidRPr="00396428">
        <w:tc>
          <w:tcPr>
            <w:tcW w:w="4111" w:type="dxa"/>
            <w:gridSpan w:val="2"/>
          </w:tcPr>
          <w:p w:rsidR="003E2BE5" w:rsidRPr="00396428" w:rsidRDefault="00156E2A">
            <w:pPr>
              <w:jc w:val="both"/>
              <w:rPr>
                <w:szCs w:val="28"/>
              </w:rPr>
            </w:pPr>
            <w:r w:rsidRPr="00396428">
              <w:rPr>
                <w:szCs w:val="28"/>
              </w:rPr>
              <w:t>Председательствующий</w:t>
            </w:r>
            <w:r w:rsidR="003E2BE5" w:rsidRPr="00396428">
              <w:rPr>
                <w:szCs w:val="28"/>
              </w:rPr>
              <w:t xml:space="preserve"> </w:t>
            </w:r>
          </w:p>
        </w:tc>
        <w:tc>
          <w:tcPr>
            <w:tcW w:w="5529" w:type="dxa"/>
            <w:gridSpan w:val="3"/>
          </w:tcPr>
          <w:p w:rsidR="003060EB" w:rsidRDefault="003060EB" w:rsidP="003060EB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Серебряков П.Ю.,</w:t>
            </w:r>
          </w:p>
          <w:p w:rsidR="00B45881" w:rsidRPr="00F910C6" w:rsidRDefault="00B45881" w:rsidP="003060EB">
            <w:pPr>
              <w:jc w:val="both"/>
              <w:rPr>
                <w:sz w:val="16"/>
                <w:szCs w:val="16"/>
              </w:rPr>
            </w:pPr>
          </w:p>
        </w:tc>
      </w:tr>
      <w:tr w:rsidR="003E2BE5" w:rsidRPr="00396428">
        <w:tc>
          <w:tcPr>
            <w:tcW w:w="4111" w:type="dxa"/>
            <w:gridSpan w:val="2"/>
          </w:tcPr>
          <w:p w:rsidR="003E2BE5" w:rsidRPr="00396428" w:rsidRDefault="003E2BE5">
            <w:pPr>
              <w:rPr>
                <w:szCs w:val="28"/>
              </w:rPr>
            </w:pPr>
            <w:r w:rsidRPr="00396428">
              <w:rPr>
                <w:szCs w:val="28"/>
              </w:rPr>
              <w:t>Присутствовали члены комитета</w:t>
            </w:r>
            <w:r w:rsidR="00FE661F">
              <w:rPr>
                <w:szCs w:val="28"/>
              </w:rPr>
              <w:t>:</w:t>
            </w:r>
          </w:p>
        </w:tc>
        <w:tc>
          <w:tcPr>
            <w:tcW w:w="5529" w:type="dxa"/>
            <w:gridSpan w:val="3"/>
          </w:tcPr>
          <w:p w:rsidR="00EE5D81" w:rsidRDefault="0057717B" w:rsidP="00756BE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Колотова С.В.,</w:t>
            </w:r>
          </w:p>
          <w:p w:rsidR="00010149" w:rsidRDefault="00905841" w:rsidP="00756BE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Слепченко С.В.,</w:t>
            </w:r>
          </w:p>
          <w:p w:rsidR="00BC1594" w:rsidRDefault="000C6CA4" w:rsidP="00756BE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Пошивайло Ю.В.</w:t>
            </w:r>
          </w:p>
          <w:p w:rsidR="0016089C" w:rsidRPr="00F910C6" w:rsidRDefault="0016089C" w:rsidP="00822245">
            <w:pPr>
              <w:jc w:val="both"/>
              <w:rPr>
                <w:sz w:val="16"/>
                <w:szCs w:val="16"/>
              </w:rPr>
            </w:pPr>
          </w:p>
        </w:tc>
      </w:tr>
      <w:tr w:rsidR="003D4FE8" w:rsidRPr="00396428">
        <w:tc>
          <w:tcPr>
            <w:tcW w:w="4111" w:type="dxa"/>
            <w:gridSpan w:val="2"/>
          </w:tcPr>
          <w:p w:rsidR="003D4FE8" w:rsidRPr="00396428" w:rsidRDefault="003D4FE8">
            <w:pPr>
              <w:rPr>
                <w:szCs w:val="28"/>
              </w:rPr>
            </w:pPr>
            <w:r w:rsidRPr="00396428">
              <w:rPr>
                <w:szCs w:val="28"/>
              </w:rPr>
              <w:t>Присутствовали приглашенные</w:t>
            </w:r>
            <w:r w:rsidR="00FE661F">
              <w:rPr>
                <w:szCs w:val="28"/>
              </w:rPr>
              <w:t>:</w:t>
            </w:r>
          </w:p>
        </w:tc>
        <w:tc>
          <w:tcPr>
            <w:tcW w:w="5529" w:type="dxa"/>
            <w:gridSpan w:val="3"/>
          </w:tcPr>
          <w:p w:rsidR="00867619" w:rsidRPr="00867619" w:rsidRDefault="00867619" w:rsidP="00867619">
            <w:pPr>
              <w:widowControl w:val="0"/>
              <w:autoSpaceDE w:val="0"/>
              <w:autoSpaceDN w:val="0"/>
              <w:adjustRightInd w:val="0"/>
              <w:jc w:val="both"/>
            </w:pPr>
            <w:r w:rsidRPr="00867619">
              <w:t xml:space="preserve">Бубнов О.Ю., </w:t>
            </w:r>
            <w:proofErr w:type="gramStart"/>
            <w:r w:rsidR="00F910C6">
              <w:t>исполняющий</w:t>
            </w:r>
            <w:proofErr w:type="gramEnd"/>
            <w:r w:rsidR="00F910C6">
              <w:t xml:space="preserve"> обязанности </w:t>
            </w:r>
            <w:r w:rsidRPr="00867619">
              <w:t>директор</w:t>
            </w:r>
            <w:r w:rsidR="00F910C6">
              <w:t>а</w:t>
            </w:r>
            <w:r w:rsidRPr="00867619">
              <w:t xml:space="preserve"> департамента здравоохранения Приморского края</w:t>
            </w:r>
            <w:r>
              <w:t>;</w:t>
            </w:r>
          </w:p>
          <w:p w:rsidR="00867619" w:rsidRPr="007A52B7" w:rsidRDefault="00867619" w:rsidP="007A52B7">
            <w:pPr>
              <w:pStyle w:val="3"/>
              <w:rPr>
                <w:szCs w:val="28"/>
              </w:rPr>
            </w:pPr>
            <w:r w:rsidRPr="007A52B7">
              <w:rPr>
                <w:szCs w:val="28"/>
              </w:rPr>
              <w:t>Володина И.А., старший помощник прокурора Приморского края                                  по взаимодействию с представительными (законодательными) и исполнительными органами края, органами местного самоуправления, старший советник юстиции;</w:t>
            </w:r>
          </w:p>
          <w:p w:rsidR="00867619" w:rsidRPr="00867619" w:rsidRDefault="00867619" w:rsidP="0036314D">
            <w:pPr>
              <w:jc w:val="both"/>
            </w:pPr>
            <w:r w:rsidRPr="00867619">
              <w:t>Евтушенко В.М., начальник отдела по работе с общественными объединениями, некоммерческими и религиозными организациями департамента внутренней политики Приморского края</w:t>
            </w:r>
            <w:r>
              <w:t>;</w:t>
            </w:r>
          </w:p>
          <w:p w:rsidR="00867619" w:rsidRPr="007A52B7" w:rsidRDefault="00867619" w:rsidP="007A52B7">
            <w:pPr>
              <w:pStyle w:val="a7"/>
              <w:spacing w:after="0"/>
              <w:jc w:val="both"/>
              <w:rPr>
                <w:szCs w:val="28"/>
              </w:rPr>
            </w:pPr>
            <w:r w:rsidRPr="007A52B7">
              <w:rPr>
                <w:szCs w:val="28"/>
              </w:rPr>
              <w:t>Иванович С.И., специалист отдела правовой экспертизы законопроектов по бюджетному законодательству, экономике и социальной политике правового управления аппарата Законодательного Собрания Приморского края;</w:t>
            </w:r>
          </w:p>
          <w:p w:rsidR="00867619" w:rsidRPr="00867619" w:rsidRDefault="00867619" w:rsidP="00867619">
            <w:pPr>
              <w:widowControl w:val="0"/>
              <w:autoSpaceDE w:val="0"/>
              <w:autoSpaceDN w:val="0"/>
              <w:adjustRightInd w:val="0"/>
              <w:jc w:val="both"/>
            </w:pPr>
            <w:r w:rsidRPr="00867619">
              <w:t>Костина Г.В., заместитель директора департамента по тарифам Приморского края</w:t>
            </w:r>
            <w:r>
              <w:t>;</w:t>
            </w:r>
          </w:p>
          <w:p w:rsidR="00867619" w:rsidRPr="00867619" w:rsidRDefault="00867619" w:rsidP="00867619">
            <w:pPr>
              <w:autoSpaceDE w:val="0"/>
              <w:autoSpaceDN w:val="0"/>
              <w:adjustRightInd w:val="0"/>
              <w:jc w:val="both"/>
              <w:outlineLvl w:val="0"/>
            </w:pPr>
            <w:r w:rsidRPr="00867619">
              <w:t>Кузнецов Ж.А., директор департамента физической культуры и спорта Приморского края</w:t>
            </w:r>
            <w:r>
              <w:t>;</w:t>
            </w:r>
          </w:p>
          <w:p w:rsidR="00867619" w:rsidRPr="00867619" w:rsidRDefault="00867619" w:rsidP="00867619">
            <w:pPr>
              <w:widowControl w:val="0"/>
              <w:autoSpaceDE w:val="0"/>
              <w:autoSpaceDN w:val="0"/>
              <w:adjustRightInd w:val="0"/>
              <w:jc w:val="both"/>
            </w:pPr>
            <w:r w:rsidRPr="00867619">
              <w:t>Лунь Н.Н., заместитель директора департамента труда и социального развития Приморского края</w:t>
            </w:r>
            <w:r>
              <w:t>;</w:t>
            </w:r>
          </w:p>
          <w:p w:rsidR="00867619" w:rsidRPr="00867619" w:rsidRDefault="00867619" w:rsidP="00867619">
            <w:pPr>
              <w:widowControl w:val="0"/>
              <w:autoSpaceDE w:val="0"/>
              <w:autoSpaceDN w:val="0"/>
              <w:adjustRightInd w:val="0"/>
              <w:jc w:val="both"/>
            </w:pPr>
            <w:proofErr w:type="spellStart"/>
            <w:r w:rsidRPr="00867619">
              <w:t>Сигида</w:t>
            </w:r>
            <w:proofErr w:type="spellEnd"/>
            <w:r w:rsidRPr="00867619">
              <w:t xml:space="preserve"> Р.С., заместитель директора </w:t>
            </w:r>
            <w:r w:rsidRPr="00867619">
              <w:lastRenderedPageBreak/>
              <w:t>департамента образования и науки Приморского края;</w:t>
            </w:r>
          </w:p>
          <w:p w:rsidR="00867619" w:rsidRPr="007A52B7" w:rsidRDefault="00867619" w:rsidP="007A52B7">
            <w:pPr>
              <w:jc w:val="both"/>
              <w:rPr>
                <w:szCs w:val="28"/>
              </w:rPr>
            </w:pPr>
            <w:r w:rsidRPr="007A52B7">
              <w:rPr>
                <w:szCs w:val="28"/>
              </w:rPr>
              <w:t>Смольникова Е.А., полномочный представитель Губернатора Приморского края в Законодательном Собрании Приморского края;</w:t>
            </w:r>
          </w:p>
          <w:p w:rsidR="00867619" w:rsidRDefault="00867619" w:rsidP="007A52B7">
            <w:pPr>
              <w:jc w:val="both"/>
              <w:rPr>
                <w:szCs w:val="28"/>
              </w:rPr>
            </w:pPr>
            <w:r w:rsidRPr="007A52B7">
              <w:rPr>
                <w:szCs w:val="28"/>
              </w:rPr>
              <w:t>Филатов С.А., начальник отдела законодательства субъекта Российской Федерации, федерального регистра и регистрации уставов муниципальных образований по Приморскому краю;</w:t>
            </w:r>
          </w:p>
          <w:p w:rsidR="00867619" w:rsidRPr="00867619" w:rsidRDefault="00867619" w:rsidP="00867619">
            <w:pPr>
              <w:widowControl w:val="0"/>
              <w:autoSpaceDE w:val="0"/>
              <w:autoSpaceDN w:val="0"/>
              <w:adjustRightInd w:val="0"/>
              <w:jc w:val="both"/>
            </w:pPr>
            <w:proofErr w:type="spellStart"/>
            <w:r w:rsidRPr="00867619">
              <w:t>Чибрикова</w:t>
            </w:r>
            <w:proofErr w:type="spellEnd"/>
            <w:r w:rsidRPr="00867619">
              <w:t xml:space="preserve"> Е.П., заместитель директора департамента труда и социального развития Приморского края</w:t>
            </w:r>
            <w:r>
              <w:t>;</w:t>
            </w:r>
          </w:p>
          <w:p w:rsidR="004C6DAA" w:rsidRDefault="004C6DAA" w:rsidP="007A52B7">
            <w:pPr>
              <w:jc w:val="both"/>
              <w:rPr>
                <w:szCs w:val="28"/>
              </w:rPr>
            </w:pPr>
          </w:p>
        </w:tc>
      </w:tr>
      <w:tr w:rsidR="00905841" w:rsidRPr="00396428">
        <w:tc>
          <w:tcPr>
            <w:tcW w:w="4111" w:type="dxa"/>
            <w:gridSpan w:val="2"/>
          </w:tcPr>
          <w:p w:rsidR="00905841" w:rsidRPr="00396428" w:rsidRDefault="00D93B86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Присутствовали члены экспертного совета</w:t>
            </w:r>
            <w:r w:rsidR="00FE661F">
              <w:rPr>
                <w:szCs w:val="28"/>
              </w:rPr>
              <w:t>:</w:t>
            </w:r>
          </w:p>
        </w:tc>
        <w:tc>
          <w:tcPr>
            <w:tcW w:w="5529" w:type="dxa"/>
            <w:gridSpan w:val="3"/>
          </w:tcPr>
          <w:p w:rsidR="0036314D" w:rsidRPr="00FE661F" w:rsidRDefault="0036314D" w:rsidP="00FE661F">
            <w:pPr>
              <w:jc w:val="both"/>
              <w:rPr>
                <w:szCs w:val="28"/>
              </w:rPr>
            </w:pPr>
            <w:proofErr w:type="spellStart"/>
            <w:r>
              <w:rPr>
                <w:szCs w:val="28"/>
              </w:rPr>
              <w:t>Гольцова</w:t>
            </w:r>
            <w:proofErr w:type="spellEnd"/>
            <w:r>
              <w:rPr>
                <w:szCs w:val="28"/>
              </w:rPr>
              <w:t xml:space="preserve"> Т.П.,</w:t>
            </w:r>
          </w:p>
          <w:p w:rsidR="0036314D" w:rsidRPr="00FE661F" w:rsidRDefault="0036314D" w:rsidP="00FE661F">
            <w:pPr>
              <w:jc w:val="both"/>
              <w:rPr>
                <w:szCs w:val="28"/>
              </w:rPr>
            </w:pPr>
            <w:proofErr w:type="spellStart"/>
            <w:r>
              <w:rPr>
                <w:szCs w:val="28"/>
              </w:rPr>
              <w:t>Порохина</w:t>
            </w:r>
            <w:proofErr w:type="spellEnd"/>
            <w:r>
              <w:rPr>
                <w:szCs w:val="28"/>
              </w:rPr>
              <w:t xml:space="preserve"> Л.Г.,</w:t>
            </w:r>
          </w:p>
          <w:p w:rsidR="0036314D" w:rsidRDefault="0036314D" w:rsidP="0057717B">
            <w:pPr>
              <w:jc w:val="both"/>
              <w:rPr>
                <w:szCs w:val="28"/>
              </w:rPr>
            </w:pPr>
            <w:proofErr w:type="spellStart"/>
            <w:r w:rsidRPr="0057717B">
              <w:rPr>
                <w:szCs w:val="28"/>
              </w:rPr>
              <w:t>Соппа</w:t>
            </w:r>
            <w:proofErr w:type="spellEnd"/>
            <w:r w:rsidRPr="0057717B">
              <w:rPr>
                <w:szCs w:val="28"/>
              </w:rPr>
              <w:t xml:space="preserve"> </w:t>
            </w:r>
            <w:r>
              <w:rPr>
                <w:szCs w:val="28"/>
              </w:rPr>
              <w:t>И.В.,</w:t>
            </w:r>
            <w:r w:rsidRPr="0057717B">
              <w:rPr>
                <w:szCs w:val="28"/>
              </w:rPr>
              <w:t xml:space="preserve"> </w:t>
            </w:r>
          </w:p>
          <w:p w:rsidR="0036314D" w:rsidRDefault="0036314D" w:rsidP="0057717B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Ткаченко Л.П., </w:t>
            </w:r>
          </w:p>
          <w:p w:rsidR="0036314D" w:rsidRDefault="0036314D" w:rsidP="0057717B">
            <w:pPr>
              <w:jc w:val="both"/>
              <w:rPr>
                <w:szCs w:val="28"/>
              </w:rPr>
            </w:pPr>
            <w:r w:rsidRPr="0057717B">
              <w:rPr>
                <w:szCs w:val="28"/>
              </w:rPr>
              <w:t xml:space="preserve">Чупанов </w:t>
            </w:r>
            <w:r>
              <w:rPr>
                <w:szCs w:val="28"/>
              </w:rPr>
              <w:t>А.А.,</w:t>
            </w:r>
          </w:p>
          <w:p w:rsidR="0036314D" w:rsidRDefault="0036314D" w:rsidP="0057717B">
            <w:pPr>
              <w:jc w:val="both"/>
              <w:rPr>
                <w:szCs w:val="28"/>
              </w:rPr>
            </w:pPr>
            <w:proofErr w:type="spellStart"/>
            <w:r>
              <w:rPr>
                <w:szCs w:val="28"/>
              </w:rPr>
              <w:t>Шестобитов</w:t>
            </w:r>
            <w:proofErr w:type="spellEnd"/>
            <w:r>
              <w:rPr>
                <w:szCs w:val="28"/>
              </w:rPr>
              <w:t xml:space="preserve"> А.Е.,</w:t>
            </w:r>
          </w:p>
          <w:p w:rsidR="00474526" w:rsidRPr="00BB336F" w:rsidRDefault="0036314D" w:rsidP="0057717B">
            <w:pPr>
              <w:jc w:val="both"/>
              <w:rPr>
                <w:szCs w:val="28"/>
              </w:rPr>
            </w:pPr>
            <w:proofErr w:type="spellStart"/>
            <w:r>
              <w:rPr>
                <w:szCs w:val="28"/>
              </w:rPr>
              <w:t>Шуматов</w:t>
            </w:r>
            <w:proofErr w:type="spellEnd"/>
            <w:r>
              <w:rPr>
                <w:szCs w:val="28"/>
              </w:rPr>
              <w:t xml:space="preserve"> В.Б.</w:t>
            </w:r>
          </w:p>
        </w:tc>
      </w:tr>
    </w:tbl>
    <w:p w:rsidR="00867619" w:rsidRDefault="00867619" w:rsidP="00A619F7">
      <w:pPr>
        <w:outlineLvl w:val="0"/>
        <w:rPr>
          <w:szCs w:val="28"/>
        </w:rPr>
      </w:pPr>
    </w:p>
    <w:p w:rsidR="00983D34" w:rsidRDefault="00983D34" w:rsidP="00B74034">
      <w:pPr>
        <w:jc w:val="center"/>
        <w:outlineLvl w:val="0"/>
        <w:rPr>
          <w:szCs w:val="28"/>
        </w:rPr>
      </w:pPr>
      <w:r w:rsidRPr="001A4181">
        <w:rPr>
          <w:szCs w:val="28"/>
        </w:rPr>
        <w:t>Повестка дня:</w:t>
      </w:r>
    </w:p>
    <w:p w:rsidR="00A0029C" w:rsidRDefault="00A0029C" w:rsidP="00B74034">
      <w:pPr>
        <w:jc w:val="center"/>
        <w:outlineLvl w:val="0"/>
        <w:rPr>
          <w:szCs w:val="28"/>
        </w:rPr>
      </w:pPr>
    </w:p>
    <w:p w:rsidR="00A0029C" w:rsidRDefault="00A0029C" w:rsidP="0036314D">
      <w:pPr>
        <w:autoSpaceDE w:val="0"/>
        <w:autoSpaceDN w:val="0"/>
        <w:adjustRightInd w:val="0"/>
        <w:ind w:firstLine="709"/>
        <w:jc w:val="both"/>
        <w:outlineLvl w:val="0"/>
      </w:pPr>
      <w:r>
        <w:t>1.О проекте закона Приморского края "О внесении изменений в Закон Приморского края "О физической культуре и спорте в Приморском крае"</w:t>
      </w:r>
      <w:r w:rsidR="0036314D">
        <w:t xml:space="preserve"> </w:t>
      </w:r>
      <w:r>
        <w:t xml:space="preserve">(второе, третье чтения) </w:t>
      </w:r>
    </w:p>
    <w:p w:rsidR="00A0029C" w:rsidRDefault="00A0029C" w:rsidP="0036314D">
      <w:pPr>
        <w:autoSpaceDE w:val="0"/>
        <w:autoSpaceDN w:val="0"/>
        <w:adjustRightInd w:val="0"/>
        <w:ind w:firstLine="709"/>
        <w:jc w:val="both"/>
      </w:pPr>
    </w:p>
    <w:p w:rsidR="000C6CA4" w:rsidRDefault="00A0029C" w:rsidP="0036314D">
      <w:pPr>
        <w:autoSpaceDE w:val="0"/>
        <w:autoSpaceDN w:val="0"/>
        <w:adjustRightInd w:val="0"/>
        <w:ind w:firstLine="709"/>
        <w:jc w:val="both"/>
        <w:outlineLvl w:val="0"/>
      </w:pPr>
      <w:r>
        <w:t>2.</w:t>
      </w:r>
      <w:r w:rsidR="000C6CA4">
        <w:t xml:space="preserve">О проекте закона Приморского края "О поддержке социально ориентированных некоммерческих организаций в Приморском крае" (второе чтение) </w:t>
      </w:r>
    </w:p>
    <w:p w:rsidR="00A0029C" w:rsidRDefault="00A0029C" w:rsidP="0036314D">
      <w:pPr>
        <w:autoSpaceDE w:val="0"/>
        <w:autoSpaceDN w:val="0"/>
        <w:adjustRightInd w:val="0"/>
        <w:ind w:firstLine="709"/>
        <w:jc w:val="both"/>
        <w:outlineLvl w:val="0"/>
      </w:pPr>
    </w:p>
    <w:p w:rsidR="000C6CA4" w:rsidRDefault="00A0029C" w:rsidP="0036314D">
      <w:pPr>
        <w:autoSpaceDE w:val="0"/>
        <w:autoSpaceDN w:val="0"/>
        <w:adjustRightInd w:val="0"/>
        <w:ind w:firstLine="709"/>
        <w:jc w:val="both"/>
        <w:outlineLvl w:val="0"/>
      </w:pPr>
      <w:r>
        <w:t>3.</w:t>
      </w:r>
      <w:r w:rsidR="000C6CA4">
        <w:t xml:space="preserve">О проекте закона Приморского края "О поддержке социально ориентированных некоммерческих организаций в Приморском крае" (третье чтение) </w:t>
      </w:r>
    </w:p>
    <w:p w:rsidR="00A0029C" w:rsidRDefault="00A0029C" w:rsidP="0036314D">
      <w:pPr>
        <w:autoSpaceDE w:val="0"/>
        <w:autoSpaceDN w:val="0"/>
        <w:adjustRightInd w:val="0"/>
        <w:ind w:firstLine="709"/>
        <w:jc w:val="both"/>
        <w:outlineLvl w:val="0"/>
      </w:pPr>
    </w:p>
    <w:p w:rsidR="000C6CA4" w:rsidRDefault="00A0029C" w:rsidP="0036314D">
      <w:pPr>
        <w:autoSpaceDE w:val="0"/>
        <w:autoSpaceDN w:val="0"/>
        <w:adjustRightInd w:val="0"/>
        <w:ind w:firstLine="709"/>
        <w:jc w:val="both"/>
      </w:pPr>
      <w:r>
        <w:t>4.</w:t>
      </w:r>
      <w:r w:rsidR="000C6CA4">
        <w:t>О проекте закона Приморского края "О внесении изменений в Закон Приморского края "О здравоохранении в Приморском крае" (второе чтение)</w:t>
      </w:r>
    </w:p>
    <w:p w:rsidR="00A0029C" w:rsidRDefault="00A0029C" w:rsidP="0036314D">
      <w:pPr>
        <w:autoSpaceDE w:val="0"/>
        <w:autoSpaceDN w:val="0"/>
        <w:adjustRightInd w:val="0"/>
        <w:ind w:firstLine="709"/>
        <w:jc w:val="both"/>
      </w:pPr>
    </w:p>
    <w:p w:rsidR="000C6CA4" w:rsidRDefault="00A0029C" w:rsidP="0036314D">
      <w:pPr>
        <w:ind w:firstLine="709"/>
      </w:pPr>
      <w:r>
        <w:t>5.</w:t>
      </w:r>
      <w:r w:rsidR="000C6CA4">
        <w:t>О проекте закона Приморского края "О внесении изменений в Закон Приморского края "О здравоохранении в Приморском крае" (третье чтение)</w:t>
      </w:r>
    </w:p>
    <w:p w:rsidR="00A0029C" w:rsidRDefault="00A0029C" w:rsidP="0036314D">
      <w:pPr>
        <w:ind w:firstLine="709"/>
      </w:pPr>
    </w:p>
    <w:p w:rsidR="000C6CA4" w:rsidRDefault="00A0029C" w:rsidP="0036314D">
      <w:pPr>
        <w:autoSpaceDE w:val="0"/>
        <w:autoSpaceDN w:val="0"/>
        <w:adjustRightInd w:val="0"/>
        <w:ind w:firstLine="709"/>
        <w:jc w:val="both"/>
      </w:pPr>
      <w:r>
        <w:t>6.</w:t>
      </w:r>
      <w:r w:rsidR="000C6CA4">
        <w:t>О проекте закона Приморского края "О внесении изменений в статью 7</w:t>
      </w:r>
      <w:r w:rsidR="000C6CA4" w:rsidRPr="00B41A62">
        <w:rPr>
          <w:vertAlign w:val="superscript"/>
        </w:rPr>
        <w:t>3</w:t>
      </w:r>
      <w:r w:rsidR="000C6CA4">
        <w:t xml:space="preserve"> Закона Приморского края "О социальной поддержке льготных категорий граждан, проживающих на территории Приморского края" (первое чтение)</w:t>
      </w:r>
    </w:p>
    <w:p w:rsidR="00A0029C" w:rsidRDefault="00A0029C" w:rsidP="0036314D">
      <w:pPr>
        <w:autoSpaceDE w:val="0"/>
        <w:autoSpaceDN w:val="0"/>
        <w:adjustRightInd w:val="0"/>
        <w:ind w:firstLine="709"/>
        <w:jc w:val="both"/>
      </w:pPr>
    </w:p>
    <w:p w:rsidR="000C6CA4" w:rsidRDefault="00A0029C" w:rsidP="0036314D">
      <w:pPr>
        <w:autoSpaceDE w:val="0"/>
        <w:autoSpaceDN w:val="0"/>
        <w:adjustRightInd w:val="0"/>
        <w:ind w:firstLine="709"/>
        <w:jc w:val="both"/>
      </w:pPr>
      <w:r>
        <w:t>7.</w:t>
      </w:r>
      <w:r w:rsidR="000C6CA4">
        <w:t>О мероприятиях по реализации государственной политики в области здравоохранения на территории Приморского края в 2012 году и ресурсном обеспечении в 2013 году государственной программы "Развитие здравоохранения Приморского края" на 2</w:t>
      </w:r>
      <w:r>
        <w:t>013-2017 годы"</w:t>
      </w:r>
    </w:p>
    <w:p w:rsidR="00A0029C" w:rsidRDefault="00A0029C" w:rsidP="0036314D">
      <w:pPr>
        <w:autoSpaceDE w:val="0"/>
        <w:autoSpaceDN w:val="0"/>
        <w:adjustRightInd w:val="0"/>
        <w:ind w:firstLine="709"/>
        <w:jc w:val="both"/>
      </w:pPr>
    </w:p>
    <w:p w:rsidR="000C6CA4" w:rsidRDefault="00A0029C" w:rsidP="0036314D">
      <w:pPr>
        <w:autoSpaceDE w:val="0"/>
        <w:autoSpaceDN w:val="0"/>
        <w:adjustRightInd w:val="0"/>
        <w:ind w:firstLine="709"/>
        <w:jc w:val="both"/>
      </w:pPr>
      <w:r>
        <w:t>8.</w:t>
      </w:r>
      <w:r w:rsidR="000C6CA4">
        <w:t xml:space="preserve">О ходе </w:t>
      </w:r>
      <w:r w:rsidR="000C6CA4" w:rsidRPr="0034454D">
        <w:t xml:space="preserve">подготовки к </w:t>
      </w:r>
      <w:r w:rsidR="000C6CA4">
        <w:t>летней оздоровительной кампании на территории Пр</w:t>
      </w:r>
      <w:r>
        <w:t xml:space="preserve">иморского края </w:t>
      </w:r>
    </w:p>
    <w:p w:rsidR="00A0029C" w:rsidRDefault="00A0029C" w:rsidP="0036314D">
      <w:pPr>
        <w:autoSpaceDE w:val="0"/>
        <w:autoSpaceDN w:val="0"/>
        <w:adjustRightInd w:val="0"/>
        <w:ind w:firstLine="709"/>
        <w:jc w:val="both"/>
      </w:pPr>
    </w:p>
    <w:p w:rsidR="000C6CA4" w:rsidRDefault="00A0029C" w:rsidP="0036314D">
      <w:pPr>
        <w:autoSpaceDE w:val="0"/>
        <w:autoSpaceDN w:val="0"/>
        <w:adjustRightInd w:val="0"/>
        <w:ind w:firstLine="709"/>
        <w:jc w:val="both"/>
      </w:pPr>
      <w:r>
        <w:t>9.</w:t>
      </w:r>
      <w:r w:rsidR="000C6CA4">
        <w:t xml:space="preserve">Об информации департамента по тарифам Приморского края о введении на территории Приморского края </w:t>
      </w:r>
      <w:proofErr w:type="spellStart"/>
      <w:r w:rsidR="000C6CA4">
        <w:t>пилотного</w:t>
      </w:r>
      <w:proofErr w:type="spellEnd"/>
      <w:r w:rsidR="000C6CA4">
        <w:t xml:space="preserve"> проекта по переходу на социальные нормы потребления коммунальных услуг по электроэнергии</w:t>
      </w:r>
    </w:p>
    <w:p w:rsidR="00A0029C" w:rsidRDefault="00A0029C" w:rsidP="0036314D">
      <w:pPr>
        <w:autoSpaceDE w:val="0"/>
        <w:autoSpaceDN w:val="0"/>
        <w:adjustRightInd w:val="0"/>
        <w:ind w:firstLine="709"/>
        <w:jc w:val="both"/>
      </w:pPr>
    </w:p>
    <w:p w:rsidR="000C6CA4" w:rsidRDefault="00A0029C" w:rsidP="0036314D">
      <w:pPr>
        <w:ind w:firstLine="709"/>
        <w:jc w:val="both"/>
      </w:pPr>
      <w:r>
        <w:t>10.</w:t>
      </w:r>
      <w:r w:rsidR="000C6CA4">
        <w:t xml:space="preserve">Об обращении Законодательного Собрания Амурской области к Министру труда и социальной защиты Российской Федерации </w:t>
      </w:r>
      <w:proofErr w:type="spellStart"/>
      <w:r w:rsidR="000C6CA4">
        <w:t>Топилину</w:t>
      </w:r>
      <w:proofErr w:type="spellEnd"/>
      <w:r w:rsidR="000C6CA4">
        <w:t xml:space="preserve"> М.А. о необходимости совершенствования федерального законодательства в части ежемесячных компенсационных выплат лицам, осуществляющим уход за нетрудоспособными гражданами</w:t>
      </w:r>
    </w:p>
    <w:p w:rsidR="00A0029C" w:rsidRDefault="00A0029C" w:rsidP="0036314D">
      <w:pPr>
        <w:ind w:firstLine="709"/>
      </w:pPr>
    </w:p>
    <w:p w:rsidR="000C6CA4" w:rsidRDefault="00A0029C" w:rsidP="0036314D">
      <w:pPr>
        <w:autoSpaceDE w:val="0"/>
        <w:autoSpaceDN w:val="0"/>
        <w:adjustRightInd w:val="0"/>
        <w:ind w:firstLine="709"/>
        <w:jc w:val="both"/>
      </w:pPr>
      <w:r>
        <w:t>11.</w:t>
      </w:r>
      <w:r w:rsidR="000C6CA4">
        <w:t>Об обращении Законодательного Собрания Республики Карелия к Председателю Государственной Думы Федерального Собрания Российской Федерации С.Е. Нарышкину по вопросу внесения изменений в Трудовой кодекс Российской Федерации</w:t>
      </w:r>
    </w:p>
    <w:p w:rsidR="00A0029C" w:rsidRDefault="00A0029C" w:rsidP="0036314D">
      <w:pPr>
        <w:autoSpaceDE w:val="0"/>
        <w:autoSpaceDN w:val="0"/>
        <w:adjustRightInd w:val="0"/>
        <w:ind w:firstLine="709"/>
        <w:jc w:val="both"/>
      </w:pPr>
    </w:p>
    <w:p w:rsidR="000C6CA4" w:rsidRDefault="00A0029C" w:rsidP="0036314D">
      <w:pPr>
        <w:autoSpaceDE w:val="0"/>
        <w:autoSpaceDN w:val="0"/>
        <w:adjustRightInd w:val="0"/>
        <w:ind w:firstLine="709"/>
        <w:jc w:val="both"/>
        <w:outlineLvl w:val="0"/>
      </w:pPr>
      <w:r>
        <w:t>12.</w:t>
      </w:r>
      <w:r w:rsidR="000C6CA4" w:rsidRPr="009A3E2E">
        <w:t>О проектах федеральных законов</w:t>
      </w:r>
    </w:p>
    <w:p w:rsidR="00A0029C" w:rsidRDefault="00A0029C" w:rsidP="0036314D">
      <w:pPr>
        <w:autoSpaceDE w:val="0"/>
        <w:autoSpaceDN w:val="0"/>
        <w:adjustRightInd w:val="0"/>
        <w:ind w:firstLine="709"/>
        <w:jc w:val="both"/>
        <w:outlineLvl w:val="0"/>
      </w:pPr>
    </w:p>
    <w:p w:rsidR="009D043A" w:rsidRDefault="009D043A" w:rsidP="0036314D">
      <w:pPr>
        <w:autoSpaceDE w:val="0"/>
        <w:autoSpaceDN w:val="0"/>
        <w:adjustRightInd w:val="0"/>
        <w:ind w:firstLine="709"/>
        <w:jc w:val="both"/>
      </w:pPr>
      <w:r>
        <w:t>13.</w:t>
      </w:r>
      <w:r w:rsidRPr="005C1118">
        <w:t>Об обращениях и законодательных инициативах законодательных (представительных) органов государственной вл</w:t>
      </w:r>
      <w:r>
        <w:t>а</w:t>
      </w:r>
      <w:r w:rsidRPr="005C1118">
        <w:t>сти субъектов Российской Федерации</w:t>
      </w:r>
    </w:p>
    <w:p w:rsidR="00F555C7" w:rsidRPr="00F555C7" w:rsidRDefault="00F555C7" w:rsidP="0036314D">
      <w:pPr>
        <w:jc w:val="both"/>
        <w:outlineLvl w:val="0"/>
        <w:rPr>
          <w:szCs w:val="28"/>
        </w:rPr>
      </w:pPr>
    </w:p>
    <w:tbl>
      <w:tblPr>
        <w:tblW w:w="0" w:type="auto"/>
        <w:tblLayout w:type="fixed"/>
        <w:tblLook w:val="0000"/>
      </w:tblPr>
      <w:tblGrid>
        <w:gridCol w:w="2235"/>
        <w:gridCol w:w="7229"/>
      </w:tblGrid>
      <w:tr w:rsidR="00656470" w:rsidRPr="00AB1CD7" w:rsidTr="005E2EC6">
        <w:tc>
          <w:tcPr>
            <w:tcW w:w="2235" w:type="dxa"/>
          </w:tcPr>
          <w:p w:rsidR="00656470" w:rsidRPr="00AB1CD7" w:rsidRDefault="00656470" w:rsidP="005E2EC6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СЛУШАЛИ:</w:t>
            </w:r>
          </w:p>
        </w:tc>
        <w:tc>
          <w:tcPr>
            <w:tcW w:w="7229" w:type="dxa"/>
          </w:tcPr>
          <w:p w:rsidR="00656470" w:rsidRPr="000262F5" w:rsidRDefault="00656470" w:rsidP="005E2EC6">
            <w:pPr>
              <w:jc w:val="both"/>
              <w:rPr>
                <w:szCs w:val="28"/>
              </w:rPr>
            </w:pPr>
            <w:r w:rsidRPr="000262F5">
              <w:rPr>
                <w:szCs w:val="28"/>
              </w:rPr>
              <w:t>Утверждение повестки дня.</w:t>
            </w:r>
          </w:p>
          <w:p w:rsidR="00656470" w:rsidRPr="000262F5" w:rsidRDefault="00656470" w:rsidP="005E2EC6">
            <w:pPr>
              <w:jc w:val="both"/>
              <w:rPr>
                <w:szCs w:val="28"/>
              </w:rPr>
            </w:pPr>
          </w:p>
          <w:p w:rsidR="00656470" w:rsidRPr="000262F5" w:rsidRDefault="00656470" w:rsidP="005E2EC6">
            <w:pPr>
              <w:jc w:val="both"/>
              <w:rPr>
                <w:szCs w:val="28"/>
              </w:rPr>
            </w:pPr>
            <w:r w:rsidRPr="000262F5">
              <w:rPr>
                <w:i/>
                <w:szCs w:val="28"/>
                <w:u w:val="single"/>
              </w:rPr>
              <w:t xml:space="preserve">Докладывает: </w:t>
            </w:r>
            <w:r w:rsidR="00BA6F4D">
              <w:rPr>
                <w:szCs w:val="28"/>
              </w:rPr>
              <w:t>Серебряков П.Ю.</w:t>
            </w:r>
          </w:p>
          <w:p w:rsidR="00656470" w:rsidRPr="000262F5" w:rsidRDefault="00656470" w:rsidP="005E2EC6">
            <w:pPr>
              <w:jc w:val="both"/>
              <w:rPr>
                <w:szCs w:val="28"/>
              </w:rPr>
            </w:pPr>
          </w:p>
          <w:p w:rsidR="00656470" w:rsidRPr="000262F5" w:rsidRDefault="00656470" w:rsidP="005E2EC6">
            <w:pPr>
              <w:jc w:val="both"/>
              <w:rPr>
                <w:szCs w:val="28"/>
              </w:rPr>
            </w:pPr>
            <w:r w:rsidRPr="000262F5">
              <w:rPr>
                <w:szCs w:val="28"/>
              </w:rPr>
              <w:t>Предложил принять повестку дня за основу.</w:t>
            </w:r>
          </w:p>
          <w:p w:rsidR="00554AF9" w:rsidRPr="000262F5" w:rsidRDefault="00554AF9" w:rsidP="005E2EC6">
            <w:pPr>
              <w:jc w:val="both"/>
              <w:rPr>
                <w:szCs w:val="28"/>
              </w:rPr>
            </w:pPr>
          </w:p>
        </w:tc>
      </w:tr>
      <w:tr w:rsidR="00656470" w:rsidRPr="00AB1CD7" w:rsidTr="005E2EC6">
        <w:tc>
          <w:tcPr>
            <w:tcW w:w="2235" w:type="dxa"/>
          </w:tcPr>
          <w:p w:rsidR="00656470" w:rsidRPr="00AB1CD7" w:rsidRDefault="00656470" w:rsidP="005E2EC6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РЕШИЛИ</w:t>
            </w:r>
            <w:r w:rsidR="004A69F3">
              <w:rPr>
                <w:szCs w:val="28"/>
              </w:rPr>
              <w:t>:</w:t>
            </w:r>
          </w:p>
          <w:p w:rsidR="002B5D4F" w:rsidRPr="00AB1CD7" w:rsidRDefault="002B5D4F" w:rsidP="002B5D4F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(протокольно)</w:t>
            </w:r>
          </w:p>
          <w:p w:rsidR="00656470" w:rsidRPr="00AB1CD7" w:rsidRDefault="00656470" w:rsidP="005E2EC6">
            <w:pPr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656470" w:rsidRPr="00AB1CD7" w:rsidRDefault="00656470" w:rsidP="005E2EC6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Принять повестку дня за основу.</w:t>
            </w:r>
          </w:p>
          <w:p w:rsidR="000E26E2" w:rsidRPr="000262F5" w:rsidRDefault="000E26E2" w:rsidP="005E2EC6">
            <w:pPr>
              <w:jc w:val="both"/>
              <w:rPr>
                <w:szCs w:val="28"/>
              </w:rPr>
            </w:pPr>
          </w:p>
          <w:p w:rsidR="00656470" w:rsidRPr="00AB1CD7" w:rsidRDefault="00656470" w:rsidP="005E2EC6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Голосовали: "за" – единогласно.</w:t>
            </w:r>
          </w:p>
          <w:p w:rsidR="000B6D32" w:rsidRPr="004A183E" w:rsidRDefault="000B6D32" w:rsidP="00886CE8">
            <w:pPr>
              <w:autoSpaceDE w:val="0"/>
              <w:autoSpaceDN w:val="0"/>
              <w:adjustRightInd w:val="0"/>
              <w:jc w:val="both"/>
            </w:pPr>
          </w:p>
        </w:tc>
      </w:tr>
      <w:tr w:rsidR="00656470" w:rsidRPr="00AB1CD7" w:rsidTr="005E2EC6">
        <w:tc>
          <w:tcPr>
            <w:tcW w:w="2235" w:type="dxa"/>
          </w:tcPr>
          <w:p w:rsidR="00656470" w:rsidRDefault="00656470" w:rsidP="005E2EC6">
            <w:pPr>
              <w:jc w:val="both"/>
              <w:rPr>
                <w:szCs w:val="28"/>
              </w:rPr>
            </w:pPr>
          </w:p>
          <w:p w:rsidR="00656470" w:rsidRDefault="00656470" w:rsidP="005E2EC6">
            <w:pPr>
              <w:jc w:val="both"/>
              <w:rPr>
                <w:szCs w:val="28"/>
              </w:rPr>
            </w:pPr>
          </w:p>
          <w:p w:rsidR="000D6882" w:rsidRDefault="000D6882" w:rsidP="005E2EC6">
            <w:pPr>
              <w:jc w:val="both"/>
              <w:rPr>
                <w:szCs w:val="28"/>
              </w:rPr>
            </w:pPr>
          </w:p>
          <w:p w:rsidR="00242D4C" w:rsidRDefault="00242D4C" w:rsidP="005E2EC6">
            <w:pPr>
              <w:jc w:val="both"/>
              <w:rPr>
                <w:szCs w:val="28"/>
              </w:rPr>
            </w:pPr>
          </w:p>
          <w:p w:rsidR="002B5D4F" w:rsidRDefault="002B5D4F" w:rsidP="005E2EC6">
            <w:pPr>
              <w:jc w:val="both"/>
              <w:rPr>
                <w:szCs w:val="28"/>
              </w:rPr>
            </w:pPr>
          </w:p>
          <w:p w:rsidR="002B5D4F" w:rsidRDefault="002B5D4F" w:rsidP="005E2EC6">
            <w:pPr>
              <w:jc w:val="both"/>
              <w:rPr>
                <w:szCs w:val="28"/>
              </w:rPr>
            </w:pPr>
          </w:p>
          <w:p w:rsidR="002B5D4F" w:rsidRDefault="002B5D4F" w:rsidP="005E2EC6">
            <w:pPr>
              <w:jc w:val="both"/>
              <w:rPr>
                <w:szCs w:val="28"/>
              </w:rPr>
            </w:pPr>
          </w:p>
          <w:p w:rsidR="002B5D4F" w:rsidRDefault="002B5D4F" w:rsidP="005E2EC6">
            <w:pPr>
              <w:jc w:val="both"/>
              <w:rPr>
                <w:szCs w:val="28"/>
              </w:rPr>
            </w:pPr>
          </w:p>
          <w:p w:rsidR="002B5D4F" w:rsidRDefault="002B5D4F" w:rsidP="005E2EC6">
            <w:pPr>
              <w:jc w:val="both"/>
              <w:rPr>
                <w:szCs w:val="28"/>
              </w:rPr>
            </w:pPr>
          </w:p>
          <w:p w:rsidR="002B5D4F" w:rsidRDefault="002B5D4F" w:rsidP="005E2EC6">
            <w:pPr>
              <w:jc w:val="both"/>
              <w:rPr>
                <w:szCs w:val="28"/>
              </w:rPr>
            </w:pPr>
          </w:p>
          <w:p w:rsidR="002B5D4F" w:rsidRDefault="002B5D4F" w:rsidP="005E2EC6">
            <w:pPr>
              <w:jc w:val="both"/>
              <w:rPr>
                <w:szCs w:val="28"/>
              </w:rPr>
            </w:pPr>
          </w:p>
          <w:p w:rsidR="002B5D4F" w:rsidRDefault="002B5D4F" w:rsidP="005E2EC6">
            <w:pPr>
              <w:jc w:val="both"/>
              <w:rPr>
                <w:szCs w:val="28"/>
              </w:rPr>
            </w:pPr>
          </w:p>
          <w:p w:rsidR="002B5D4F" w:rsidRDefault="002B5D4F" w:rsidP="005E2EC6">
            <w:pPr>
              <w:jc w:val="both"/>
              <w:rPr>
                <w:szCs w:val="28"/>
              </w:rPr>
            </w:pPr>
          </w:p>
          <w:p w:rsidR="002B5D4F" w:rsidRDefault="002B5D4F" w:rsidP="005E2EC6">
            <w:pPr>
              <w:jc w:val="both"/>
              <w:rPr>
                <w:szCs w:val="28"/>
              </w:rPr>
            </w:pPr>
          </w:p>
          <w:p w:rsidR="002B5D4F" w:rsidRDefault="002B5D4F" w:rsidP="005E2EC6">
            <w:pPr>
              <w:jc w:val="both"/>
              <w:rPr>
                <w:szCs w:val="28"/>
              </w:rPr>
            </w:pPr>
          </w:p>
          <w:p w:rsidR="0017232F" w:rsidRDefault="0017232F" w:rsidP="005E2EC6">
            <w:pPr>
              <w:jc w:val="both"/>
              <w:rPr>
                <w:szCs w:val="28"/>
              </w:rPr>
            </w:pPr>
          </w:p>
          <w:p w:rsidR="0017232F" w:rsidRDefault="0017232F" w:rsidP="005E2EC6">
            <w:pPr>
              <w:jc w:val="both"/>
              <w:rPr>
                <w:szCs w:val="28"/>
              </w:rPr>
            </w:pPr>
          </w:p>
          <w:p w:rsidR="0017232F" w:rsidRDefault="0017232F" w:rsidP="005E2EC6">
            <w:pPr>
              <w:jc w:val="both"/>
              <w:rPr>
                <w:szCs w:val="28"/>
              </w:rPr>
            </w:pPr>
          </w:p>
          <w:p w:rsidR="0017232F" w:rsidRDefault="0017232F" w:rsidP="005E2EC6">
            <w:pPr>
              <w:jc w:val="both"/>
              <w:rPr>
                <w:szCs w:val="28"/>
              </w:rPr>
            </w:pPr>
          </w:p>
          <w:p w:rsidR="006D00DD" w:rsidRDefault="006D00DD" w:rsidP="005E2EC6">
            <w:pPr>
              <w:jc w:val="both"/>
              <w:rPr>
                <w:szCs w:val="28"/>
              </w:rPr>
            </w:pPr>
          </w:p>
          <w:p w:rsidR="00656470" w:rsidRPr="00AB1CD7" w:rsidRDefault="00656470" w:rsidP="005E2EC6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РЕШИЛИ:</w:t>
            </w:r>
          </w:p>
          <w:p w:rsidR="00656470" w:rsidRPr="00AB1CD7" w:rsidRDefault="00656470" w:rsidP="005E2EC6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(протокольно)</w:t>
            </w:r>
          </w:p>
          <w:p w:rsidR="00656470" w:rsidRPr="00AB1CD7" w:rsidRDefault="00656470" w:rsidP="005E2EC6">
            <w:pPr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9D043A" w:rsidRDefault="00DB6CE1" w:rsidP="00F555C7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proofErr w:type="gramStart"/>
            <w:r>
              <w:rPr>
                <w:szCs w:val="28"/>
              </w:rPr>
              <w:lastRenderedPageBreak/>
              <w:t>Серебряков П.Ю. предложил снять с рассмотрения вопросы №</w:t>
            </w:r>
            <w:r w:rsidR="00B47169">
              <w:rPr>
                <w:szCs w:val="28"/>
              </w:rPr>
              <w:t xml:space="preserve"> </w:t>
            </w:r>
            <w:r>
              <w:rPr>
                <w:szCs w:val="28"/>
              </w:rPr>
              <w:t>7 "</w:t>
            </w:r>
            <w:r>
              <w:t>О мероприятиях по реализации государственной политики в области здравоохранения на территории Приморского края в 2012 году и ресурсном обеспечении в 2013 году государственной программы "Развитие здравоохранения Приморского края" на 2013-</w:t>
            </w:r>
            <w:r>
              <w:lastRenderedPageBreak/>
              <w:t>2017 годы" в связи с поздним предоставлением информации департаментом здравоохранения Приморского края</w:t>
            </w:r>
            <w:r w:rsidR="00B47169">
              <w:t xml:space="preserve"> и его неп</w:t>
            </w:r>
            <w:r w:rsidR="0017232F">
              <w:t>о</w:t>
            </w:r>
            <w:r w:rsidR="003E6B8C">
              <w:t>дготовленностью</w:t>
            </w:r>
            <w:r>
              <w:t>;</w:t>
            </w:r>
            <w:proofErr w:type="gramEnd"/>
          </w:p>
          <w:p w:rsidR="00DB6CE1" w:rsidRDefault="00DB6CE1" w:rsidP="00DB6CE1">
            <w:pPr>
              <w:autoSpaceDE w:val="0"/>
              <w:autoSpaceDN w:val="0"/>
              <w:adjustRightInd w:val="0"/>
              <w:jc w:val="both"/>
            </w:pPr>
            <w:r>
              <w:t>и №</w:t>
            </w:r>
            <w:r w:rsidR="00B47169">
              <w:t xml:space="preserve"> </w:t>
            </w:r>
            <w:r>
              <w:t>11 "Об обращении Законодательного Собрания Республики Карелия к Председателю Государственной Думы Федерального Собрания Российской Федерации С.Е. Нарышкину по вопросу внесения изменений в Трудовой кодекс Российской Федерации".</w:t>
            </w:r>
          </w:p>
          <w:p w:rsidR="00E206DC" w:rsidRPr="005A6563" w:rsidRDefault="00E206DC" w:rsidP="001E7F4F">
            <w:pPr>
              <w:jc w:val="both"/>
              <w:rPr>
                <w:szCs w:val="28"/>
              </w:rPr>
            </w:pPr>
          </w:p>
          <w:p w:rsidR="001E7F4F" w:rsidRDefault="001E7F4F" w:rsidP="001E7F4F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Голосовали: "за" – единогласно.</w:t>
            </w:r>
          </w:p>
          <w:p w:rsidR="006D00DD" w:rsidRDefault="006D00DD" w:rsidP="001E7F4F">
            <w:pPr>
              <w:jc w:val="both"/>
              <w:rPr>
                <w:szCs w:val="28"/>
              </w:rPr>
            </w:pPr>
          </w:p>
          <w:p w:rsidR="00656470" w:rsidRDefault="00BA6F4D" w:rsidP="005E2EC6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Серебряков П.Ю</w:t>
            </w:r>
            <w:r w:rsidR="00656470">
              <w:rPr>
                <w:szCs w:val="28"/>
              </w:rPr>
              <w:t>.</w:t>
            </w:r>
            <w:r>
              <w:rPr>
                <w:szCs w:val="28"/>
              </w:rPr>
              <w:t xml:space="preserve"> </w:t>
            </w:r>
            <w:r w:rsidR="00656470">
              <w:rPr>
                <w:szCs w:val="28"/>
              </w:rPr>
              <w:t xml:space="preserve">предложил принять повестку дня </w:t>
            </w:r>
            <w:r w:rsidR="00BC2DD3">
              <w:rPr>
                <w:szCs w:val="28"/>
              </w:rPr>
              <w:t xml:space="preserve">                   </w:t>
            </w:r>
            <w:r w:rsidR="00656470">
              <w:rPr>
                <w:szCs w:val="28"/>
              </w:rPr>
              <w:t>в целом.</w:t>
            </w:r>
          </w:p>
          <w:p w:rsidR="00656470" w:rsidRPr="005A6563" w:rsidRDefault="00656470" w:rsidP="005E2EC6">
            <w:pPr>
              <w:jc w:val="both"/>
              <w:rPr>
                <w:szCs w:val="28"/>
              </w:rPr>
            </w:pPr>
          </w:p>
          <w:p w:rsidR="00656470" w:rsidRPr="00AB1CD7" w:rsidRDefault="00656470" w:rsidP="005E2EC6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Принять</w:t>
            </w:r>
            <w:r>
              <w:rPr>
                <w:szCs w:val="28"/>
              </w:rPr>
              <w:t xml:space="preserve"> повестку дня в целом</w:t>
            </w:r>
            <w:r w:rsidRPr="00AB1CD7">
              <w:rPr>
                <w:szCs w:val="28"/>
              </w:rPr>
              <w:t>.</w:t>
            </w:r>
          </w:p>
          <w:p w:rsidR="00656470" w:rsidRPr="005A6563" w:rsidRDefault="00656470" w:rsidP="005E2EC6">
            <w:pPr>
              <w:jc w:val="both"/>
              <w:rPr>
                <w:szCs w:val="28"/>
              </w:rPr>
            </w:pPr>
          </w:p>
          <w:p w:rsidR="00656470" w:rsidRDefault="00656470" w:rsidP="005E2EC6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Голосовали: "за" – единогласно.</w:t>
            </w:r>
          </w:p>
          <w:p w:rsidR="008011CA" w:rsidRPr="00AB1CD7" w:rsidRDefault="008011CA" w:rsidP="005E2EC6">
            <w:pPr>
              <w:jc w:val="both"/>
              <w:rPr>
                <w:szCs w:val="28"/>
              </w:rPr>
            </w:pPr>
          </w:p>
        </w:tc>
      </w:tr>
      <w:tr w:rsidR="00EA1599" w:rsidRPr="00AB1CD7">
        <w:tc>
          <w:tcPr>
            <w:tcW w:w="2235" w:type="dxa"/>
          </w:tcPr>
          <w:p w:rsidR="00EA1599" w:rsidRDefault="00731AAE" w:rsidP="00A87FB3">
            <w:pPr>
              <w:pStyle w:val="a7"/>
              <w:jc w:val="both"/>
              <w:rPr>
                <w:szCs w:val="28"/>
              </w:rPr>
            </w:pPr>
            <w:r>
              <w:rPr>
                <w:szCs w:val="28"/>
              </w:rPr>
              <w:lastRenderedPageBreak/>
              <w:t xml:space="preserve">1. </w:t>
            </w:r>
            <w:r w:rsidR="00EA1599" w:rsidRPr="00AB1CD7">
              <w:rPr>
                <w:szCs w:val="28"/>
              </w:rPr>
              <w:t>СЛУШАЛИ:</w:t>
            </w:r>
          </w:p>
          <w:p w:rsidR="00FE77DC" w:rsidRDefault="00FE77DC" w:rsidP="00A87FB3">
            <w:pPr>
              <w:pStyle w:val="a7"/>
              <w:jc w:val="both"/>
              <w:rPr>
                <w:szCs w:val="28"/>
              </w:rPr>
            </w:pPr>
          </w:p>
          <w:p w:rsidR="003C7640" w:rsidRPr="00AB1CD7" w:rsidRDefault="003C7640" w:rsidP="00A87FB3">
            <w:pPr>
              <w:pStyle w:val="a7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9D043A" w:rsidRDefault="009D043A" w:rsidP="009D043A">
            <w:pPr>
              <w:autoSpaceDE w:val="0"/>
              <w:autoSpaceDN w:val="0"/>
              <w:adjustRightInd w:val="0"/>
              <w:jc w:val="both"/>
              <w:outlineLvl w:val="0"/>
            </w:pPr>
            <w:r>
              <w:t>О проекте закона Приморского края "О внесении изменений в Закон Приморского края "О физической культ</w:t>
            </w:r>
            <w:r w:rsidR="0017232F">
              <w:t>уре и спорте в Приморском крае" (второе, третье чтения).</w:t>
            </w:r>
          </w:p>
          <w:p w:rsidR="0097774D" w:rsidRPr="00886CE8" w:rsidRDefault="0097774D" w:rsidP="00665907">
            <w:pPr>
              <w:jc w:val="both"/>
              <w:rPr>
                <w:szCs w:val="28"/>
              </w:rPr>
            </w:pPr>
          </w:p>
          <w:p w:rsidR="00EA1599" w:rsidRPr="00270F5F" w:rsidRDefault="00EA1599" w:rsidP="00665907">
            <w:pPr>
              <w:jc w:val="both"/>
              <w:rPr>
                <w:szCs w:val="28"/>
              </w:rPr>
            </w:pPr>
            <w:r w:rsidRPr="00AB1CD7">
              <w:rPr>
                <w:i/>
                <w:szCs w:val="28"/>
                <w:u w:val="single"/>
              </w:rPr>
              <w:t>Докладывает</w:t>
            </w:r>
            <w:r w:rsidR="00270F5F">
              <w:rPr>
                <w:i/>
                <w:szCs w:val="28"/>
                <w:u w:val="single"/>
              </w:rPr>
              <w:t xml:space="preserve">: </w:t>
            </w:r>
            <w:r w:rsidR="0017232F">
              <w:rPr>
                <w:szCs w:val="28"/>
              </w:rPr>
              <w:t>Серебряков П.Ю.</w:t>
            </w:r>
          </w:p>
          <w:p w:rsidR="00FE77DC" w:rsidRPr="00AB1CD7" w:rsidRDefault="00FE77DC" w:rsidP="00FC0508">
            <w:pPr>
              <w:jc w:val="both"/>
              <w:rPr>
                <w:szCs w:val="28"/>
              </w:rPr>
            </w:pPr>
          </w:p>
        </w:tc>
      </w:tr>
      <w:tr w:rsidR="00EA1599" w:rsidRPr="00AB1CD7">
        <w:tc>
          <w:tcPr>
            <w:tcW w:w="2235" w:type="dxa"/>
          </w:tcPr>
          <w:p w:rsidR="00EA1599" w:rsidRPr="00AB1CD7" w:rsidRDefault="00EA1599" w:rsidP="00A87FB3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РЕШИЛИ:</w:t>
            </w:r>
          </w:p>
        </w:tc>
        <w:tc>
          <w:tcPr>
            <w:tcW w:w="7229" w:type="dxa"/>
          </w:tcPr>
          <w:p w:rsidR="00EA1599" w:rsidRDefault="00EF2A62" w:rsidP="00A87FB3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Решение</w:t>
            </w:r>
            <w:r w:rsidR="00EA1599" w:rsidRPr="00AB1CD7">
              <w:rPr>
                <w:szCs w:val="28"/>
              </w:rPr>
              <w:t xml:space="preserve"> №</w:t>
            </w:r>
            <w:r w:rsidR="00EA1599" w:rsidRPr="002B680C">
              <w:rPr>
                <w:szCs w:val="28"/>
              </w:rPr>
              <w:t xml:space="preserve"> </w:t>
            </w:r>
            <w:r w:rsidR="0017232F">
              <w:rPr>
                <w:szCs w:val="28"/>
              </w:rPr>
              <w:t>298</w:t>
            </w:r>
            <w:r w:rsidRPr="001F3420">
              <w:rPr>
                <w:b/>
                <w:szCs w:val="28"/>
              </w:rPr>
              <w:t xml:space="preserve"> </w:t>
            </w:r>
            <w:r>
              <w:rPr>
                <w:szCs w:val="28"/>
              </w:rPr>
              <w:t>(прилагае</w:t>
            </w:r>
            <w:r w:rsidR="00EA1599" w:rsidRPr="00AB1CD7">
              <w:rPr>
                <w:szCs w:val="28"/>
              </w:rPr>
              <w:t>тся).</w:t>
            </w:r>
          </w:p>
          <w:p w:rsidR="008011CA" w:rsidRPr="00AB1CD7" w:rsidRDefault="008011CA" w:rsidP="00A87FB3">
            <w:pPr>
              <w:jc w:val="both"/>
              <w:rPr>
                <w:szCs w:val="28"/>
              </w:rPr>
            </w:pPr>
          </w:p>
          <w:p w:rsidR="00EA1599" w:rsidRDefault="00EA1599" w:rsidP="00A87FB3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Голосовали "за" – единогласно.</w:t>
            </w:r>
          </w:p>
          <w:p w:rsidR="00EA1599" w:rsidRPr="00AB1CD7" w:rsidRDefault="00EA1599" w:rsidP="00CA7ADC">
            <w:pPr>
              <w:jc w:val="both"/>
              <w:rPr>
                <w:szCs w:val="28"/>
              </w:rPr>
            </w:pPr>
          </w:p>
        </w:tc>
      </w:tr>
      <w:tr w:rsidR="00942AFF" w:rsidRPr="00AB1CD7">
        <w:tc>
          <w:tcPr>
            <w:tcW w:w="2235" w:type="dxa"/>
          </w:tcPr>
          <w:p w:rsidR="00942AFF" w:rsidRDefault="00942AFF" w:rsidP="00A3141B">
            <w:pPr>
              <w:pStyle w:val="a7"/>
              <w:jc w:val="both"/>
              <w:rPr>
                <w:szCs w:val="28"/>
              </w:rPr>
            </w:pPr>
            <w:r>
              <w:rPr>
                <w:szCs w:val="28"/>
              </w:rPr>
              <w:t>2</w:t>
            </w:r>
            <w:r w:rsidRPr="00AB1CD7">
              <w:rPr>
                <w:szCs w:val="28"/>
              </w:rPr>
              <w:t>. СЛУШАЛИ:</w:t>
            </w:r>
          </w:p>
          <w:p w:rsidR="00942AFF" w:rsidRDefault="00942AFF" w:rsidP="00A3141B">
            <w:pPr>
              <w:pStyle w:val="a7"/>
              <w:jc w:val="both"/>
              <w:rPr>
                <w:szCs w:val="28"/>
              </w:rPr>
            </w:pPr>
          </w:p>
          <w:p w:rsidR="00942AFF" w:rsidRPr="00AB1CD7" w:rsidRDefault="00942AFF" w:rsidP="00A3141B">
            <w:pPr>
              <w:pStyle w:val="a7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9D043A" w:rsidRDefault="009D043A" w:rsidP="009D043A">
            <w:pPr>
              <w:autoSpaceDE w:val="0"/>
              <w:autoSpaceDN w:val="0"/>
              <w:adjustRightInd w:val="0"/>
              <w:jc w:val="both"/>
              <w:outlineLvl w:val="0"/>
            </w:pPr>
            <w:r>
              <w:t>О проекте закона Приморского края "О поддержке социально ориентированных некоммерческих организаций в П</w:t>
            </w:r>
            <w:r w:rsidR="0017232F">
              <w:t>риморском крае" (второе чтение).</w:t>
            </w:r>
          </w:p>
          <w:p w:rsidR="006846FF" w:rsidRDefault="006846FF" w:rsidP="006846FF">
            <w:pPr>
              <w:jc w:val="both"/>
              <w:rPr>
                <w:i/>
                <w:szCs w:val="28"/>
                <w:u w:val="single"/>
              </w:rPr>
            </w:pPr>
          </w:p>
          <w:p w:rsidR="006846FF" w:rsidRPr="00270F5F" w:rsidRDefault="00942AFF" w:rsidP="006846FF">
            <w:pPr>
              <w:jc w:val="both"/>
              <w:rPr>
                <w:szCs w:val="28"/>
              </w:rPr>
            </w:pPr>
            <w:r w:rsidRPr="00AB1CD7">
              <w:rPr>
                <w:i/>
                <w:szCs w:val="28"/>
                <w:u w:val="single"/>
              </w:rPr>
              <w:t>Докладыва</w:t>
            </w:r>
            <w:r w:rsidR="006846FF">
              <w:rPr>
                <w:i/>
                <w:szCs w:val="28"/>
                <w:u w:val="single"/>
              </w:rPr>
              <w:t>е</w:t>
            </w:r>
            <w:r w:rsidRPr="00AB1CD7">
              <w:rPr>
                <w:i/>
                <w:szCs w:val="28"/>
                <w:u w:val="single"/>
              </w:rPr>
              <w:t>т</w:t>
            </w:r>
            <w:r>
              <w:rPr>
                <w:i/>
                <w:szCs w:val="28"/>
                <w:u w:val="single"/>
              </w:rPr>
              <w:t>:</w:t>
            </w:r>
            <w:r w:rsidR="00BC2DD3" w:rsidRPr="00BC2DD3">
              <w:rPr>
                <w:szCs w:val="28"/>
              </w:rPr>
              <w:t xml:space="preserve"> </w:t>
            </w:r>
            <w:r w:rsidR="006846FF">
              <w:rPr>
                <w:szCs w:val="28"/>
              </w:rPr>
              <w:t>Серебряков П.Ю.</w:t>
            </w:r>
          </w:p>
          <w:p w:rsidR="00942AFF" w:rsidRPr="00AB1CD7" w:rsidRDefault="00942AFF" w:rsidP="006846FF">
            <w:pPr>
              <w:jc w:val="both"/>
              <w:rPr>
                <w:szCs w:val="28"/>
              </w:rPr>
            </w:pPr>
          </w:p>
        </w:tc>
      </w:tr>
      <w:tr w:rsidR="0017232F" w:rsidRPr="00AB1CD7">
        <w:tc>
          <w:tcPr>
            <w:tcW w:w="2235" w:type="dxa"/>
          </w:tcPr>
          <w:p w:rsidR="0017232F" w:rsidRDefault="0017232F" w:rsidP="00A3141B">
            <w:pPr>
              <w:pStyle w:val="a7"/>
              <w:jc w:val="both"/>
              <w:rPr>
                <w:szCs w:val="28"/>
              </w:rPr>
            </w:pPr>
            <w:r>
              <w:rPr>
                <w:szCs w:val="28"/>
              </w:rPr>
              <w:t>ВЫСТУПИЛИ:</w:t>
            </w:r>
          </w:p>
        </w:tc>
        <w:tc>
          <w:tcPr>
            <w:tcW w:w="7229" w:type="dxa"/>
          </w:tcPr>
          <w:p w:rsidR="0017232F" w:rsidRDefault="0017232F" w:rsidP="009D043A">
            <w:pPr>
              <w:autoSpaceDE w:val="0"/>
              <w:autoSpaceDN w:val="0"/>
              <w:adjustRightInd w:val="0"/>
              <w:jc w:val="both"/>
              <w:outlineLvl w:val="0"/>
            </w:pPr>
            <w:r>
              <w:t xml:space="preserve">Смольникова Е.А., </w:t>
            </w:r>
            <w:proofErr w:type="spellStart"/>
            <w:r>
              <w:t>Соппа</w:t>
            </w:r>
            <w:proofErr w:type="spellEnd"/>
            <w:r>
              <w:t xml:space="preserve"> И.В.</w:t>
            </w:r>
          </w:p>
          <w:p w:rsidR="0017232F" w:rsidRDefault="0017232F" w:rsidP="009D043A">
            <w:pPr>
              <w:autoSpaceDE w:val="0"/>
              <w:autoSpaceDN w:val="0"/>
              <w:adjustRightInd w:val="0"/>
              <w:jc w:val="both"/>
              <w:outlineLvl w:val="0"/>
            </w:pPr>
          </w:p>
        </w:tc>
      </w:tr>
      <w:tr w:rsidR="00942AFF" w:rsidRPr="00AB1CD7">
        <w:tc>
          <w:tcPr>
            <w:tcW w:w="2235" w:type="dxa"/>
          </w:tcPr>
          <w:p w:rsidR="00942AFF" w:rsidRPr="00AB1CD7" w:rsidRDefault="00942AFF" w:rsidP="00A3141B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РЕШИЛИ:</w:t>
            </w:r>
          </w:p>
        </w:tc>
        <w:tc>
          <w:tcPr>
            <w:tcW w:w="7229" w:type="dxa"/>
          </w:tcPr>
          <w:p w:rsidR="00942AFF" w:rsidRPr="00AB1CD7" w:rsidRDefault="00576223" w:rsidP="00A3141B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Решени</w:t>
            </w:r>
            <w:r w:rsidR="0017232F">
              <w:rPr>
                <w:szCs w:val="28"/>
              </w:rPr>
              <w:t>е № 299</w:t>
            </w:r>
            <w:r w:rsidR="00942AFF">
              <w:rPr>
                <w:szCs w:val="28"/>
              </w:rPr>
              <w:t xml:space="preserve"> (прилага</w:t>
            </w:r>
            <w:r w:rsidR="0017232F">
              <w:rPr>
                <w:szCs w:val="28"/>
              </w:rPr>
              <w:t>е</w:t>
            </w:r>
            <w:r w:rsidR="00942AFF" w:rsidRPr="00AB1CD7">
              <w:rPr>
                <w:szCs w:val="28"/>
              </w:rPr>
              <w:t>тся).</w:t>
            </w:r>
          </w:p>
          <w:p w:rsidR="00942AFF" w:rsidRPr="000A7E5B" w:rsidRDefault="00942AFF" w:rsidP="00A3141B">
            <w:pPr>
              <w:jc w:val="both"/>
              <w:rPr>
                <w:szCs w:val="28"/>
              </w:rPr>
            </w:pPr>
          </w:p>
          <w:p w:rsidR="008011CA" w:rsidRDefault="008011CA" w:rsidP="008011CA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Голосовали "за" – единогласно.</w:t>
            </w:r>
          </w:p>
          <w:p w:rsidR="000B6D32" w:rsidRPr="00AB1CD7" w:rsidRDefault="000B6D32" w:rsidP="00A3141B">
            <w:pPr>
              <w:jc w:val="both"/>
              <w:rPr>
                <w:szCs w:val="28"/>
              </w:rPr>
            </w:pPr>
          </w:p>
        </w:tc>
      </w:tr>
      <w:tr w:rsidR="006915C9" w:rsidRPr="00AB1CD7">
        <w:tc>
          <w:tcPr>
            <w:tcW w:w="2235" w:type="dxa"/>
          </w:tcPr>
          <w:p w:rsidR="006915C9" w:rsidRDefault="001B465F" w:rsidP="006915C9">
            <w:pPr>
              <w:pStyle w:val="a7"/>
              <w:jc w:val="both"/>
              <w:rPr>
                <w:szCs w:val="28"/>
              </w:rPr>
            </w:pPr>
            <w:r>
              <w:rPr>
                <w:szCs w:val="28"/>
              </w:rPr>
              <w:t>3</w:t>
            </w:r>
            <w:r w:rsidR="006915C9" w:rsidRPr="00AB1CD7">
              <w:rPr>
                <w:szCs w:val="28"/>
              </w:rPr>
              <w:t>. СЛУШАЛИ:</w:t>
            </w:r>
          </w:p>
          <w:p w:rsidR="006915C9" w:rsidRDefault="006915C9" w:rsidP="006915C9">
            <w:pPr>
              <w:pStyle w:val="a7"/>
              <w:jc w:val="both"/>
              <w:rPr>
                <w:szCs w:val="28"/>
              </w:rPr>
            </w:pPr>
          </w:p>
          <w:p w:rsidR="006915C9" w:rsidRPr="00AB1CD7" w:rsidRDefault="006915C9" w:rsidP="006915C9">
            <w:pPr>
              <w:pStyle w:val="a7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9D043A" w:rsidRDefault="009D043A" w:rsidP="009D043A">
            <w:pPr>
              <w:autoSpaceDE w:val="0"/>
              <w:autoSpaceDN w:val="0"/>
              <w:adjustRightInd w:val="0"/>
              <w:jc w:val="both"/>
              <w:outlineLvl w:val="0"/>
            </w:pPr>
            <w:r>
              <w:t>О проекте закона Приморского края "О поддержке социально ориентированных некоммерческих организаций в П</w:t>
            </w:r>
            <w:r w:rsidR="0017232F">
              <w:t>риморском крае" (третье чтение).</w:t>
            </w:r>
          </w:p>
          <w:p w:rsidR="0097774D" w:rsidRDefault="0097774D" w:rsidP="006915C9">
            <w:pPr>
              <w:jc w:val="both"/>
              <w:rPr>
                <w:i/>
                <w:szCs w:val="28"/>
                <w:u w:val="single"/>
              </w:rPr>
            </w:pPr>
          </w:p>
          <w:p w:rsidR="006915C9" w:rsidRPr="00270F5F" w:rsidRDefault="006915C9" w:rsidP="006915C9">
            <w:pPr>
              <w:jc w:val="both"/>
              <w:rPr>
                <w:szCs w:val="28"/>
              </w:rPr>
            </w:pPr>
            <w:r w:rsidRPr="00AB1CD7">
              <w:rPr>
                <w:i/>
                <w:szCs w:val="28"/>
                <w:u w:val="single"/>
              </w:rPr>
              <w:t>Докладывает</w:t>
            </w:r>
            <w:r>
              <w:rPr>
                <w:i/>
                <w:szCs w:val="28"/>
                <w:u w:val="single"/>
              </w:rPr>
              <w:t xml:space="preserve">: </w:t>
            </w:r>
            <w:r w:rsidR="001B465F">
              <w:rPr>
                <w:szCs w:val="28"/>
              </w:rPr>
              <w:t>Серебряков П.Ю.</w:t>
            </w:r>
          </w:p>
          <w:p w:rsidR="006915C9" w:rsidRPr="00AB1CD7" w:rsidRDefault="006915C9" w:rsidP="006915C9">
            <w:pPr>
              <w:jc w:val="both"/>
              <w:rPr>
                <w:szCs w:val="28"/>
              </w:rPr>
            </w:pPr>
          </w:p>
        </w:tc>
      </w:tr>
      <w:tr w:rsidR="006915C9" w:rsidRPr="00AB1CD7">
        <w:tc>
          <w:tcPr>
            <w:tcW w:w="2235" w:type="dxa"/>
          </w:tcPr>
          <w:p w:rsidR="006915C9" w:rsidRPr="00AB1CD7" w:rsidRDefault="006915C9" w:rsidP="006915C9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lastRenderedPageBreak/>
              <w:t>РЕШИЛИ:</w:t>
            </w:r>
          </w:p>
        </w:tc>
        <w:tc>
          <w:tcPr>
            <w:tcW w:w="7229" w:type="dxa"/>
          </w:tcPr>
          <w:p w:rsidR="006915C9" w:rsidRPr="00AB1CD7" w:rsidRDefault="00BC2DD3" w:rsidP="006915C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Решение</w:t>
            </w:r>
            <w:r w:rsidR="006915C9" w:rsidRPr="00AB1CD7">
              <w:rPr>
                <w:szCs w:val="28"/>
              </w:rPr>
              <w:t xml:space="preserve"> № </w:t>
            </w:r>
            <w:r w:rsidR="0017232F">
              <w:rPr>
                <w:szCs w:val="28"/>
              </w:rPr>
              <w:t>300</w:t>
            </w:r>
            <w:r w:rsidR="00910394">
              <w:rPr>
                <w:szCs w:val="28"/>
              </w:rPr>
              <w:t xml:space="preserve"> (прилагае</w:t>
            </w:r>
            <w:r w:rsidR="006915C9" w:rsidRPr="00AB1CD7">
              <w:rPr>
                <w:szCs w:val="28"/>
              </w:rPr>
              <w:t>тся).</w:t>
            </w:r>
          </w:p>
          <w:p w:rsidR="006915C9" w:rsidRPr="000A7E5B" w:rsidRDefault="006915C9" w:rsidP="006915C9">
            <w:pPr>
              <w:jc w:val="both"/>
              <w:rPr>
                <w:szCs w:val="28"/>
              </w:rPr>
            </w:pPr>
          </w:p>
          <w:p w:rsidR="006915C9" w:rsidRDefault="006915C9" w:rsidP="006915C9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Голосовали "за" – единогласно.</w:t>
            </w:r>
          </w:p>
          <w:p w:rsidR="006915C9" w:rsidRPr="00AB1CD7" w:rsidRDefault="006915C9" w:rsidP="006915C9">
            <w:pPr>
              <w:jc w:val="both"/>
              <w:rPr>
                <w:szCs w:val="28"/>
              </w:rPr>
            </w:pPr>
          </w:p>
        </w:tc>
      </w:tr>
      <w:tr w:rsidR="006915C9" w:rsidRPr="00AB1CD7">
        <w:tc>
          <w:tcPr>
            <w:tcW w:w="2235" w:type="dxa"/>
          </w:tcPr>
          <w:p w:rsidR="006915C9" w:rsidRDefault="001B465F" w:rsidP="006915C9">
            <w:pPr>
              <w:pStyle w:val="a7"/>
              <w:jc w:val="both"/>
              <w:rPr>
                <w:szCs w:val="28"/>
              </w:rPr>
            </w:pPr>
            <w:r>
              <w:rPr>
                <w:szCs w:val="28"/>
              </w:rPr>
              <w:t>4</w:t>
            </w:r>
            <w:r w:rsidR="006915C9" w:rsidRPr="00AB1CD7">
              <w:rPr>
                <w:szCs w:val="28"/>
              </w:rPr>
              <w:t>. СЛУШАЛИ:</w:t>
            </w:r>
          </w:p>
          <w:p w:rsidR="006915C9" w:rsidRDefault="006915C9" w:rsidP="006915C9">
            <w:pPr>
              <w:pStyle w:val="a7"/>
              <w:jc w:val="both"/>
              <w:rPr>
                <w:szCs w:val="28"/>
              </w:rPr>
            </w:pPr>
          </w:p>
          <w:p w:rsidR="006915C9" w:rsidRPr="00AB1CD7" w:rsidRDefault="006915C9" w:rsidP="006915C9">
            <w:pPr>
              <w:pStyle w:val="a7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9D043A" w:rsidRDefault="009D043A" w:rsidP="009D043A">
            <w:pPr>
              <w:autoSpaceDE w:val="0"/>
              <w:autoSpaceDN w:val="0"/>
              <w:adjustRightInd w:val="0"/>
              <w:jc w:val="both"/>
            </w:pPr>
            <w:r>
              <w:t xml:space="preserve">О проекте закона Приморского края "О внесении изменений в Закон Приморского края </w:t>
            </w:r>
            <w:r w:rsidR="0017232F">
              <w:t xml:space="preserve">                                </w:t>
            </w:r>
            <w:r>
              <w:t>"О здравоохранении в Приморском крае" (второе чтение)</w:t>
            </w:r>
            <w:r w:rsidR="0017232F">
              <w:t>.</w:t>
            </w:r>
          </w:p>
          <w:p w:rsidR="00910394" w:rsidRDefault="00910394" w:rsidP="006915C9">
            <w:pPr>
              <w:jc w:val="both"/>
              <w:rPr>
                <w:szCs w:val="28"/>
              </w:rPr>
            </w:pPr>
          </w:p>
          <w:p w:rsidR="006915C9" w:rsidRPr="00270F5F" w:rsidRDefault="006915C9" w:rsidP="006915C9">
            <w:pPr>
              <w:jc w:val="both"/>
              <w:rPr>
                <w:szCs w:val="28"/>
              </w:rPr>
            </w:pPr>
            <w:r w:rsidRPr="00AB1CD7">
              <w:rPr>
                <w:i/>
                <w:szCs w:val="28"/>
                <w:u w:val="single"/>
              </w:rPr>
              <w:t>Докладывает</w:t>
            </w:r>
            <w:r>
              <w:rPr>
                <w:i/>
                <w:szCs w:val="28"/>
                <w:u w:val="single"/>
              </w:rPr>
              <w:t xml:space="preserve">: </w:t>
            </w:r>
            <w:r w:rsidR="0017232F">
              <w:rPr>
                <w:szCs w:val="28"/>
              </w:rPr>
              <w:t>Серебряков П.Ю.</w:t>
            </w:r>
          </w:p>
          <w:p w:rsidR="006915C9" w:rsidRPr="00AB1CD7" w:rsidRDefault="006915C9" w:rsidP="006915C9">
            <w:pPr>
              <w:jc w:val="both"/>
              <w:rPr>
                <w:szCs w:val="28"/>
              </w:rPr>
            </w:pPr>
          </w:p>
        </w:tc>
      </w:tr>
      <w:tr w:rsidR="001F3420" w:rsidRPr="00AB1CD7">
        <w:tc>
          <w:tcPr>
            <w:tcW w:w="2235" w:type="dxa"/>
          </w:tcPr>
          <w:p w:rsidR="001F3420" w:rsidRDefault="001F3420" w:rsidP="006915C9">
            <w:pPr>
              <w:pStyle w:val="a7"/>
              <w:jc w:val="both"/>
              <w:rPr>
                <w:szCs w:val="28"/>
              </w:rPr>
            </w:pPr>
            <w:r>
              <w:rPr>
                <w:szCs w:val="28"/>
              </w:rPr>
              <w:t>ВЫСТУПИЛИ:</w:t>
            </w:r>
          </w:p>
        </w:tc>
        <w:tc>
          <w:tcPr>
            <w:tcW w:w="7229" w:type="dxa"/>
          </w:tcPr>
          <w:p w:rsidR="001F3420" w:rsidRDefault="0017232F" w:rsidP="00E7153C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proofErr w:type="spellStart"/>
            <w:r>
              <w:rPr>
                <w:szCs w:val="28"/>
              </w:rPr>
              <w:t>Соппа</w:t>
            </w:r>
            <w:proofErr w:type="spellEnd"/>
            <w:r>
              <w:rPr>
                <w:szCs w:val="28"/>
              </w:rPr>
              <w:t xml:space="preserve"> И.В.</w:t>
            </w:r>
          </w:p>
          <w:p w:rsidR="0017232F" w:rsidRPr="00F555C7" w:rsidRDefault="0017232F" w:rsidP="00E7153C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  <w:tr w:rsidR="006915C9" w:rsidRPr="00AB1CD7">
        <w:tc>
          <w:tcPr>
            <w:tcW w:w="2235" w:type="dxa"/>
          </w:tcPr>
          <w:p w:rsidR="006915C9" w:rsidRPr="00AB1CD7" w:rsidRDefault="006915C9" w:rsidP="006915C9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РЕШИЛИ:</w:t>
            </w:r>
          </w:p>
        </w:tc>
        <w:tc>
          <w:tcPr>
            <w:tcW w:w="7229" w:type="dxa"/>
          </w:tcPr>
          <w:p w:rsidR="006915C9" w:rsidRPr="00AB1CD7" w:rsidRDefault="00910394" w:rsidP="006915C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Решение</w:t>
            </w:r>
            <w:r w:rsidR="006915C9" w:rsidRPr="00AB1CD7">
              <w:rPr>
                <w:szCs w:val="28"/>
              </w:rPr>
              <w:t xml:space="preserve"> № </w:t>
            </w:r>
            <w:r w:rsidR="0017232F">
              <w:rPr>
                <w:szCs w:val="28"/>
              </w:rPr>
              <w:t>301</w:t>
            </w:r>
            <w:r w:rsidR="006915C9">
              <w:rPr>
                <w:szCs w:val="28"/>
              </w:rPr>
              <w:t xml:space="preserve"> (прилага</w:t>
            </w:r>
            <w:r>
              <w:rPr>
                <w:szCs w:val="28"/>
              </w:rPr>
              <w:t>е</w:t>
            </w:r>
            <w:r w:rsidR="006915C9" w:rsidRPr="00AB1CD7">
              <w:rPr>
                <w:szCs w:val="28"/>
              </w:rPr>
              <w:t>тся).</w:t>
            </w:r>
          </w:p>
          <w:p w:rsidR="006915C9" w:rsidRPr="000A7E5B" w:rsidRDefault="006915C9" w:rsidP="006915C9">
            <w:pPr>
              <w:jc w:val="both"/>
              <w:rPr>
                <w:szCs w:val="28"/>
              </w:rPr>
            </w:pPr>
          </w:p>
          <w:p w:rsidR="006915C9" w:rsidRDefault="006915C9" w:rsidP="006915C9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Голосовали "за" – единогласно.</w:t>
            </w:r>
          </w:p>
          <w:p w:rsidR="006915C9" w:rsidRPr="00AB1CD7" w:rsidRDefault="006915C9" w:rsidP="006915C9">
            <w:pPr>
              <w:jc w:val="both"/>
              <w:rPr>
                <w:szCs w:val="28"/>
              </w:rPr>
            </w:pPr>
          </w:p>
        </w:tc>
      </w:tr>
      <w:tr w:rsidR="006915C9" w:rsidRPr="00AB1CD7">
        <w:tc>
          <w:tcPr>
            <w:tcW w:w="2235" w:type="dxa"/>
          </w:tcPr>
          <w:p w:rsidR="006915C9" w:rsidRDefault="00B401D9" w:rsidP="006915C9">
            <w:pPr>
              <w:pStyle w:val="a7"/>
              <w:jc w:val="both"/>
              <w:rPr>
                <w:szCs w:val="28"/>
              </w:rPr>
            </w:pPr>
            <w:r>
              <w:rPr>
                <w:szCs w:val="28"/>
              </w:rPr>
              <w:t>5</w:t>
            </w:r>
            <w:r w:rsidR="006915C9" w:rsidRPr="00AB1CD7">
              <w:rPr>
                <w:szCs w:val="28"/>
              </w:rPr>
              <w:t>. СЛУШАЛИ:</w:t>
            </w:r>
          </w:p>
          <w:p w:rsidR="006915C9" w:rsidRDefault="006915C9" w:rsidP="006915C9">
            <w:pPr>
              <w:pStyle w:val="a7"/>
              <w:jc w:val="both"/>
              <w:rPr>
                <w:szCs w:val="28"/>
              </w:rPr>
            </w:pPr>
          </w:p>
          <w:p w:rsidR="006915C9" w:rsidRPr="00AB1CD7" w:rsidRDefault="006915C9" w:rsidP="006915C9">
            <w:pPr>
              <w:pStyle w:val="a7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9D043A" w:rsidRDefault="009D043A" w:rsidP="0017232F">
            <w:pPr>
              <w:jc w:val="both"/>
            </w:pPr>
            <w:r>
              <w:t>О проекте закона Приморского края "О внесении изменений в Закон Приморского края</w:t>
            </w:r>
            <w:r w:rsidR="0017232F">
              <w:t xml:space="preserve">                                        </w:t>
            </w:r>
            <w:r>
              <w:t xml:space="preserve"> "О здравоохранении в Приморском крае" (третье чтение)</w:t>
            </w:r>
            <w:r w:rsidR="0017232F">
              <w:t>.</w:t>
            </w:r>
          </w:p>
          <w:p w:rsidR="007B1409" w:rsidRPr="004F30AB" w:rsidRDefault="007B1409" w:rsidP="007B1409">
            <w:pPr>
              <w:autoSpaceDE w:val="0"/>
              <w:autoSpaceDN w:val="0"/>
              <w:adjustRightInd w:val="0"/>
              <w:jc w:val="both"/>
              <w:outlineLvl w:val="0"/>
              <w:rPr>
                <w:szCs w:val="28"/>
              </w:rPr>
            </w:pPr>
          </w:p>
          <w:p w:rsidR="006915C9" w:rsidRPr="00270F5F" w:rsidRDefault="006915C9" w:rsidP="006915C9">
            <w:pPr>
              <w:jc w:val="both"/>
              <w:rPr>
                <w:szCs w:val="28"/>
              </w:rPr>
            </w:pPr>
            <w:r w:rsidRPr="00AB1CD7">
              <w:rPr>
                <w:i/>
                <w:szCs w:val="28"/>
                <w:u w:val="single"/>
              </w:rPr>
              <w:t>Докладывает</w:t>
            </w:r>
            <w:r>
              <w:rPr>
                <w:i/>
                <w:szCs w:val="28"/>
                <w:u w:val="single"/>
              </w:rPr>
              <w:t xml:space="preserve">: </w:t>
            </w:r>
            <w:r w:rsidR="0017232F">
              <w:rPr>
                <w:szCs w:val="28"/>
              </w:rPr>
              <w:t>Серебряков П.Ю.</w:t>
            </w:r>
          </w:p>
          <w:p w:rsidR="006915C9" w:rsidRPr="00AB1CD7" w:rsidRDefault="006915C9" w:rsidP="006915C9">
            <w:pPr>
              <w:jc w:val="both"/>
              <w:rPr>
                <w:szCs w:val="28"/>
              </w:rPr>
            </w:pPr>
          </w:p>
        </w:tc>
      </w:tr>
      <w:tr w:rsidR="006915C9" w:rsidRPr="00AB1CD7">
        <w:tc>
          <w:tcPr>
            <w:tcW w:w="2235" w:type="dxa"/>
          </w:tcPr>
          <w:p w:rsidR="006915C9" w:rsidRPr="00AB1CD7" w:rsidRDefault="006915C9" w:rsidP="006915C9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РЕШИЛИ:</w:t>
            </w:r>
          </w:p>
        </w:tc>
        <w:tc>
          <w:tcPr>
            <w:tcW w:w="7229" w:type="dxa"/>
          </w:tcPr>
          <w:p w:rsidR="006915C9" w:rsidRPr="00AB1CD7" w:rsidRDefault="00934878" w:rsidP="006915C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Решение</w:t>
            </w:r>
            <w:r w:rsidR="006915C9" w:rsidRPr="00AB1CD7">
              <w:rPr>
                <w:szCs w:val="28"/>
              </w:rPr>
              <w:t xml:space="preserve"> № </w:t>
            </w:r>
            <w:r w:rsidR="00995B44">
              <w:rPr>
                <w:szCs w:val="28"/>
              </w:rPr>
              <w:t>302</w:t>
            </w:r>
            <w:r>
              <w:rPr>
                <w:szCs w:val="28"/>
              </w:rPr>
              <w:t xml:space="preserve"> (прилагае</w:t>
            </w:r>
            <w:r w:rsidR="006915C9" w:rsidRPr="00AB1CD7">
              <w:rPr>
                <w:szCs w:val="28"/>
              </w:rPr>
              <w:t>тся).</w:t>
            </w:r>
          </w:p>
          <w:p w:rsidR="006915C9" w:rsidRPr="000A7E5B" w:rsidRDefault="006915C9" w:rsidP="006915C9">
            <w:pPr>
              <w:jc w:val="both"/>
              <w:rPr>
                <w:szCs w:val="28"/>
              </w:rPr>
            </w:pPr>
          </w:p>
          <w:p w:rsidR="006915C9" w:rsidRDefault="006915C9" w:rsidP="006915C9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Голосовали "за" – единогласно.</w:t>
            </w:r>
          </w:p>
          <w:p w:rsidR="006915C9" w:rsidRPr="00AB1CD7" w:rsidRDefault="006915C9" w:rsidP="006915C9">
            <w:pPr>
              <w:jc w:val="both"/>
              <w:rPr>
                <w:szCs w:val="28"/>
              </w:rPr>
            </w:pPr>
          </w:p>
        </w:tc>
      </w:tr>
      <w:tr w:rsidR="006915C9" w:rsidRPr="00AB1CD7">
        <w:tc>
          <w:tcPr>
            <w:tcW w:w="2235" w:type="dxa"/>
          </w:tcPr>
          <w:p w:rsidR="006915C9" w:rsidRPr="00EF0FDB" w:rsidRDefault="00B401D9" w:rsidP="006915C9">
            <w:pPr>
              <w:pStyle w:val="a7"/>
              <w:jc w:val="both"/>
              <w:rPr>
                <w:szCs w:val="28"/>
              </w:rPr>
            </w:pPr>
            <w:r>
              <w:rPr>
                <w:szCs w:val="28"/>
              </w:rPr>
              <w:t>6</w:t>
            </w:r>
            <w:r w:rsidR="006915C9" w:rsidRPr="00EF0FDB">
              <w:rPr>
                <w:szCs w:val="28"/>
              </w:rPr>
              <w:t>. СЛУШАЛИ:</w:t>
            </w:r>
          </w:p>
          <w:p w:rsidR="006915C9" w:rsidRPr="00EF0FDB" w:rsidRDefault="006915C9" w:rsidP="006915C9">
            <w:pPr>
              <w:pStyle w:val="a7"/>
              <w:jc w:val="both"/>
              <w:rPr>
                <w:szCs w:val="28"/>
              </w:rPr>
            </w:pPr>
          </w:p>
          <w:p w:rsidR="006915C9" w:rsidRPr="00EF0FDB" w:rsidRDefault="006915C9" w:rsidP="006915C9">
            <w:pPr>
              <w:pStyle w:val="a7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9D043A" w:rsidRDefault="009D043A" w:rsidP="009D043A">
            <w:pPr>
              <w:autoSpaceDE w:val="0"/>
              <w:autoSpaceDN w:val="0"/>
              <w:adjustRightInd w:val="0"/>
              <w:jc w:val="both"/>
            </w:pPr>
            <w:r>
              <w:t>О проекте закона Приморского края "О внесении изменений в статью 7</w:t>
            </w:r>
            <w:r w:rsidRPr="00B41A62">
              <w:rPr>
                <w:vertAlign w:val="superscript"/>
              </w:rPr>
              <w:t>3</w:t>
            </w:r>
            <w:r>
              <w:t xml:space="preserve"> Закона Приморского края </w:t>
            </w:r>
            <w:r w:rsidR="003E6B8C">
              <w:t xml:space="preserve">                                </w:t>
            </w:r>
            <w:r>
              <w:t>"О социальной поддержке льготных категорий граждан, проживающих на территории Приморского края" (первое чтение)</w:t>
            </w:r>
            <w:r w:rsidR="00995B44">
              <w:t>.</w:t>
            </w:r>
          </w:p>
          <w:p w:rsidR="006915C9" w:rsidRPr="00EF0FDB" w:rsidRDefault="006915C9" w:rsidP="006915C9">
            <w:pPr>
              <w:jc w:val="both"/>
              <w:rPr>
                <w:szCs w:val="28"/>
              </w:rPr>
            </w:pPr>
          </w:p>
          <w:p w:rsidR="006915C9" w:rsidRPr="00EF0FDB" w:rsidRDefault="006915C9" w:rsidP="006915C9">
            <w:pPr>
              <w:jc w:val="both"/>
              <w:rPr>
                <w:szCs w:val="28"/>
              </w:rPr>
            </w:pPr>
            <w:r w:rsidRPr="00EF0FDB">
              <w:rPr>
                <w:i/>
                <w:szCs w:val="28"/>
                <w:u w:val="single"/>
              </w:rPr>
              <w:t xml:space="preserve">Докладывает: </w:t>
            </w:r>
            <w:r w:rsidR="00995B44">
              <w:rPr>
                <w:szCs w:val="28"/>
              </w:rPr>
              <w:t>Серебряков П.Ю.</w:t>
            </w:r>
          </w:p>
          <w:p w:rsidR="006915C9" w:rsidRPr="00EF0FDB" w:rsidRDefault="006915C9" w:rsidP="006915C9">
            <w:pPr>
              <w:jc w:val="both"/>
              <w:rPr>
                <w:szCs w:val="28"/>
              </w:rPr>
            </w:pPr>
          </w:p>
        </w:tc>
      </w:tr>
      <w:tr w:rsidR="006915C9" w:rsidRPr="00AB1CD7">
        <w:tc>
          <w:tcPr>
            <w:tcW w:w="2235" w:type="dxa"/>
          </w:tcPr>
          <w:p w:rsidR="006915C9" w:rsidRPr="00AB1CD7" w:rsidRDefault="006915C9" w:rsidP="006915C9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РЕШИЛИ:</w:t>
            </w:r>
          </w:p>
        </w:tc>
        <w:tc>
          <w:tcPr>
            <w:tcW w:w="7229" w:type="dxa"/>
          </w:tcPr>
          <w:p w:rsidR="006915C9" w:rsidRPr="00AB1CD7" w:rsidRDefault="006915C9" w:rsidP="006915C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Решени</w:t>
            </w:r>
            <w:r w:rsidR="00995B44">
              <w:rPr>
                <w:szCs w:val="28"/>
              </w:rPr>
              <w:t>я</w:t>
            </w:r>
            <w:r w:rsidRPr="00AB1CD7">
              <w:rPr>
                <w:szCs w:val="28"/>
              </w:rPr>
              <w:t xml:space="preserve"> № </w:t>
            </w:r>
            <w:r w:rsidR="00995B44">
              <w:rPr>
                <w:szCs w:val="28"/>
              </w:rPr>
              <w:t>303, 304</w:t>
            </w:r>
            <w:r w:rsidR="002205B4">
              <w:rPr>
                <w:szCs w:val="28"/>
              </w:rPr>
              <w:t xml:space="preserve"> (прилага</w:t>
            </w:r>
            <w:r w:rsidR="00995B44">
              <w:rPr>
                <w:szCs w:val="28"/>
              </w:rPr>
              <w:t>ю</w:t>
            </w:r>
            <w:r w:rsidRPr="00AB1CD7">
              <w:rPr>
                <w:szCs w:val="28"/>
              </w:rPr>
              <w:t>тся).</w:t>
            </w:r>
          </w:p>
          <w:p w:rsidR="006915C9" w:rsidRPr="000A7E5B" w:rsidRDefault="006915C9" w:rsidP="006915C9">
            <w:pPr>
              <w:jc w:val="both"/>
              <w:rPr>
                <w:szCs w:val="28"/>
              </w:rPr>
            </w:pPr>
          </w:p>
          <w:p w:rsidR="006915C9" w:rsidRDefault="006915C9" w:rsidP="006915C9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Голосовали "за" – единогласно.</w:t>
            </w:r>
          </w:p>
          <w:p w:rsidR="006F4F50" w:rsidRPr="00AB1CD7" w:rsidRDefault="006F4F50" w:rsidP="006915C9">
            <w:pPr>
              <w:jc w:val="both"/>
              <w:rPr>
                <w:szCs w:val="28"/>
              </w:rPr>
            </w:pPr>
          </w:p>
        </w:tc>
      </w:tr>
      <w:tr w:rsidR="00D77D69" w:rsidRPr="00AB1CD7">
        <w:tc>
          <w:tcPr>
            <w:tcW w:w="2235" w:type="dxa"/>
          </w:tcPr>
          <w:p w:rsidR="00D77D69" w:rsidRPr="00F21AB8" w:rsidRDefault="00995B44" w:rsidP="00D77D69">
            <w:pPr>
              <w:pStyle w:val="a7"/>
              <w:jc w:val="both"/>
              <w:rPr>
                <w:szCs w:val="28"/>
              </w:rPr>
            </w:pPr>
            <w:r>
              <w:rPr>
                <w:szCs w:val="28"/>
              </w:rPr>
              <w:t>7</w:t>
            </w:r>
            <w:r w:rsidR="00D77D69" w:rsidRPr="00F21AB8">
              <w:rPr>
                <w:szCs w:val="28"/>
              </w:rPr>
              <w:t>. СЛУШАЛИ:</w:t>
            </w:r>
          </w:p>
          <w:p w:rsidR="00D77D69" w:rsidRPr="00F21AB8" w:rsidRDefault="00D77D69" w:rsidP="00D77D69">
            <w:pPr>
              <w:pStyle w:val="a7"/>
              <w:jc w:val="both"/>
              <w:rPr>
                <w:szCs w:val="28"/>
              </w:rPr>
            </w:pPr>
          </w:p>
          <w:p w:rsidR="00D77D69" w:rsidRPr="00F21AB8" w:rsidRDefault="00D77D69" w:rsidP="00D77D69">
            <w:pPr>
              <w:pStyle w:val="a7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9D043A" w:rsidRDefault="009D043A" w:rsidP="009D043A">
            <w:pPr>
              <w:autoSpaceDE w:val="0"/>
              <w:autoSpaceDN w:val="0"/>
              <w:adjustRightInd w:val="0"/>
              <w:jc w:val="both"/>
            </w:pPr>
            <w:r>
              <w:t xml:space="preserve">О ходе </w:t>
            </w:r>
            <w:r w:rsidRPr="0034454D">
              <w:t xml:space="preserve">подготовки к </w:t>
            </w:r>
            <w:r>
              <w:t>летней оздоровительной кампании</w:t>
            </w:r>
            <w:r w:rsidR="00995B44">
              <w:t xml:space="preserve"> на территории Приморского края.</w:t>
            </w:r>
          </w:p>
          <w:p w:rsidR="001F3420" w:rsidRPr="001F3420" w:rsidRDefault="001F3420" w:rsidP="00D77D69">
            <w:pPr>
              <w:autoSpaceDE w:val="0"/>
              <w:autoSpaceDN w:val="0"/>
              <w:adjustRightInd w:val="0"/>
              <w:jc w:val="both"/>
              <w:outlineLvl w:val="0"/>
              <w:rPr>
                <w:i/>
                <w:szCs w:val="28"/>
                <w:u w:val="single"/>
              </w:rPr>
            </w:pPr>
          </w:p>
          <w:p w:rsidR="00D77D69" w:rsidRDefault="00D77D69" w:rsidP="00F21AB8">
            <w:pPr>
              <w:autoSpaceDE w:val="0"/>
              <w:autoSpaceDN w:val="0"/>
              <w:adjustRightInd w:val="0"/>
              <w:jc w:val="both"/>
              <w:outlineLvl w:val="0"/>
              <w:rPr>
                <w:szCs w:val="28"/>
              </w:rPr>
            </w:pPr>
            <w:r w:rsidRPr="00F21AB8">
              <w:rPr>
                <w:i/>
                <w:szCs w:val="28"/>
                <w:u w:val="single"/>
              </w:rPr>
              <w:t>Докладыва</w:t>
            </w:r>
            <w:r w:rsidR="00995B44">
              <w:rPr>
                <w:i/>
                <w:szCs w:val="28"/>
                <w:u w:val="single"/>
              </w:rPr>
              <w:t>ю</w:t>
            </w:r>
            <w:r w:rsidRPr="00F21AB8">
              <w:rPr>
                <w:i/>
                <w:szCs w:val="28"/>
                <w:u w:val="single"/>
              </w:rPr>
              <w:t xml:space="preserve">т: </w:t>
            </w:r>
            <w:proofErr w:type="spellStart"/>
            <w:r w:rsidR="00995B44">
              <w:rPr>
                <w:szCs w:val="28"/>
              </w:rPr>
              <w:t>Сигида</w:t>
            </w:r>
            <w:proofErr w:type="spellEnd"/>
            <w:r w:rsidR="00995B44">
              <w:rPr>
                <w:szCs w:val="28"/>
              </w:rPr>
              <w:t xml:space="preserve"> Р.С., </w:t>
            </w:r>
            <w:proofErr w:type="spellStart"/>
            <w:r w:rsidR="00995B44">
              <w:rPr>
                <w:szCs w:val="28"/>
              </w:rPr>
              <w:t>Чибрикова</w:t>
            </w:r>
            <w:proofErr w:type="spellEnd"/>
            <w:r w:rsidR="00995B44">
              <w:rPr>
                <w:szCs w:val="28"/>
              </w:rPr>
              <w:t xml:space="preserve"> Е.П.</w:t>
            </w:r>
          </w:p>
          <w:p w:rsidR="00995B44" w:rsidRDefault="00995B44" w:rsidP="00F21AB8">
            <w:pPr>
              <w:autoSpaceDE w:val="0"/>
              <w:autoSpaceDN w:val="0"/>
              <w:adjustRightInd w:val="0"/>
              <w:jc w:val="both"/>
              <w:outlineLvl w:val="0"/>
              <w:rPr>
                <w:szCs w:val="28"/>
              </w:rPr>
            </w:pPr>
          </w:p>
          <w:p w:rsidR="00514D62" w:rsidRDefault="00514D62" w:rsidP="00F21AB8">
            <w:pPr>
              <w:autoSpaceDE w:val="0"/>
              <w:autoSpaceDN w:val="0"/>
              <w:adjustRightInd w:val="0"/>
              <w:jc w:val="both"/>
              <w:outlineLvl w:val="0"/>
              <w:rPr>
                <w:szCs w:val="28"/>
              </w:rPr>
            </w:pPr>
          </w:p>
          <w:p w:rsidR="00514D62" w:rsidRDefault="00514D62" w:rsidP="00F21AB8">
            <w:pPr>
              <w:autoSpaceDE w:val="0"/>
              <w:autoSpaceDN w:val="0"/>
              <w:adjustRightInd w:val="0"/>
              <w:jc w:val="both"/>
              <w:outlineLvl w:val="0"/>
              <w:rPr>
                <w:szCs w:val="28"/>
              </w:rPr>
            </w:pPr>
          </w:p>
          <w:p w:rsidR="00514D62" w:rsidRPr="00F21AB8" w:rsidRDefault="00514D62" w:rsidP="00F21AB8">
            <w:pPr>
              <w:autoSpaceDE w:val="0"/>
              <w:autoSpaceDN w:val="0"/>
              <w:adjustRightInd w:val="0"/>
              <w:jc w:val="both"/>
              <w:outlineLvl w:val="0"/>
              <w:rPr>
                <w:szCs w:val="28"/>
              </w:rPr>
            </w:pPr>
          </w:p>
        </w:tc>
      </w:tr>
      <w:tr w:rsidR="00995B44" w:rsidRPr="00AB1CD7">
        <w:tc>
          <w:tcPr>
            <w:tcW w:w="2235" w:type="dxa"/>
          </w:tcPr>
          <w:p w:rsidR="00995B44" w:rsidRDefault="00995B44" w:rsidP="00D77D69">
            <w:pPr>
              <w:pStyle w:val="a7"/>
              <w:jc w:val="both"/>
              <w:rPr>
                <w:szCs w:val="28"/>
              </w:rPr>
            </w:pPr>
            <w:r>
              <w:rPr>
                <w:szCs w:val="28"/>
              </w:rPr>
              <w:lastRenderedPageBreak/>
              <w:t>ВЫСТУПИЛИ:</w:t>
            </w:r>
          </w:p>
        </w:tc>
        <w:tc>
          <w:tcPr>
            <w:tcW w:w="7229" w:type="dxa"/>
          </w:tcPr>
          <w:p w:rsidR="00995B44" w:rsidRDefault="00995B44" w:rsidP="009D043A">
            <w:pPr>
              <w:autoSpaceDE w:val="0"/>
              <w:autoSpaceDN w:val="0"/>
              <w:adjustRightInd w:val="0"/>
              <w:jc w:val="both"/>
            </w:pPr>
            <w:r>
              <w:t xml:space="preserve">Слепченко С.В., Пошивайло Ю.В., </w:t>
            </w:r>
            <w:proofErr w:type="spellStart"/>
            <w:r>
              <w:t>Соппа</w:t>
            </w:r>
            <w:proofErr w:type="spellEnd"/>
            <w:r>
              <w:t xml:space="preserve"> И.В., </w:t>
            </w:r>
            <w:proofErr w:type="spellStart"/>
            <w:r>
              <w:t>Шестобитов</w:t>
            </w:r>
            <w:proofErr w:type="spellEnd"/>
            <w:r>
              <w:t xml:space="preserve"> А.Е., Ткаченко Л.П.</w:t>
            </w:r>
          </w:p>
          <w:p w:rsidR="00995B44" w:rsidRDefault="00995B44" w:rsidP="009D043A">
            <w:pPr>
              <w:autoSpaceDE w:val="0"/>
              <w:autoSpaceDN w:val="0"/>
              <w:adjustRightInd w:val="0"/>
              <w:jc w:val="both"/>
            </w:pPr>
          </w:p>
        </w:tc>
      </w:tr>
      <w:tr w:rsidR="00D77D69" w:rsidRPr="00AB1CD7">
        <w:tc>
          <w:tcPr>
            <w:tcW w:w="2235" w:type="dxa"/>
          </w:tcPr>
          <w:p w:rsidR="00D77D69" w:rsidRPr="00AB1CD7" w:rsidRDefault="00D77D69" w:rsidP="00D77D69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РЕШИЛИ:</w:t>
            </w:r>
          </w:p>
        </w:tc>
        <w:tc>
          <w:tcPr>
            <w:tcW w:w="7229" w:type="dxa"/>
          </w:tcPr>
          <w:p w:rsidR="00D77D69" w:rsidRPr="00AB1CD7" w:rsidRDefault="00D77D69" w:rsidP="00D77D6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Решени</w:t>
            </w:r>
            <w:r w:rsidR="001F3420">
              <w:rPr>
                <w:szCs w:val="28"/>
              </w:rPr>
              <w:t>е</w:t>
            </w:r>
            <w:r w:rsidRPr="00AB1CD7">
              <w:rPr>
                <w:szCs w:val="28"/>
              </w:rPr>
              <w:t xml:space="preserve"> № </w:t>
            </w:r>
            <w:r w:rsidR="00995B44">
              <w:rPr>
                <w:szCs w:val="28"/>
              </w:rPr>
              <w:t>305</w:t>
            </w:r>
            <w:r>
              <w:rPr>
                <w:szCs w:val="28"/>
              </w:rPr>
              <w:t xml:space="preserve"> (прилага</w:t>
            </w:r>
            <w:r w:rsidR="001F3420">
              <w:rPr>
                <w:szCs w:val="28"/>
              </w:rPr>
              <w:t>е</w:t>
            </w:r>
            <w:r w:rsidRPr="00AB1CD7">
              <w:rPr>
                <w:szCs w:val="28"/>
              </w:rPr>
              <w:t>тся).</w:t>
            </w:r>
          </w:p>
          <w:p w:rsidR="00D77D69" w:rsidRPr="000A7E5B" w:rsidRDefault="00D77D69" w:rsidP="00D77D69">
            <w:pPr>
              <w:jc w:val="both"/>
              <w:rPr>
                <w:szCs w:val="28"/>
              </w:rPr>
            </w:pPr>
          </w:p>
          <w:p w:rsidR="00D77D69" w:rsidRDefault="00D77D69" w:rsidP="00D77D69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Голосовали "за" – единогласно.</w:t>
            </w:r>
          </w:p>
          <w:p w:rsidR="00D77D69" w:rsidRPr="00AB1CD7" w:rsidRDefault="00D77D69" w:rsidP="00D77D69">
            <w:pPr>
              <w:jc w:val="both"/>
              <w:rPr>
                <w:szCs w:val="28"/>
              </w:rPr>
            </w:pPr>
          </w:p>
        </w:tc>
      </w:tr>
      <w:tr w:rsidR="00D77D69" w:rsidRPr="00AB1CD7">
        <w:tc>
          <w:tcPr>
            <w:tcW w:w="2235" w:type="dxa"/>
          </w:tcPr>
          <w:p w:rsidR="00D77D69" w:rsidRDefault="00995B44" w:rsidP="00D77D69">
            <w:pPr>
              <w:pStyle w:val="a7"/>
              <w:jc w:val="both"/>
              <w:rPr>
                <w:szCs w:val="28"/>
              </w:rPr>
            </w:pPr>
            <w:r>
              <w:rPr>
                <w:szCs w:val="28"/>
              </w:rPr>
              <w:t>8</w:t>
            </w:r>
            <w:r w:rsidR="00D77D69" w:rsidRPr="00AB1CD7">
              <w:rPr>
                <w:szCs w:val="28"/>
              </w:rPr>
              <w:t>. СЛУШАЛИ:</w:t>
            </w:r>
          </w:p>
          <w:p w:rsidR="00D77D69" w:rsidRDefault="00D77D69" w:rsidP="00D77D69">
            <w:pPr>
              <w:pStyle w:val="a7"/>
              <w:jc w:val="both"/>
              <w:rPr>
                <w:szCs w:val="28"/>
              </w:rPr>
            </w:pPr>
          </w:p>
          <w:p w:rsidR="00D77D69" w:rsidRPr="00AB1CD7" w:rsidRDefault="00D77D69" w:rsidP="00D77D69">
            <w:pPr>
              <w:pStyle w:val="a7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9D043A" w:rsidRDefault="009D043A" w:rsidP="009D043A">
            <w:pPr>
              <w:autoSpaceDE w:val="0"/>
              <w:autoSpaceDN w:val="0"/>
              <w:adjustRightInd w:val="0"/>
              <w:jc w:val="both"/>
            </w:pPr>
            <w:r>
              <w:t xml:space="preserve">Об информации департамента по тарифам Приморского края о введении на территории Приморского края </w:t>
            </w:r>
            <w:proofErr w:type="spellStart"/>
            <w:r>
              <w:t>пилотного</w:t>
            </w:r>
            <w:proofErr w:type="spellEnd"/>
            <w:r>
              <w:t xml:space="preserve"> проекта по переходу на социальные нормы потребления коммунальных услуг по электроэнергии</w:t>
            </w:r>
            <w:r w:rsidR="0036314D">
              <w:t>.</w:t>
            </w:r>
          </w:p>
          <w:p w:rsidR="00A250C0" w:rsidRPr="00F21AB8" w:rsidRDefault="00A250C0" w:rsidP="00A250C0">
            <w:pPr>
              <w:autoSpaceDE w:val="0"/>
              <w:autoSpaceDN w:val="0"/>
              <w:adjustRightInd w:val="0"/>
              <w:ind w:firstLine="709"/>
              <w:jc w:val="both"/>
              <w:outlineLvl w:val="0"/>
              <w:rPr>
                <w:szCs w:val="28"/>
              </w:rPr>
            </w:pPr>
          </w:p>
          <w:p w:rsidR="00D77D69" w:rsidRPr="00F21AB8" w:rsidRDefault="00D77D69" w:rsidP="00D77D69">
            <w:pPr>
              <w:autoSpaceDE w:val="0"/>
              <w:autoSpaceDN w:val="0"/>
              <w:adjustRightInd w:val="0"/>
              <w:jc w:val="both"/>
              <w:outlineLvl w:val="0"/>
              <w:rPr>
                <w:szCs w:val="28"/>
              </w:rPr>
            </w:pPr>
            <w:r w:rsidRPr="00F21AB8">
              <w:rPr>
                <w:i/>
                <w:szCs w:val="28"/>
                <w:u w:val="single"/>
              </w:rPr>
              <w:t xml:space="preserve">Докладывает: </w:t>
            </w:r>
            <w:r w:rsidR="0036314D">
              <w:rPr>
                <w:szCs w:val="28"/>
              </w:rPr>
              <w:t>Костина Г.В.</w:t>
            </w:r>
          </w:p>
          <w:p w:rsidR="001F3420" w:rsidRPr="00F21AB8" w:rsidRDefault="001F3420" w:rsidP="00D77D69">
            <w:pPr>
              <w:jc w:val="both"/>
              <w:rPr>
                <w:szCs w:val="28"/>
              </w:rPr>
            </w:pPr>
          </w:p>
        </w:tc>
      </w:tr>
      <w:tr w:rsidR="0036314D" w:rsidRPr="00AB1CD7">
        <w:tc>
          <w:tcPr>
            <w:tcW w:w="2235" w:type="dxa"/>
          </w:tcPr>
          <w:p w:rsidR="0036314D" w:rsidRDefault="0036314D" w:rsidP="00D77D69">
            <w:pPr>
              <w:pStyle w:val="a7"/>
              <w:jc w:val="both"/>
              <w:rPr>
                <w:szCs w:val="28"/>
              </w:rPr>
            </w:pPr>
            <w:r>
              <w:rPr>
                <w:szCs w:val="28"/>
              </w:rPr>
              <w:t>ВЫСТУПИЛИ:</w:t>
            </w:r>
          </w:p>
        </w:tc>
        <w:tc>
          <w:tcPr>
            <w:tcW w:w="7229" w:type="dxa"/>
          </w:tcPr>
          <w:p w:rsidR="0036314D" w:rsidRDefault="0036314D" w:rsidP="009D043A">
            <w:pPr>
              <w:autoSpaceDE w:val="0"/>
              <w:autoSpaceDN w:val="0"/>
              <w:adjustRightInd w:val="0"/>
              <w:jc w:val="both"/>
            </w:pPr>
            <w:r>
              <w:t>Слепченко С.В., Пошивайло Ю.В., Колотова С.В., Смольникова Е.А.</w:t>
            </w:r>
          </w:p>
          <w:p w:rsidR="0036314D" w:rsidRDefault="0036314D" w:rsidP="009D043A">
            <w:pPr>
              <w:autoSpaceDE w:val="0"/>
              <w:autoSpaceDN w:val="0"/>
              <w:adjustRightInd w:val="0"/>
              <w:jc w:val="both"/>
            </w:pPr>
          </w:p>
        </w:tc>
      </w:tr>
      <w:tr w:rsidR="00D77D69" w:rsidRPr="00AB1CD7">
        <w:tc>
          <w:tcPr>
            <w:tcW w:w="2235" w:type="dxa"/>
          </w:tcPr>
          <w:p w:rsidR="00D77D69" w:rsidRPr="00AB1CD7" w:rsidRDefault="00D77D69" w:rsidP="00D77D69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РЕШИЛИ:</w:t>
            </w:r>
          </w:p>
        </w:tc>
        <w:tc>
          <w:tcPr>
            <w:tcW w:w="7229" w:type="dxa"/>
          </w:tcPr>
          <w:p w:rsidR="00D77D69" w:rsidRPr="00AB1CD7" w:rsidRDefault="00A250C0" w:rsidP="00D77D6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Решени</w:t>
            </w:r>
            <w:r w:rsidR="001F3420">
              <w:rPr>
                <w:szCs w:val="28"/>
              </w:rPr>
              <w:t>е</w:t>
            </w:r>
            <w:r w:rsidR="00D77D69" w:rsidRPr="00AB1CD7">
              <w:rPr>
                <w:szCs w:val="28"/>
              </w:rPr>
              <w:t xml:space="preserve"> № </w:t>
            </w:r>
            <w:r w:rsidR="0036314D">
              <w:rPr>
                <w:szCs w:val="28"/>
              </w:rPr>
              <w:t>306</w:t>
            </w:r>
            <w:r w:rsidR="00D77D69">
              <w:rPr>
                <w:szCs w:val="28"/>
              </w:rPr>
              <w:t xml:space="preserve"> (прилага</w:t>
            </w:r>
            <w:r w:rsidR="001F3420">
              <w:rPr>
                <w:szCs w:val="28"/>
              </w:rPr>
              <w:t>е</w:t>
            </w:r>
            <w:r w:rsidR="00D77D69" w:rsidRPr="00AB1CD7">
              <w:rPr>
                <w:szCs w:val="28"/>
              </w:rPr>
              <w:t>тся).</w:t>
            </w:r>
          </w:p>
          <w:p w:rsidR="00D77D69" w:rsidRPr="000A7E5B" w:rsidRDefault="00D77D69" w:rsidP="00D77D69">
            <w:pPr>
              <w:jc w:val="both"/>
              <w:rPr>
                <w:szCs w:val="28"/>
              </w:rPr>
            </w:pPr>
          </w:p>
          <w:p w:rsidR="00D77D69" w:rsidRDefault="00D77D69" w:rsidP="00D77D69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Голосовали "за" – единогласно.</w:t>
            </w:r>
          </w:p>
          <w:p w:rsidR="00D77D69" w:rsidRDefault="00D77D69" w:rsidP="00D77D69">
            <w:pPr>
              <w:jc w:val="both"/>
              <w:rPr>
                <w:szCs w:val="28"/>
              </w:rPr>
            </w:pPr>
          </w:p>
          <w:p w:rsidR="00514D62" w:rsidRPr="00AB1CD7" w:rsidRDefault="00514D62" w:rsidP="00D77D69">
            <w:pPr>
              <w:jc w:val="both"/>
              <w:rPr>
                <w:szCs w:val="28"/>
              </w:rPr>
            </w:pPr>
          </w:p>
        </w:tc>
      </w:tr>
      <w:tr w:rsidR="00731AAE" w:rsidRPr="00AB1CD7">
        <w:tc>
          <w:tcPr>
            <w:tcW w:w="2235" w:type="dxa"/>
          </w:tcPr>
          <w:p w:rsidR="00731AAE" w:rsidRDefault="0036314D" w:rsidP="000C6CA4">
            <w:pPr>
              <w:pStyle w:val="a7"/>
              <w:jc w:val="both"/>
              <w:rPr>
                <w:szCs w:val="28"/>
              </w:rPr>
            </w:pPr>
            <w:r>
              <w:rPr>
                <w:szCs w:val="28"/>
              </w:rPr>
              <w:t>9</w:t>
            </w:r>
            <w:r w:rsidR="00731AAE" w:rsidRPr="00AB1CD7">
              <w:rPr>
                <w:szCs w:val="28"/>
              </w:rPr>
              <w:t>. СЛУШАЛИ:</w:t>
            </w:r>
          </w:p>
          <w:p w:rsidR="00731AAE" w:rsidRDefault="00731AAE" w:rsidP="000C6CA4">
            <w:pPr>
              <w:pStyle w:val="a7"/>
              <w:jc w:val="both"/>
              <w:rPr>
                <w:szCs w:val="28"/>
              </w:rPr>
            </w:pPr>
          </w:p>
          <w:p w:rsidR="00731AAE" w:rsidRPr="00AB1CD7" w:rsidRDefault="00731AAE" w:rsidP="000C6CA4">
            <w:pPr>
              <w:pStyle w:val="a7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9D043A" w:rsidRDefault="009D043A" w:rsidP="0036314D">
            <w:pPr>
              <w:jc w:val="both"/>
            </w:pPr>
            <w:r>
              <w:t xml:space="preserve">Об обращении Законодательного Собрания Амурской области к Министру труда и социальной защиты Российской Федерации </w:t>
            </w:r>
            <w:proofErr w:type="spellStart"/>
            <w:r>
              <w:t>Топилину</w:t>
            </w:r>
            <w:proofErr w:type="spellEnd"/>
            <w:r>
              <w:t xml:space="preserve"> М.А. о необходимости совершенствования федерального законодательства в части ежемесячных компенсационных выплат лицам, осуществляющим уход за нетрудоспособными гражданами</w:t>
            </w:r>
            <w:r w:rsidR="0036314D">
              <w:t>.</w:t>
            </w:r>
          </w:p>
          <w:p w:rsidR="00731AAE" w:rsidRPr="00F21AB8" w:rsidRDefault="00731AAE" w:rsidP="00731AAE">
            <w:pPr>
              <w:autoSpaceDE w:val="0"/>
              <w:autoSpaceDN w:val="0"/>
              <w:adjustRightInd w:val="0"/>
              <w:jc w:val="both"/>
              <w:outlineLvl w:val="0"/>
              <w:rPr>
                <w:szCs w:val="28"/>
              </w:rPr>
            </w:pPr>
          </w:p>
          <w:p w:rsidR="00731AAE" w:rsidRPr="00F21AB8" w:rsidRDefault="00731AAE" w:rsidP="000C6CA4">
            <w:pPr>
              <w:autoSpaceDE w:val="0"/>
              <w:autoSpaceDN w:val="0"/>
              <w:adjustRightInd w:val="0"/>
              <w:jc w:val="both"/>
              <w:outlineLvl w:val="0"/>
              <w:rPr>
                <w:szCs w:val="28"/>
              </w:rPr>
            </w:pPr>
            <w:r w:rsidRPr="00F21AB8">
              <w:rPr>
                <w:i/>
                <w:szCs w:val="28"/>
                <w:u w:val="single"/>
              </w:rPr>
              <w:t xml:space="preserve">Докладывает: </w:t>
            </w:r>
            <w:r w:rsidRPr="00F21AB8">
              <w:rPr>
                <w:szCs w:val="28"/>
              </w:rPr>
              <w:t>Серебряков П.Ю.</w:t>
            </w:r>
          </w:p>
          <w:p w:rsidR="00731AAE" w:rsidRPr="00F21AB8" w:rsidRDefault="00731AAE" w:rsidP="000C6CA4">
            <w:pPr>
              <w:jc w:val="both"/>
              <w:rPr>
                <w:szCs w:val="28"/>
              </w:rPr>
            </w:pPr>
          </w:p>
        </w:tc>
      </w:tr>
      <w:tr w:rsidR="00731AAE" w:rsidRPr="00AB1CD7">
        <w:tc>
          <w:tcPr>
            <w:tcW w:w="2235" w:type="dxa"/>
          </w:tcPr>
          <w:p w:rsidR="00731AAE" w:rsidRPr="00AB1CD7" w:rsidRDefault="00731AAE" w:rsidP="000C6CA4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РЕШИЛИ:</w:t>
            </w:r>
          </w:p>
        </w:tc>
        <w:tc>
          <w:tcPr>
            <w:tcW w:w="7229" w:type="dxa"/>
          </w:tcPr>
          <w:p w:rsidR="00731AAE" w:rsidRPr="00AB1CD7" w:rsidRDefault="00731AAE" w:rsidP="000C6CA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Решение</w:t>
            </w:r>
            <w:r w:rsidRPr="00AB1CD7">
              <w:rPr>
                <w:szCs w:val="28"/>
              </w:rPr>
              <w:t xml:space="preserve"> № </w:t>
            </w:r>
            <w:r w:rsidR="0036314D">
              <w:rPr>
                <w:szCs w:val="28"/>
              </w:rPr>
              <w:t>307</w:t>
            </w:r>
            <w:r>
              <w:rPr>
                <w:szCs w:val="28"/>
              </w:rPr>
              <w:t xml:space="preserve"> (прилагае</w:t>
            </w:r>
            <w:r w:rsidRPr="00AB1CD7">
              <w:rPr>
                <w:szCs w:val="28"/>
              </w:rPr>
              <w:t>тся).</w:t>
            </w:r>
          </w:p>
          <w:p w:rsidR="00731AAE" w:rsidRPr="000A7E5B" w:rsidRDefault="00731AAE" w:rsidP="000C6CA4">
            <w:pPr>
              <w:jc w:val="both"/>
              <w:rPr>
                <w:szCs w:val="28"/>
              </w:rPr>
            </w:pPr>
          </w:p>
          <w:p w:rsidR="00731AAE" w:rsidRDefault="00731AAE" w:rsidP="000C6CA4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Голосовали "за" – единогласно.</w:t>
            </w:r>
          </w:p>
          <w:p w:rsidR="00731AAE" w:rsidRDefault="00731AAE" w:rsidP="000C6CA4">
            <w:pPr>
              <w:jc w:val="both"/>
              <w:rPr>
                <w:szCs w:val="28"/>
              </w:rPr>
            </w:pPr>
          </w:p>
          <w:p w:rsidR="00514D62" w:rsidRPr="00AB1CD7" w:rsidRDefault="00514D62" w:rsidP="000C6CA4">
            <w:pPr>
              <w:jc w:val="both"/>
              <w:rPr>
                <w:szCs w:val="28"/>
              </w:rPr>
            </w:pPr>
          </w:p>
        </w:tc>
      </w:tr>
      <w:tr w:rsidR="009D043A" w:rsidRPr="00AB1CD7">
        <w:tc>
          <w:tcPr>
            <w:tcW w:w="2235" w:type="dxa"/>
          </w:tcPr>
          <w:p w:rsidR="009D043A" w:rsidRDefault="009D043A" w:rsidP="009D043A">
            <w:pPr>
              <w:pStyle w:val="a7"/>
              <w:jc w:val="both"/>
              <w:rPr>
                <w:szCs w:val="28"/>
              </w:rPr>
            </w:pPr>
            <w:r>
              <w:rPr>
                <w:szCs w:val="28"/>
              </w:rPr>
              <w:t>10</w:t>
            </w:r>
            <w:r w:rsidRPr="00AB1CD7">
              <w:rPr>
                <w:szCs w:val="28"/>
              </w:rPr>
              <w:t>. СЛУШАЛИ:</w:t>
            </w:r>
          </w:p>
          <w:p w:rsidR="009D043A" w:rsidRDefault="009D043A" w:rsidP="009D043A">
            <w:pPr>
              <w:pStyle w:val="a7"/>
              <w:jc w:val="both"/>
              <w:rPr>
                <w:szCs w:val="28"/>
              </w:rPr>
            </w:pPr>
          </w:p>
          <w:p w:rsidR="009D043A" w:rsidRPr="00AB1CD7" w:rsidRDefault="009D043A" w:rsidP="009D043A">
            <w:pPr>
              <w:pStyle w:val="a7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9D043A" w:rsidRDefault="009D043A" w:rsidP="009D043A">
            <w:pPr>
              <w:autoSpaceDE w:val="0"/>
              <w:autoSpaceDN w:val="0"/>
              <w:adjustRightInd w:val="0"/>
              <w:jc w:val="both"/>
              <w:outlineLvl w:val="0"/>
              <w:rPr>
                <w:szCs w:val="28"/>
              </w:rPr>
            </w:pPr>
            <w:r w:rsidRPr="009A3E2E">
              <w:t>О проектах федеральных законов</w:t>
            </w:r>
            <w:r w:rsidR="0036314D">
              <w:rPr>
                <w:szCs w:val="28"/>
              </w:rPr>
              <w:t>.</w:t>
            </w:r>
          </w:p>
          <w:p w:rsidR="0036314D" w:rsidRPr="00F21AB8" w:rsidRDefault="0036314D" w:rsidP="009D043A">
            <w:pPr>
              <w:autoSpaceDE w:val="0"/>
              <w:autoSpaceDN w:val="0"/>
              <w:adjustRightInd w:val="0"/>
              <w:jc w:val="both"/>
              <w:outlineLvl w:val="0"/>
              <w:rPr>
                <w:szCs w:val="28"/>
              </w:rPr>
            </w:pPr>
          </w:p>
          <w:p w:rsidR="009D043A" w:rsidRPr="00F21AB8" w:rsidRDefault="009D043A" w:rsidP="009D043A">
            <w:pPr>
              <w:autoSpaceDE w:val="0"/>
              <w:autoSpaceDN w:val="0"/>
              <w:adjustRightInd w:val="0"/>
              <w:jc w:val="both"/>
              <w:outlineLvl w:val="0"/>
              <w:rPr>
                <w:szCs w:val="28"/>
              </w:rPr>
            </w:pPr>
            <w:r w:rsidRPr="00F21AB8">
              <w:rPr>
                <w:i/>
                <w:szCs w:val="28"/>
                <w:u w:val="single"/>
              </w:rPr>
              <w:t xml:space="preserve">Докладывает: </w:t>
            </w:r>
            <w:r w:rsidRPr="00F21AB8">
              <w:rPr>
                <w:szCs w:val="28"/>
              </w:rPr>
              <w:t>Серебряков П.Ю.</w:t>
            </w:r>
          </w:p>
          <w:p w:rsidR="009D043A" w:rsidRPr="00F21AB8" w:rsidRDefault="009D043A" w:rsidP="009D043A">
            <w:pPr>
              <w:jc w:val="both"/>
              <w:rPr>
                <w:szCs w:val="28"/>
              </w:rPr>
            </w:pPr>
          </w:p>
        </w:tc>
      </w:tr>
      <w:tr w:rsidR="009D043A" w:rsidRPr="00AB1CD7">
        <w:tc>
          <w:tcPr>
            <w:tcW w:w="2235" w:type="dxa"/>
          </w:tcPr>
          <w:p w:rsidR="009D043A" w:rsidRPr="00AB1CD7" w:rsidRDefault="009D043A" w:rsidP="009D043A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РЕШИЛИ:</w:t>
            </w:r>
          </w:p>
        </w:tc>
        <w:tc>
          <w:tcPr>
            <w:tcW w:w="7229" w:type="dxa"/>
          </w:tcPr>
          <w:p w:rsidR="009D043A" w:rsidRPr="00AB1CD7" w:rsidRDefault="009D043A" w:rsidP="009D043A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Решение</w:t>
            </w:r>
            <w:r w:rsidRPr="00AB1CD7">
              <w:rPr>
                <w:szCs w:val="28"/>
              </w:rPr>
              <w:t xml:space="preserve"> № </w:t>
            </w:r>
            <w:r w:rsidR="0036314D">
              <w:rPr>
                <w:szCs w:val="28"/>
              </w:rPr>
              <w:t>308</w:t>
            </w:r>
            <w:r>
              <w:rPr>
                <w:szCs w:val="28"/>
              </w:rPr>
              <w:t xml:space="preserve"> (прилагае</w:t>
            </w:r>
            <w:r w:rsidRPr="00AB1CD7">
              <w:rPr>
                <w:szCs w:val="28"/>
              </w:rPr>
              <w:t>тся).</w:t>
            </w:r>
          </w:p>
          <w:p w:rsidR="009D043A" w:rsidRPr="000A7E5B" w:rsidRDefault="009D043A" w:rsidP="009D043A">
            <w:pPr>
              <w:jc w:val="both"/>
              <w:rPr>
                <w:szCs w:val="28"/>
              </w:rPr>
            </w:pPr>
          </w:p>
          <w:p w:rsidR="009D043A" w:rsidRDefault="009D043A" w:rsidP="009D043A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Голосовали "за" – единогласно.</w:t>
            </w:r>
          </w:p>
          <w:p w:rsidR="003E6B8C" w:rsidRDefault="003E6B8C" w:rsidP="009D043A">
            <w:pPr>
              <w:jc w:val="both"/>
              <w:rPr>
                <w:szCs w:val="28"/>
              </w:rPr>
            </w:pPr>
          </w:p>
          <w:p w:rsidR="00514D62" w:rsidRPr="00AB1CD7" w:rsidRDefault="00514D62" w:rsidP="009D043A">
            <w:pPr>
              <w:jc w:val="both"/>
              <w:rPr>
                <w:szCs w:val="28"/>
              </w:rPr>
            </w:pPr>
          </w:p>
        </w:tc>
      </w:tr>
      <w:tr w:rsidR="009D043A" w:rsidRPr="00AB1CD7">
        <w:tc>
          <w:tcPr>
            <w:tcW w:w="2235" w:type="dxa"/>
          </w:tcPr>
          <w:p w:rsidR="009D043A" w:rsidRDefault="009D043A" w:rsidP="009D043A">
            <w:pPr>
              <w:pStyle w:val="a7"/>
              <w:jc w:val="both"/>
              <w:rPr>
                <w:szCs w:val="28"/>
              </w:rPr>
            </w:pPr>
            <w:r>
              <w:rPr>
                <w:szCs w:val="28"/>
              </w:rPr>
              <w:lastRenderedPageBreak/>
              <w:t>1</w:t>
            </w:r>
            <w:r w:rsidR="0036314D">
              <w:rPr>
                <w:szCs w:val="28"/>
              </w:rPr>
              <w:t>1</w:t>
            </w:r>
            <w:r w:rsidRPr="00AB1CD7">
              <w:rPr>
                <w:szCs w:val="28"/>
              </w:rPr>
              <w:t>. СЛУШАЛИ:</w:t>
            </w:r>
          </w:p>
          <w:p w:rsidR="009D043A" w:rsidRDefault="009D043A" w:rsidP="009D043A">
            <w:pPr>
              <w:pStyle w:val="a7"/>
              <w:jc w:val="both"/>
              <w:rPr>
                <w:szCs w:val="28"/>
              </w:rPr>
            </w:pPr>
          </w:p>
          <w:p w:rsidR="009D043A" w:rsidRPr="00AB1CD7" w:rsidRDefault="009D043A" w:rsidP="009D043A">
            <w:pPr>
              <w:pStyle w:val="a7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9D043A" w:rsidRDefault="009D043A" w:rsidP="009D043A">
            <w:pPr>
              <w:autoSpaceDE w:val="0"/>
              <w:autoSpaceDN w:val="0"/>
              <w:adjustRightInd w:val="0"/>
              <w:jc w:val="both"/>
            </w:pPr>
            <w:r w:rsidRPr="005C1118">
              <w:t>Об обращениях и законодательных инициативах законодательных (представительных) органов государственной вл</w:t>
            </w:r>
            <w:r>
              <w:t>а</w:t>
            </w:r>
            <w:r w:rsidRPr="005C1118">
              <w:t>сти субъектов Российской Федерации</w:t>
            </w:r>
            <w:r w:rsidR="0036314D">
              <w:t>.</w:t>
            </w:r>
          </w:p>
          <w:p w:rsidR="009D043A" w:rsidRPr="00F21AB8" w:rsidRDefault="009D043A" w:rsidP="009D043A">
            <w:pPr>
              <w:autoSpaceDE w:val="0"/>
              <w:autoSpaceDN w:val="0"/>
              <w:adjustRightInd w:val="0"/>
              <w:jc w:val="both"/>
              <w:outlineLvl w:val="0"/>
              <w:rPr>
                <w:szCs w:val="28"/>
              </w:rPr>
            </w:pPr>
          </w:p>
          <w:p w:rsidR="009D043A" w:rsidRPr="00F21AB8" w:rsidRDefault="009D043A" w:rsidP="00514D62">
            <w:pPr>
              <w:autoSpaceDE w:val="0"/>
              <w:autoSpaceDN w:val="0"/>
              <w:adjustRightInd w:val="0"/>
              <w:jc w:val="both"/>
              <w:outlineLvl w:val="0"/>
              <w:rPr>
                <w:szCs w:val="28"/>
              </w:rPr>
            </w:pPr>
            <w:r w:rsidRPr="00F21AB8">
              <w:rPr>
                <w:i/>
                <w:szCs w:val="28"/>
                <w:u w:val="single"/>
              </w:rPr>
              <w:t xml:space="preserve">Докладывает: </w:t>
            </w:r>
            <w:r w:rsidRPr="00F21AB8">
              <w:rPr>
                <w:szCs w:val="28"/>
              </w:rPr>
              <w:t>Серебряков П.Ю.</w:t>
            </w:r>
          </w:p>
        </w:tc>
      </w:tr>
      <w:tr w:rsidR="009D043A" w:rsidRPr="00AB1CD7">
        <w:tc>
          <w:tcPr>
            <w:tcW w:w="2235" w:type="dxa"/>
          </w:tcPr>
          <w:p w:rsidR="009D043A" w:rsidRPr="00AB1CD7" w:rsidRDefault="009D043A" w:rsidP="009D043A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РЕШИЛИ:</w:t>
            </w:r>
          </w:p>
        </w:tc>
        <w:tc>
          <w:tcPr>
            <w:tcW w:w="7229" w:type="dxa"/>
          </w:tcPr>
          <w:p w:rsidR="009D043A" w:rsidRPr="00AB1CD7" w:rsidRDefault="009D043A" w:rsidP="009D043A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Решение</w:t>
            </w:r>
            <w:r w:rsidRPr="00AB1CD7">
              <w:rPr>
                <w:szCs w:val="28"/>
              </w:rPr>
              <w:t xml:space="preserve"> № </w:t>
            </w:r>
            <w:r w:rsidR="0036314D">
              <w:rPr>
                <w:szCs w:val="28"/>
              </w:rPr>
              <w:t>309</w:t>
            </w:r>
            <w:r>
              <w:rPr>
                <w:szCs w:val="28"/>
              </w:rPr>
              <w:t xml:space="preserve"> (прилагае</w:t>
            </w:r>
            <w:r w:rsidRPr="00AB1CD7">
              <w:rPr>
                <w:szCs w:val="28"/>
              </w:rPr>
              <w:t>тся).</w:t>
            </w:r>
          </w:p>
          <w:p w:rsidR="009D043A" w:rsidRPr="000A7E5B" w:rsidRDefault="009D043A" w:rsidP="009D043A">
            <w:pPr>
              <w:jc w:val="both"/>
              <w:rPr>
                <w:szCs w:val="28"/>
              </w:rPr>
            </w:pPr>
          </w:p>
          <w:p w:rsidR="009D043A" w:rsidRDefault="009D043A" w:rsidP="009D043A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Голосовали "за" – единогласно.</w:t>
            </w:r>
          </w:p>
          <w:p w:rsidR="009D043A" w:rsidRPr="00AB1CD7" w:rsidRDefault="009D043A" w:rsidP="009D043A">
            <w:pPr>
              <w:jc w:val="both"/>
              <w:rPr>
                <w:szCs w:val="28"/>
              </w:rPr>
            </w:pPr>
          </w:p>
        </w:tc>
      </w:tr>
    </w:tbl>
    <w:p w:rsidR="00731AAE" w:rsidRDefault="00731AAE" w:rsidP="00B25A89">
      <w:pPr>
        <w:pStyle w:val="a3"/>
        <w:tabs>
          <w:tab w:val="clear" w:pos="4153"/>
          <w:tab w:val="clear" w:pos="8306"/>
        </w:tabs>
        <w:rPr>
          <w:szCs w:val="28"/>
        </w:rPr>
      </w:pPr>
    </w:p>
    <w:p w:rsidR="00731AAE" w:rsidRDefault="00731AAE" w:rsidP="00B25A89">
      <w:pPr>
        <w:pStyle w:val="a3"/>
        <w:tabs>
          <w:tab w:val="clear" w:pos="4153"/>
          <w:tab w:val="clear" w:pos="8306"/>
        </w:tabs>
        <w:rPr>
          <w:szCs w:val="28"/>
        </w:rPr>
      </w:pPr>
    </w:p>
    <w:p w:rsidR="00731AAE" w:rsidRDefault="00731AAE" w:rsidP="00B25A89">
      <w:pPr>
        <w:pStyle w:val="a3"/>
        <w:tabs>
          <w:tab w:val="clear" w:pos="4153"/>
          <w:tab w:val="clear" w:pos="8306"/>
        </w:tabs>
        <w:rPr>
          <w:szCs w:val="28"/>
        </w:rPr>
      </w:pPr>
    </w:p>
    <w:p w:rsidR="0083379D" w:rsidRDefault="0083379D" w:rsidP="00B25A89">
      <w:pPr>
        <w:pStyle w:val="a3"/>
        <w:tabs>
          <w:tab w:val="clear" w:pos="4153"/>
          <w:tab w:val="clear" w:pos="8306"/>
        </w:tabs>
        <w:rPr>
          <w:szCs w:val="28"/>
        </w:rPr>
      </w:pPr>
      <w:r>
        <w:rPr>
          <w:szCs w:val="28"/>
        </w:rPr>
        <w:t>Заместитель</w:t>
      </w:r>
    </w:p>
    <w:p w:rsidR="000F27CE" w:rsidRPr="00396428" w:rsidRDefault="0083379D" w:rsidP="00B25A89">
      <w:pPr>
        <w:pStyle w:val="a3"/>
        <w:tabs>
          <w:tab w:val="clear" w:pos="4153"/>
          <w:tab w:val="clear" w:pos="8306"/>
        </w:tabs>
        <w:rPr>
          <w:szCs w:val="28"/>
        </w:rPr>
      </w:pPr>
      <w:r>
        <w:rPr>
          <w:szCs w:val="28"/>
        </w:rPr>
        <w:t>председателя</w:t>
      </w:r>
      <w:r w:rsidR="00212D34">
        <w:rPr>
          <w:szCs w:val="28"/>
        </w:rPr>
        <w:t xml:space="preserve"> комитета</w:t>
      </w:r>
      <w:r w:rsidR="000F27CE">
        <w:rPr>
          <w:szCs w:val="28"/>
        </w:rPr>
        <w:tab/>
      </w:r>
      <w:r w:rsidR="000F27CE">
        <w:rPr>
          <w:szCs w:val="28"/>
        </w:rPr>
        <w:tab/>
      </w:r>
      <w:r w:rsidR="000F27CE">
        <w:rPr>
          <w:szCs w:val="28"/>
        </w:rPr>
        <w:tab/>
      </w:r>
      <w:r w:rsidR="000F27CE">
        <w:rPr>
          <w:szCs w:val="28"/>
        </w:rPr>
        <w:tab/>
      </w:r>
      <w:r w:rsidR="000F27CE">
        <w:rPr>
          <w:szCs w:val="28"/>
        </w:rPr>
        <w:tab/>
      </w:r>
      <w:r w:rsidR="000F27CE">
        <w:rPr>
          <w:szCs w:val="28"/>
        </w:rPr>
        <w:tab/>
      </w:r>
      <w:r w:rsidR="000B6D32">
        <w:rPr>
          <w:szCs w:val="28"/>
        </w:rPr>
        <w:t xml:space="preserve">          </w:t>
      </w:r>
      <w:r w:rsidR="00830C4F">
        <w:rPr>
          <w:szCs w:val="28"/>
        </w:rPr>
        <w:t xml:space="preserve">  </w:t>
      </w:r>
      <w:r>
        <w:rPr>
          <w:szCs w:val="28"/>
        </w:rPr>
        <w:t>П.Ю. Серебряков</w:t>
      </w:r>
    </w:p>
    <w:sectPr w:rsidR="000F27CE" w:rsidRPr="00396428" w:rsidSect="00F910C6">
      <w:headerReference w:type="even" r:id="rId10"/>
      <w:headerReference w:type="default" r:id="rId11"/>
      <w:pgSz w:w="11906" w:h="16838"/>
      <w:pgMar w:top="851" w:right="851" w:bottom="709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6314D" w:rsidRDefault="0036314D">
      <w:r>
        <w:separator/>
      </w:r>
    </w:p>
  </w:endnote>
  <w:endnote w:type="continuationSeparator" w:id="0">
    <w:p w:rsidR="0036314D" w:rsidRDefault="0036314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6314D" w:rsidRDefault="0036314D">
      <w:r>
        <w:separator/>
      </w:r>
    </w:p>
  </w:footnote>
  <w:footnote w:type="continuationSeparator" w:id="0">
    <w:p w:rsidR="0036314D" w:rsidRDefault="0036314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314D" w:rsidRDefault="005E7936" w:rsidP="00F56DDE">
    <w:pPr>
      <w:pStyle w:val="a3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 w:rsidR="0036314D"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36314D" w:rsidRDefault="0036314D" w:rsidP="00E6262E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314D" w:rsidRDefault="005E7936" w:rsidP="00F56DDE">
    <w:pPr>
      <w:pStyle w:val="a3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 w:rsidR="0036314D">
      <w:rPr>
        <w:rStyle w:val="aa"/>
      </w:rPr>
      <w:instrText xml:space="preserve">PAGE  </w:instrText>
    </w:r>
    <w:r>
      <w:rPr>
        <w:rStyle w:val="aa"/>
      </w:rPr>
      <w:fldChar w:fldCharType="separate"/>
    </w:r>
    <w:r w:rsidR="00F910C6">
      <w:rPr>
        <w:rStyle w:val="aa"/>
        <w:noProof/>
      </w:rPr>
      <w:t>2</w:t>
    </w:r>
    <w:r>
      <w:rPr>
        <w:rStyle w:val="aa"/>
      </w:rPr>
      <w:fldChar w:fldCharType="end"/>
    </w:r>
  </w:p>
  <w:p w:rsidR="0036314D" w:rsidRDefault="0036314D" w:rsidP="00E6262E">
    <w:pPr>
      <w:pStyle w:val="a3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4A7A5B"/>
    <w:multiLevelType w:val="hybridMultilevel"/>
    <w:tmpl w:val="E2D47BD2"/>
    <w:lvl w:ilvl="0" w:tplc="0419000F">
      <w:start w:val="1"/>
      <w:numFmt w:val="decimal"/>
      <w:lvlText w:val="%1."/>
      <w:lvlJc w:val="left"/>
      <w:pPr>
        <w:tabs>
          <w:tab w:val="num" w:pos="687"/>
        </w:tabs>
        <w:ind w:left="6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50063E2"/>
    <w:multiLevelType w:val="hybridMultilevel"/>
    <w:tmpl w:val="97A8AD14"/>
    <w:lvl w:ilvl="0" w:tplc="D1843F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9580287"/>
    <w:multiLevelType w:val="hybridMultilevel"/>
    <w:tmpl w:val="CCDE007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9D04108"/>
    <w:multiLevelType w:val="hybridMultilevel"/>
    <w:tmpl w:val="BC3E055A"/>
    <w:lvl w:ilvl="0" w:tplc="ED8CC7B4">
      <w:start w:val="1"/>
      <w:numFmt w:val="decimal"/>
      <w:lvlText w:val="%1."/>
      <w:lvlJc w:val="left"/>
      <w:pPr>
        <w:tabs>
          <w:tab w:val="num" w:pos="1729"/>
        </w:tabs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4">
    <w:nsid w:val="435D1B5A"/>
    <w:multiLevelType w:val="hybridMultilevel"/>
    <w:tmpl w:val="0CDCD80C"/>
    <w:lvl w:ilvl="0" w:tplc="0419000F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255603E"/>
    <w:multiLevelType w:val="hybridMultilevel"/>
    <w:tmpl w:val="2B8E6282"/>
    <w:lvl w:ilvl="0" w:tplc="0BDC714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8AF081A"/>
    <w:multiLevelType w:val="hybridMultilevel"/>
    <w:tmpl w:val="ECF86B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D14212D"/>
    <w:multiLevelType w:val="hybridMultilevel"/>
    <w:tmpl w:val="512C9B8A"/>
    <w:lvl w:ilvl="0" w:tplc="09CADDA2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69B10555"/>
    <w:multiLevelType w:val="hybridMultilevel"/>
    <w:tmpl w:val="B08800D2"/>
    <w:lvl w:ilvl="0" w:tplc="70561A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CD856E1"/>
    <w:multiLevelType w:val="hybridMultilevel"/>
    <w:tmpl w:val="00AC24DA"/>
    <w:lvl w:ilvl="0" w:tplc="911C5A3A">
      <w:start w:val="1"/>
      <w:numFmt w:val="decimal"/>
      <w:lvlText w:val="%1."/>
      <w:lvlJc w:val="left"/>
      <w:pPr>
        <w:tabs>
          <w:tab w:val="num" w:pos="2134"/>
        </w:tabs>
        <w:ind w:left="2134" w:hanging="142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5"/>
  </w:num>
  <w:num w:numId="2">
    <w:abstractNumId w:val="2"/>
  </w:num>
  <w:num w:numId="3">
    <w:abstractNumId w:val="0"/>
  </w:num>
  <w:num w:numId="4">
    <w:abstractNumId w:val="4"/>
  </w:num>
  <w:num w:numId="5">
    <w:abstractNumId w:val="1"/>
  </w:num>
  <w:num w:numId="6">
    <w:abstractNumId w:val="3"/>
  </w:num>
  <w:num w:numId="7">
    <w:abstractNumId w:val="7"/>
  </w:num>
  <w:num w:numId="8">
    <w:abstractNumId w:val="8"/>
  </w:num>
  <w:num w:numId="9">
    <w:abstractNumId w:val="9"/>
  </w:num>
  <w:num w:numId="10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9"/>
  <w:drawingGridHorizontalSpacing w:val="14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B33F6"/>
    <w:rsid w:val="00003AD3"/>
    <w:rsid w:val="00005D12"/>
    <w:rsid w:val="00010149"/>
    <w:rsid w:val="00011D9F"/>
    <w:rsid w:val="00015D73"/>
    <w:rsid w:val="000173C9"/>
    <w:rsid w:val="000241B5"/>
    <w:rsid w:val="0002528B"/>
    <w:rsid w:val="000262F5"/>
    <w:rsid w:val="000271AF"/>
    <w:rsid w:val="000277EE"/>
    <w:rsid w:val="00032697"/>
    <w:rsid w:val="000329CF"/>
    <w:rsid w:val="00032BBB"/>
    <w:rsid w:val="000346E0"/>
    <w:rsid w:val="00034ED9"/>
    <w:rsid w:val="00035E3D"/>
    <w:rsid w:val="00036D10"/>
    <w:rsid w:val="00036EED"/>
    <w:rsid w:val="0004179E"/>
    <w:rsid w:val="0004283F"/>
    <w:rsid w:val="00044A8C"/>
    <w:rsid w:val="00046207"/>
    <w:rsid w:val="000475A5"/>
    <w:rsid w:val="000531B6"/>
    <w:rsid w:val="00057B67"/>
    <w:rsid w:val="00060E4F"/>
    <w:rsid w:val="00060FB2"/>
    <w:rsid w:val="00062985"/>
    <w:rsid w:val="00064D7F"/>
    <w:rsid w:val="00065427"/>
    <w:rsid w:val="000740C4"/>
    <w:rsid w:val="00075DD1"/>
    <w:rsid w:val="000821DA"/>
    <w:rsid w:val="00082CC8"/>
    <w:rsid w:val="00092C3F"/>
    <w:rsid w:val="00093370"/>
    <w:rsid w:val="00095938"/>
    <w:rsid w:val="000A099C"/>
    <w:rsid w:val="000A10FE"/>
    <w:rsid w:val="000A17C0"/>
    <w:rsid w:val="000A35EA"/>
    <w:rsid w:val="000A7E5B"/>
    <w:rsid w:val="000B25FB"/>
    <w:rsid w:val="000B2FBE"/>
    <w:rsid w:val="000B3B8D"/>
    <w:rsid w:val="000B42C8"/>
    <w:rsid w:val="000B4E7B"/>
    <w:rsid w:val="000B6D32"/>
    <w:rsid w:val="000C0073"/>
    <w:rsid w:val="000C0CD6"/>
    <w:rsid w:val="000C38AA"/>
    <w:rsid w:val="000C6CA4"/>
    <w:rsid w:val="000C74AD"/>
    <w:rsid w:val="000D2A73"/>
    <w:rsid w:val="000D2FEB"/>
    <w:rsid w:val="000D5EF6"/>
    <w:rsid w:val="000D60B9"/>
    <w:rsid w:val="000D6882"/>
    <w:rsid w:val="000E0BF4"/>
    <w:rsid w:val="000E1A35"/>
    <w:rsid w:val="000E26E2"/>
    <w:rsid w:val="000E5F87"/>
    <w:rsid w:val="000E625C"/>
    <w:rsid w:val="000E79AC"/>
    <w:rsid w:val="000F009E"/>
    <w:rsid w:val="000F27CE"/>
    <w:rsid w:val="000F2F86"/>
    <w:rsid w:val="000F4A7A"/>
    <w:rsid w:val="000F4D30"/>
    <w:rsid w:val="000F5129"/>
    <w:rsid w:val="000F6452"/>
    <w:rsid w:val="000F64A2"/>
    <w:rsid w:val="00101B30"/>
    <w:rsid w:val="001026B8"/>
    <w:rsid w:val="00103EBB"/>
    <w:rsid w:val="00106F06"/>
    <w:rsid w:val="00110E88"/>
    <w:rsid w:val="00112424"/>
    <w:rsid w:val="00115135"/>
    <w:rsid w:val="00115886"/>
    <w:rsid w:val="001165E2"/>
    <w:rsid w:val="00117D3E"/>
    <w:rsid w:val="00120511"/>
    <w:rsid w:val="001225D4"/>
    <w:rsid w:val="00124DFD"/>
    <w:rsid w:val="00126A23"/>
    <w:rsid w:val="00133B78"/>
    <w:rsid w:val="00133BCF"/>
    <w:rsid w:val="00134331"/>
    <w:rsid w:val="00134F11"/>
    <w:rsid w:val="0013606A"/>
    <w:rsid w:val="00136F7A"/>
    <w:rsid w:val="001509E0"/>
    <w:rsid w:val="001525FB"/>
    <w:rsid w:val="00153123"/>
    <w:rsid w:val="001542DB"/>
    <w:rsid w:val="001550C2"/>
    <w:rsid w:val="001552D2"/>
    <w:rsid w:val="00156E2A"/>
    <w:rsid w:val="0016089C"/>
    <w:rsid w:val="001609D1"/>
    <w:rsid w:val="0017232F"/>
    <w:rsid w:val="00183D1E"/>
    <w:rsid w:val="0018638E"/>
    <w:rsid w:val="00187650"/>
    <w:rsid w:val="0019146E"/>
    <w:rsid w:val="00196159"/>
    <w:rsid w:val="0019747E"/>
    <w:rsid w:val="00197F43"/>
    <w:rsid w:val="001A0020"/>
    <w:rsid w:val="001A126F"/>
    <w:rsid w:val="001A2834"/>
    <w:rsid w:val="001A30A8"/>
    <w:rsid w:val="001A327D"/>
    <w:rsid w:val="001A4181"/>
    <w:rsid w:val="001A7DBC"/>
    <w:rsid w:val="001B28C3"/>
    <w:rsid w:val="001B3A7C"/>
    <w:rsid w:val="001B3A8A"/>
    <w:rsid w:val="001B465F"/>
    <w:rsid w:val="001B4BCD"/>
    <w:rsid w:val="001C7EB8"/>
    <w:rsid w:val="001D07F5"/>
    <w:rsid w:val="001D104D"/>
    <w:rsid w:val="001D42CA"/>
    <w:rsid w:val="001D6413"/>
    <w:rsid w:val="001D7666"/>
    <w:rsid w:val="001E1DC2"/>
    <w:rsid w:val="001E2252"/>
    <w:rsid w:val="001E2DA0"/>
    <w:rsid w:val="001E56DE"/>
    <w:rsid w:val="001E7398"/>
    <w:rsid w:val="001E7F4F"/>
    <w:rsid w:val="001F1BE7"/>
    <w:rsid w:val="001F3420"/>
    <w:rsid w:val="001F3695"/>
    <w:rsid w:val="002006A5"/>
    <w:rsid w:val="00200C90"/>
    <w:rsid w:val="00206083"/>
    <w:rsid w:val="00206C79"/>
    <w:rsid w:val="002079BF"/>
    <w:rsid w:val="002102F9"/>
    <w:rsid w:val="00212974"/>
    <w:rsid w:val="00212D34"/>
    <w:rsid w:val="00213246"/>
    <w:rsid w:val="00214FB4"/>
    <w:rsid w:val="00215055"/>
    <w:rsid w:val="00217246"/>
    <w:rsid w:val="00217781"/>
    <w:rsid w:val="0021792F"/>
    <w:rsid w:val="002205B4"/>
    <w:rsid w:val="00232385"/>
    <w:rsid w:val="00233201"/>
    <w:rsid w:val="002356BA"/>
    <w:rsid w:val="00240F5A"/>
    <w:rsid w:val="00242520"/>
    <w:rsid w:val="00242D4C"/>
    <w:rsid w:val="00244E87"/>
    <w:rsid w:val="00251488"/>
    <w:rsid w:val="002516CA"/>
    <w:rsid w:val="00253538"/>
    <w:rsid w:val="00256041"/>
    <w:rsid w:val="00260304"/>
    <w:rsid w:val="00262953"/>
    <w:rsid w:val="00267325"/>
    <w:rsid w:val="00267CE7"/>
    <w:rsid w:val="00270F5F"/>
    <w:rsid w:val="00271C5E"/>
    <w:rsid w:val="00274194"/>
    <w:rsid w:val="00277B0A"/>
    <w:rsid w:val="00281F04"/>
    <w:rsid w:val="002823D4"/>
    <w:rsid w:val="0028504C"/>
    <w:rsid w:val="00286008"/>
    <w:rsid w:val="00286465"/>
    <w:rsid w:val="00290045"/>
    <w:rsid w:val="00290963"/>
    <w:rsid w:val="00295BD0"/>
    <w:rsid w:val="002B2696"/>
    <w:rsid w:val="002B34D5"/>
    <w:rsid w:val="002B53A0"/>
    <w:rsid w:val="002B5A18"/>
    <w:rsid w:val="002B5D4F"/>
    <w:rsid w:val="002B680C"/>
    <w:rsid w:val="002B6D63"/>
    <w:rsid w:val="002B7A19"/>
    <w:rsid w:val="002C05A9"/>
    <w:rsid w:val="002C0D04"/>
    <w:rsid w:val="002C1503"/>
    <w:rsid w:val="002C4385"/>
    <w:rsid w:val="002C5A9B"/>
    <w:rsid w:val="002D06FE"/>
    <w:rsid w:val="002D0AD2"/>
    <w:rsid w:val="002D2619"/>
    <w:rsid w:val="002D3940"/>
    <w:rsid w:val="002D66C8"/>
    <w:rsid w:val="002D7DAB"/>
    <w:rsid w:val="002E18AC"/>
    <w:rsid w:val="002E3BD1"/>
    <w:rsid w:val="002E41BF"/>
    <w:rsid w:val="002E452A"/>
    <w:rsid w:val="002E6BD2"/>
    <w:rsid w:val="002E7318"/>
    <w:rsid w:val="002E7E39"/>
    <w:rsid w:val="002F0020"/>
    <w:rsid w:val="002F0512"/>
    <w:rsid w:val="002F1BA9"/>
    <w:rsid w:val="002F1E4F"/>
    <w:rsid w:val="003060EB"/>
    <w:rsid w:val="0030708D"/>
    <w:rsid w:val="003070A4"/>
    <w:rsid w:val="003107C5"/>
    <w:rsid w:val="00310B59"/>
    <w:rsid w:val="00311024"/>
    <w:rsid w:val="00311A2D"/>
    <w:rsid w:val="00312A21"/>
    <w:rsid w:val="00315E63"/>
    <w:rsid w:val="00317F54"/>
    <w:rsid w:val="0032161E"/>
    <w:rsid w:val="003230B9"/>
    <w:rsid w:val="00324494"/>
    <w:rsid w:val="003257EE"/>
    <w:rsid w:val="00330F32"/>
    <w:rsid w:val="00332384"/>
    <w:rsid w:val="00333A4E"/>
    <w:rsid w:val="0034127B"/>
    <w:rsid w:val="003443EE"/>
    <w:rsid w:val="00346A4C"/>
    <w:rsid w:val="00346C7B"/>
    <w:rsid w:val="00346DC3"/>
    <w:rsid w:val="00351126"/>
    <w:rsid w:val="00352CFB"/>
    <w:rsid w:val="00352E6E"/>
    <w:rsid w:val="00352F0E"/>
    <w:rsid w:val="003541F2"/>
    <w:rsid w:val="00362826"/>
    <w:rsid w:val="0036314D"/>
    <w:rsid w:val="0036316E"/>
    <w:rsid w:val="00365B12"/>
    <w:rsid w:val="00370906"/>
    <w:rsid w:val="00370DE6"/>
    <w:rsid w:val="003738F5"/>
    <w:rsid w:val="00373CED"/>
    <w:rsid w:val="00380AE7"/>
    <w:rsid w:val="00384E3B"/>
    <w:rsid w:val="00386A31"/>
    <w:rsid w:val="0038703A"/>
    <w:rsid w:val="00390E64"/>
    <w:rsid w:val="00393265"/>
    <w:rsid w:val="00395168"/>
    <w:rsid w:val="00396428"/>
    <w:rsid w:val="00397193"/>
    <w:rsid w:val="0039796C"/>
    <w:rsid w:val="00397DBF"/>
    <w:rsid w:val="003A3C50"/>
    <w:rsid w:val="003A6DB0"/>
    <w:rsid w:val="003B4A05"/>
    <w:rsid w:val="003B51EB"/>
    <w:rsid w:val="003B5A4C"/>
    <w:rsid w:val="003B6592"/>
    <w:rsid w:val="003B6ED4"/>
    <w:rsid w:val="003C46CC"/>
    <w:rsid w:val="003C6567"/>
    <w:rsid w:val="003C7256"/>
    <w:rsid w:val="003C7640"/>
    <w:rsid w:val="003D07FF"/>
    <w:rsid w:val="003D32F1"/>
    <w:rsid w:val="003D4539"/>
    <w:rsid w:val="003D4FE8"/>
    <w:rsid w:val="003D6790"/>
    <w:rsid w:val="003D6BB9"/>
    <w:rsid w:val="003E2BE5"/>
    <w:rsid w:val="003E426D"/>
    <w:rsid w:val="003E46D2"/>
    <w:rsid w:val="003E5F59"/>
    <w:rsid w:val="003E6B8C"/>
    <w:rsid w:val="003E78D5"/>
    <w:rsid w:val="003F0624"/>
    <w:rsid w:val="003F063D"/>
    <w:rsid w:val="003F196B"/>
    <w:rsid w:val="003F1AC1"/>
    <w:rsid w:val="003F7576"/>
    <w:rsid w:val="0040416B"/>
    <w:rsid w:val="00404A33"/>
    <w:rsid w:val="00405E05"/>
    <w:rsid w:val="004078E5"/>
    <w:rsid w:val="0042271C"/>
    <w:rsid w:val="00423739"/>
    <w:rsid w:val="00424BD5"/>
    <w:rsid w:val="0042594D"/>
    <w:rsid w:val="0042691C"/>
    <w:rsid w:val="0043074A"/>
    <w:rsid w:val="004315B3"/>
    <w:rsid w:val="00431614"/>
    <w:rsid w:val="00433E87"/>
    <w:rsid w:val="00435230"/>
    <w:rsid w:val="0044175A"/>
    <w:rsid w:val="00441C01"/>
    <w:rsid w:val="00442F2A"/>
    <w:rsid w:val="00451248"/>
    <w:rsid w:val="0045354F"/>
    <w:rsid w:val="00455751"/>
    <w:rsid w:val="004563C9"/>
    <w:rsid w:val="00457CE4"/>
    <w:rsid w:val="00461CFA"/>
    <w:rsid w:val="004654E7"/>
    <w:rsid w:val="004660FC"/>
    <w:rsid w:val="00470E07"/>
    <w:rsid w:val="00474526"/>
    <w:rsid w:val="00475526"/>
    <w:rsid w:val="004757D0"/>
    <w:rsid w:val="00475D12"/>
    <w:rsid w:val="00475E3E"/>
    <w:rsid w:val="004773D1"/>
    <w:rsid w:val="00477812"/>
    <w:rsid w:val="004834C3"/>
    <w:rsid w:val="00485B0E"/>
    <w:rsid w:val="0048680C"/>
    <w:rsid w:val="00491522"/>
    <w:rsid w:val="00495EA7"/>
    <w:rsid w:val="00496F4B"/>
    <w:rsid w:val="004A14F3"/>
    <w:rsid w:val="004A183E"/>
    <w:rsid w:val="004A3951"/>
    <w:rsid w:val="004A4E8A"/>
    <w:rsid w:val="004A69F3"/>
    <w:rsid w:val="004A7468"/>
    <w:rsid w:val="004B10AB"/>
    <w:rsid w:val="004B7286"/>
    <w:rsid w:val="004B72BD"/>
    <w:rsid w:val="004C09BA"/>
    <w:rsid w:val="004C09D7"/>
    <w:rsid w:val="004C1DB7"/>
    <w:rsid w:val="004C3485"/>
    <w:rsid w:val="004C6D29"/>
    <w:rsid w:val="004C6DAA"/>
    <w:rsid w:val="004C7BC9"/>
    <w:rsid w:val="004D292C"/>
    <w:rsid w:val="004D2C1E"/>
    <w:rsid w:val="004D3110"/>
    <w:rsid w:val="004D4131"/>
    <w:rsid w:val="004D7FE2"/>
    <w:rsid w:val="004E62D0"/>
    <w:rsid w:val="004E6EB4"/>
    <w:rsid w:val="004E7762"/>
    <w:rsid w:val="004E7E53"/>
    <w:rsid w:val="004F1603"/>
    <w:rsid w:val="00500D9B"/>
    <w:rsid w:val="00503D7D"/>
    <w:rsid w:val="00507321"/>
    <w:rsid w:val="00511C69"/>
    <w:rsid w:val="00514D62"/>
    <w:rsid w:val="0052129F"/>
    <w:rsid w:val="00523586"/>
    <w:rsid w:val="00523679"/>
    <w:rsid w:val="00527A81"/>
    <w:rsid w:val="00530660"/>
    <w:rsid w:val="0053234D"/>
    <w:rsid w:val="005338CA"/>
    <w:rsid w:val="005377E4"/>
    <w:rsid w:val="00537947"/>
    <w:rsid w:val="005450C9"/>
    <w:rsid w:val="00545F97"/>
    <w:rsid w:val="00550E7A"/>
    <w:rsid w:val="005525A4"/>
    <w:rsid w:val="00553AE9"/>
    <w:rsid w:val="00554889"/>
    <w:rsid w:val="00554AF9"/>
    <w:rsid w:val="005556C0"/>
    <w:rsid w:val="00557434"/>
    <w:rsid w:val="00560D91"/>
    <w:rsid w:val="0056183C"/>
    <w:rsid w:val="00561F6B"/>
    <w:rsid w:val="00567519"/>
    <w:rsid w:val="00572864"/>
    <w:rsid w:val="0057484B"/>
    <w:rsid w:val="00576223"/>
    <w:rsid w:val="005763A9"/>
    <w:rsid w:val="0057717B"/>
    <w:rsid w:val="0058079E"/>
    <w:rsid w:val="00580A17"/>
    <w:rsid w:val="00580C80"/>
    <w:rsid w:val="0058188B"/>
    <w:rsid w:val="00582A18"/>
    <w:rsid w:val="00587265"/>
    <w:rsid w:val="00587629"/>
    <w:rsid w:val="00590877"/>
    <w:rsid w:val="00593418"/>
    <w:rsid w:val="00594AB7"/>
    <w:rsid w:val="005973CF"/>
    <w:rsid w:val="00597EA0"/>
    <w:rsid w:val="005A2B35"/>
    <w:rsid w:val="005A32A5"/>
    <w:rsid w:val="005A4EAA"/>
    <w:rsid w:val="005A6563"/>
    <w:rsid w:val="005B2396"/>
    <w:rsid w:val="005B23A6"/>
    <w:rsid w:val="005B2D30"/>
    <w:rsid w:val="005B58FB"/>
    <w:rsid w:val="005B7B81"/>
    <w:rsid w:val="005C3415"/>
    <w:rsid w:val="005C37BB"/>
    <w:rsid w:val="005C6572"/>
    <w:rsid w:val="005D22FA"/>
    <w:rsid w:val="005D5F81"/>
    <w:rsid w:val="005D7957"/>
    <w:rsid w:val="005E0D4B"/>
    <w:rsid w:val="005E1450"/>
    <w:rsid w:val="005E16E5"/>
    <w:rsid w:val="005E2EC6"/>
    <w:rsid w:val="005E497B"/>
    <w:rsid w:val="005E539D"/>
    <w:rsid w:val="005E57AB"/>
    <w:rsid w:val="005E6237"/>
    <w:rsid w:val="005E7936"/>
    <w:rsid w:val="005F1308"/>
    <w:rsid w:val="005F2E29"/>
    <w:rsid w:val="005F3FCB"/>
    <w:rsid w:val="005F489D"/>
    <w:rsid w:val="005F4901"/>
    <w:rsid w:val="00600FBA"/>
    <w:rsid w:val="00604E53"/>
    <w:rsid w:val="00607F45"/>
    <w:rsid w:val="00610F70"/>
    <w:rsid w:val="00626FE0"/>
    <w:rsid w:val="006272B2"/>
    <w:rsid w:val="006317BB"/>
    <w:rsid w:val="00631807"/>
    <w:rsid w:val="0063220C"/>
    <w:rsid w:val="00634E88"/>
    <w:rsid w:val="00641FCF"/>
    <w:rsid w:val="00642B6C"/>
    <w:rsid w:val="006452CB"/>
    <w:rsid w:val="00645D42"/>
    <w:rsid w:val="00652D04"/>
    <w:rsid w:val="00652E02"/>
    <w:rsid w:val="00653429"/>
    <w:rsid w:val="00654B84"/>
    <w:rsid w:val="00655252"/>
    <w:rsid w:val="00655B43"/>
    <w:rsid w:val="00656470"/>
    <w:rsid w:val="006566F1"/>
    <w:rsid w:val="00662443"/>
    <w:rsid w:val="00664FC9"/>
    <w:rsid w:val="00665907"/>
    <w:rsid w:val="00671766"/>
    <w:rsid w:val="0067355E"/>
    <w:rsid w:val="006750D3"/>
    <w:rsid w:val="00676B59"/>
    <w:rsid w:val="00681245"/>
    <w:rsid w:val="006846FF"/>
    <w:rsid w:val="00684839"/>
    <w:rsid w:val="00684D59"/>
    <w:rsid w:val="006865E6"/>
    <w:rsid w:val="006915C9"/>
    <w:rsid w:val="00694A16"/>
    <w:rsid w:val="006A19F6"/>
    <w:rsid w:val="006A2098"/>
    <w:rsid w:val="006A3502"/>
    <w:rsid w:val="006A4299"/>
    <w:rsid w:val="006A4E07"/>
    <w:rsid w:val="006A5A06"/>
    <w:rsid w:val="006A62BD"/>
    <w:rsid w:val="006A7648"/>
    <w:rsid w:val="006B05A7"/>
    <w:rsid w:val="006B241C"/>
    <w:rsid w:val="006B5C80"/>
    <w:rsid w:val="006B7E19"/>
    <w:rsid w:val="006C1B5F"/>
    <w:rsid w:val="006C689F"/>
    <w:rsid w:val="006D007C"/>
    <w:rsid w:val="006D00DD"/>
    <w:rsid w:val="006D1953"/>
    <w:rsid w:val="006D3CBA"/>
    <w:rsid w:val="006E16CB"/>
    <w:rsid w:val="006E2847"/>
    <w:rsid w:val="006E294A"/>
    <w:rsid w:val="006E301D"/>
    <w:rsid w:val="006E55E2"/>
    <w:rsid w:val="006E6A17"/>
    <w:rsid w:val="006E7163"/>
    <w:rsid w:val="006F14CD"/>
    <w:rsid w:val="006F4D44"/>
    <w:rsid w:val="006F4F50"/>
    <w:rsid w:val="006F5B6C"/>
    <w:rsid w:val="00700200"/>
    <w:rsid w:val="007010C5"/>
    <w:rsid w:val="007076BA"/>
    <w:rsid w:val="00711448"/>
    <w:rsid w:val="00711D70"/>
    <w:rsid w:val="00715DA2"/>
    <w:rsid w:val="007211A0"/>
    <w:rsid w:val="007226EA"/>
    <w:rsid w:val="00722B16"/>
    <w:rsid w:val="00723A97"/>
    <w:rsid w:val="00724626"/>
    <w:rsid w:val="00725034"/>
    <w:rsid w:val="00726BB8"/>
    <w:rsid w:val="00731AAE"/>
    <w:rsid w:val="0073272D"/>
    <w:rsid w:val="007330E7"/>
    <w:rsid w:val="00733F1C"/>
    <w:rsid w:val="00736A87"/>
    <w:rsid w:val="007427EF"/>
    <w:rsid w:val="00746A52"/>
    <w:rsid w:val="00750CA4"/>
    <w:rsid w:val="00751635"/>
    <w:rsid w:val="00753E73"/>
    <w:rsid w:val="00755BCF"/>
    <w:rsid w:val="0075676E"/>
    <w:rsid w:val="00756BE9"/>
    <w:rsid w:val="00757232"/>
    <w:rsid w:val="00760670"/>
    <w:rsid w:val="00763F5B"/>
    <w:rsid w:val="0076690F"/>
    <w:rsid w:val="00766E89"/>
    <w:rsid w:val="007702F0"/>
    <w:rsid w:val="00772E3A"/>
    <w:rsid w:val="007766D3"/>
    <w:rsid w:val="00776EFB"/>
    <w:rsid w:val="0078152D"/>
    <w:rsid w:val="00785410"/>
    <w:rsid w:val="00786C7F"/>
    <w:rsid w:val="0079058B"/>
    <w:rsid w:val="00790C39"/>
    <w:rsid w:val="00792C0D"/>
    <w:rsid w:val="00792F76"/>
    <w:rsid w:val="00793A9D"/>
    <w:rsid w:val="007945A9"/>
    <w:rsid w:val="00796739"/>
    <w:rsid w:val="007A2538"/>
    <w:rsid w:val="007A2DDF"/>
    <w:rsid w:val="007A3EF4"/>
    <w:rsid w:val="007A521E"/>
    <w:rsid w:val="007A52B7"/>
    <w:rsid w:val="007B0166"/>
    <w:rsid w:val="007B12BD"/>
    <w:rsid w:val="007B1409"/>
    <w:rsid w:val="007C1E46"/>
    <w:rsid w:val="007C36B3"/>
    <w:rsid w:val="007C3794"/>
    <w:rsid w:val="007C650B"/>
    <w:rsid w:val="007C66CA"/>
    <w:rsid w:val="007C698C"/>
    <w:rsid w:val="007D1830"/>
    <w:rsid w:val="007D1A5D"/>
    <w:rsid w:val="007D38BC"/>
    <w:rsid w:val="007D57BD"/>
    <w:rsid w:val="007D6591"/>
    <w:rsid w:val="007D7262"/>
    <w:rsid w:val="007D781E"/>
    <w:rsid w:val="007E0AB2"/>
    <w:rsid w:val="007E43F7"/>
    <w:rsid w:val="007E6CC4"/>
    <w:rsid w:val="007E6F26"/>
    <w:rsid w:val="007E78CF"/>
    <w:rsid w:val="007F019B"/>
    <w:rsid w:val="007F48E8"/>
    <w:rsid w:val="007F5FF1"/>
    <w:rsid w:val="0080000D"/>
    <w:rsid w:val="008011CA"/>
    <w:rsid w:val="008025F0"/>
    <w:rsid w:val="00805D96"/>
    <w:rsid w:val="0080664C"/>
    <w:rsid w:val="00807E23"/>
    <w:rsid w:val="0081332B"/>
    <w:rsid w:val="008147FE"/>
    <w:rsid w:val="00822245"/>
    <w:rsid w:val="008226FA"/>
    <w:rsid w:val="008227E0"/>
    <w:rsid w:val="008231FA"/>
    <w:rsid w:val="008240E3"/>
    <w:rsid w:val="008242FE"/>
    <w:rsid w:val="00824439"/>
    <w:rsid w:val="00830C4F"/>
    <w:rsid w:val="00832000"/>
    <w:rsid w:val="00832A6E"/>
    <w:rsid w:val="00832DDC"/>
    <w:rsid w:val="0083379D"/>
    <w:rsid w:val="008351EE"/>
    <w:rsid w:val="00835272"/>
    <w:rsid w:val="00840DCF"/>
    <w:rsid w:val="008418A4"/>
    <w:rsid w:val="00843D15"/>
    <w:rsid w:val="00844F3E"/>
    <w:rsid w:val="0084775E"/>
    <w:rsid w:val="00847E8C"/>
    <w:rsid w:val="00853D02"/>
    <w:rsid w:val="00856872"/>
    <w:rsid w:val="0085693B"/>
    <w:rsid w:val="00856EBD"/>
    <w:rsid w:val="008577C2"/>
    <w:rsid w:val="00860379"/>
    <w:rsid w:val="00861A33"/>
    <w:rsid w:val="00866155"/>
    <w:rsid w:val="0086690D"/>
    <w:rsid w:val="00867619"/>
    <w:rsid w:val="0087013A"/>
    <w:rsid w:val="00872DE1"/>
    <w:rsid w:val="008734AF"/>
    <w:rsid w:val="00876EED"/>
    <w:rsid w:val="00886CE8"/>
    <w:rsid w:val="00892327"/>
    <w:rsid w:val="00892C54"/>
    <w:rsid w:val="00896500"/>
    <w:rsid w:val="00897730"/>
    <w:rsid w:val="008A0F92"/>
    <w:rsid w:val="008A1AC7"/>
    <w:rsid w:val="008A221D"/>
    <w:rsid w:val="008A305B"/>
    <w:rsid w:val="008A3723"/>
    <w:rsid w:val="008A5256"/>
    <w:rsid w:val="008A5830"/>
    <w:rsid w:val="008B5479"/>
    <w:rsid w:val="008C159A"/>
    <w:rsid w:val="008C25DA"/>
    <w:rsid w:val="008C39E3"/>
    <w:rsid w:val="008C533F"/>
    <w:rsid w:val="008C613C"/>
    <w:rsid w:val="008C6455"/>
    <w:rsid w:val="008C661F"/>
    <w:rsid w:val="008C7226"/>
    <w:rsid w:val="008D0515"/>
    <w:rsid w:val="008D165C"/>
    <w:rsid w:val="008D2373"/>
    <w:rsid w:val="008D2755"/>
    <w:rsid w:val="008D3E3F"/>
    <w:rsid w:val="008D4EB2"/>
    <w:rsid w:val="008E0BFA"/>
    <w:rsid w:val="008E18E5"/>
    <w:rsid w:val="008E3062"/>
    <w:rsid w:val="008E59B2"/>
    <w:rsid w:val="008E5C66"/>
    <w:rsid w:val="008E7391"/>
    <w:rsid w:val="008F05BD"/>
    <w:rsid w:val="008F0BD0"/>
    <w:rsid w:val="008F2B8A"/>
    <w:rsid w:val="008F576A"/>
    <w:rsid w:val="008F590F"/>
    <w:rsid w:val="008F6DEA"/>
    <w:rsid w:val="008F7C18"/>
    <w:rsid w:val="0090014E"/>
    <w:rsid w:val="00901B21"/>
    <w:rsid w:val="00902291"/>
    <w:rsid w:val="00902596"/>
    <w:rsid w:val="00902910"/>
    <w:rsid w:val="0090433C"/>
    <w:rsid w:val="00905841"/>
    <w:rsid w:val="00905843"/>
    <w:rsid w:val="00910394"/>
    <w:rsid w:val="00910C88"/>
    <w:rsid w:val="009113FA"/>
    <w:rsid w:val="0091350F"/>
    <w:rsid w:val="00914312"/>
    <w:rsid w:val="009167B1"/>
    <w:rsid w:val="009175E3"/>
    <w:rsid w:val="00923AD0"/>
    <w:rsid w:val="0093040B"/>
    <w:rsid w:val="00934878"/>
    <w:rsid w:val="00935528"/>
    <w:rsid w:val="00936005"/>
    <w:rsid w:val="00936888"/>
    <w:rsid w:val="00937C8F"/>
    <w:rsid w:val="00942AFF"/>
    <w:rsid w:val="0094663D"/>
    <w:rsid w:val="00946F38"/>
    <w:rsid w:val="00947658"/>
    <w:rsid w:val="00947F54"/>
    <w:rsid w:val="00951756"/>
    <w:rsid w:val="00952461"/>
    <w:rsid w:val="0095272E"/>
    <w:rsid w:val="00953402"/>
    <w:rsid w:val="0095641A"/>
    <w:rsid w:val="00956D30"/>
    <w:rsid w:val="009573ED"/>
    <w:rsid w:val="00957DBE"/>
    <w:rsid w:val="00960EE0"/>
    <w:rsid w:val="00963DDD"/>
    <w:rsid w:val="00964973"/>
    <w:rsid w:val="00966BF7"/>
    <w:rsid w:val="00972244"/>
    <w:rsid w:val="00977224"/>
    <w:rsid w:val="0097774D"/>
    <w:rsid w:val="009819F8"/>
    <w:rsid w:val="00981FCB"/>
    <w:rsid w:val="009827BC"/>
    <w:rsid w:val="00983D34"/>
    <w:rsid w:val="009854D1"/>
    <w:rsid w:val="009873E4"/>
    <w:rsid w:val="00987648"/>
    <w:rsid w:val="00987F55"/>
    <w:rsid w:val="00990F84"/>
    <w:rsid w:val="009924E8"/>
    <w:rsid w:val="0099304A"/>
    <w:rsid w:val="00994D69"/>
    <w:rsid w:val="009952A0"/>
    <w:rsid w:val="00995B06"/>
    <w:rsid w:val="00995B44"/>
    <w:rsid w:val="00995C51"/>
    <w:rsid w:val="009A0EA5"/>
    <w:rsid w:val="009A2493"/>
    <w:rsid w:val="009A3B70"/>
    <w:rsid w:val="009A66E6"/>
    <w:rsid w:val="009A6B77"/>
    <w:rsid w:val="009A7DA8"/>
    <w:rsid w:val="009B3D21"/>
    <w:rsid w:val="009B4C5A"/>
    <w:rsid w:val="009B7BB5"/>
    <w:rsid w:val="009B7FD9"/>
    <w:rsid w:val="009C0B8B"/>
    <w:rsid w:val="009C0F37"/>
    <w:rsid w:val="009C1E79"/>
    <w:rsid w:val="009C1FCD"/>
    <w:rsid w:val="009C3784"/>
    <w:rsid w:val="009C3DAB"/>
    <w:rsid w:val="009C4767"/>
    <w:rsid w:val="009C6A55"/>
    <w:rsid w:val="009C7033"/>
    <w:rsid w:val="009C74B1"/>
    <w:rsid w:val="009D043A"/>
    <w:rsid w:val="009D3520"/>
    <w:rsid w:val="009D56BB"/>
    <w:rsid w:val="009D6AB9"/>
    <w:rsid w:val="009D6C9C"/>
    <w:rsid w:val="009D7319"/>
    <w:rsid w:val="009D7D82"/>
    <w:rsid w:val="009E0254"/>
    <w:rsid w:val="009E0E2E"/>
    <w:rsid w:val="009E0EFA"/>
    <w:rsid w:val="009E12C4"/>
    <w:rsid w:val="009E2FC1"/>
    <w:rsid w:val="009E3245"/>
    <w:rsid w:val="009E6563"/>
    <w:rsid w:val="009F0EBA"/>
    <w:rsid w:val="009F1974"/>
    <w:rsid w:val="009F2505"/>
    <w:rsid w:val="009F3405"/>
    <w:rsid w:val="009F70BD"/>
    <w:rsid w:val="00A0029C"/>
    <w:rsid w:val="00A03E18"/>
    <w:rsid w:val="00A04E50"/>
    <w:rsid w:val="00A13750"/>
    <w:rsid w:val="00A2059D"/>
    <w:rsid w:val="00A209A2"/>
    <w:rsid w:val="00A23927"/>
    <w:rsid w:val="00A250C0"/>
    <w:rsid w:val="00A273D7"/>
    <w:rsid w:val="00A3141B"/>
    <w:rsid w:val="00A31C66"/>
    <w:rsid w:val="00A34647"/>
    <w:rsid w:val="00A40CFF"/>
    <w:rsid w:val="00A40EF3"/>
    <w:rsid w:val="00A53FC2"/>
    <w:rsid w:val="00A60BF3"/>
    <w:rsid w:val="00A619F7"/>
    <w:rsid w:val="00A6211F"/>
    <w:rsid w:val="00A645E9"/>
    <w:rsid w:val="00A66F70"/>
    <w:rsid w:val="00A72A27"/>
    <w:rsid w:val="00A752F4"/>
    <w:rsid w:val="00A75EC0"/>
    <w:rsid w:val="00A8048E"/>
    <w:rsid w:val="00A84599"/>
    <w:rsid w:val="00A866F0"/>
    <w:rsid w:val="00A87C58"/>
    <w:rsid w:val="00A87FB3"/>
    <w:rsid w:val="00A917EB"/>
    <w:rsid w:val="00A91B80"/>
    <w:rsid w:val="00A920A2"/>
    <w:rsid w:val="00A97AAD"/>
    <w:rsid w:val="00A97CB9"/>
    <w:rsid w:val="00AA09D9"/>
    <w:rsid w:val="00AA1E8F"/>
    <w:rsid w:val="00AA2451"/>
    <w:rsid w:val="00AA4E3D"/>
    <w:rsid w:val="00AA678A"/>
    <w:rsid w:val="00AB1CD7"/>
    <w:rsid w:val="00AB326B"/>
    <w:rsid w:val="00AB432E"/>
    <w:rsid w:val="00AB5245"/>
    <w:rsid w:val="00AB5ED1"/>
    <w:rsid w:val="00AB6CC1"/>
    <w:rsid w:val="00AC0680"/>
    <w:rsid w:val="00AC122C"/>
    <w:rsid w:val="00AC1F3C"/>
    <w:rsid w:val="00AC2874"/>
    <w:rsid w:val="00AC38E8"/>
    <w:rsid w:val="00AC3D50"/>
    <w:rsid w:val="00AC5911"/>
    <w:rsid w:val="00AC7429"/>
    <w:rsid w:val="00AD15CA"/>
    <w:rsid w:val="00AD6529"/>
    <w:rsid w:val="00AD68CB"/>
    <w:rsid w:val="00AD7250"/>
    <w:rsid w:val="00AE16F7"/>
    <w:rsid w:val="00AE2043"/>
    <w:rsid w:val="00AE2211"/>
    <w:rsid w:val="00AF1EF2"/>
    <w:rsid w:val="00AF35E4"/>
    <w:rsid w:val="00AF4C43"/>
    <w:rsid w:val="00AF779F"/>
    <w:rsid w:val="00AF78FE"/>
    <w:rsid w:val="00B022AF"/>
    <w:rsid w:val="00B10F30"/>
    <w:rsid w:val="00B11A7E"/>
    <w:rsid w:val="00B13808"/>
    <w:rsid w:val="00B14027"/>
    <w:rsid w:val="00B20BC4"/>
    <w:rsid w:val="00B23658"/>
    <w:rsid w:val="00B24023"/>
    <w:rsid w:val="00B2441A"/>
    <w:rsid w:val="00B244BE"/>
    <w:rsid w:val="00B255FA"/>
    <w:rsid w:val="00B25A89"/>
    <w:rsid w:val="00B26E54"/>
    <w:rsid w:val="00B30AD0"/>
    <w:rsid w:val="00B319BA"/>
    <w:rsid w:val="00B35F1A"/>
    <w:rsid w:val="00B3661C"/>
    <w:rsid w:val="00B37F60"/>
    <w:rsid w:val="00B401D9"/>
    <w:rsid w:val="00B45881"/>
    <w:rsid w:val="00B47169"/>
    <w:rsid w:val="00B478DF"/>
    <w:rsid w:val="00B500F5"/>
    <w:rsid w:val="00B5063F"/>
    <w:rsid w:val="00B50983"/>
    <w:rsid w:val="00B51747"/>
    <w:rsid w:val="00B51F9A"/>
    <w:rsid w:val="00B53299"/>
    <w:rsid w:val="00B533AB"/>
    <w:rsid w:val="00B57810"/>
    <w:rsid w:val="00B6011F"/>
    <w:rsid w:val="00B61E0F"/>
    <w:rsid w:val="00B635EA"/>
    <w:rsid w:val="00B63DBD"/>
    <w:rsid w:val="00B64375"/>
    <w:rsid w:val="00B65968"/>
    <w:rsid w:val="00B670CC"/>
    <w:rsid w:val="00B67ED2"/>
    <w:rsid w:val="00B728C1"/>
    <w:rsid w:val="00B74034"/>
    <w:rsid w:val="00B75E92"/>
    <w:rsid w:val="00B76436"/>
    <w:rsid w:val="00B773CC"/>
    <w:rsid w:val="00B80FC5"/>
    <w:rsid w:val="00B816B4"/>
    <w:rsid w:val="00B83AF0"/>
    <w:rsid w:val="00B859D6"/>
    <w:rsid w:val="00B8791D"/>
    <w:rsid w:val="00B90DF1"/>
    <w:rsid w:val="00B9239F"/>
    <w:rsid w:val="00B939A8"/>
    <w:rsid w:val="00B94D2C"/>
    <w:rsid w:val="00BA1943"/>
    <w:rsid w:val="00BA6F4D"/>
    <w:rsid w:val="00BA798C"/>
    <w:rsid w:val="00BB010D"/>
    <w:rsid w:val="00BB0990"/>
    <w:rsid w:val="00BB1D8C"/>
    <w:rsid w:val="00BB336F"/>
    <w:rsid w:val="00BB5330"/>
    <w:rsid w:val="00BB6529"/>
    <w:rsid w:val="00BB6E0E"/>
    <w:rsid w:val="00BC1594"/>
    <w:rsid w:val="00BC1A42"/>
    <w:rsid w:val="00BC2DD3"/>
    <w:rsid w:val="00BC45A3"/>
    <w:rsid w:val="00BC49A7"/>
    <w:rsid w:val="00BC5614"/>
    <w:rsid w:val="00BD055C"/>
    <w:rsid w:val="00BD141F"/>
    <w:rsid w:val="00BD17E6"/>
    <w:rsid w:val="00BD22F9"/>
    <w:rsid w:val="00BD2AC3"/>
    <w:rsid w:val="00BD43E4"/>
    <w:rsid w:val="00BD46E2"/>
    <w:rsid w:val="00BD6644"/>
    <w:rsid w:val="00BE0626"/>
    <w:rsid w:val="00BE5E50"/>
    <w:rsid w:val="00BE6B7C"/>
    <w:rsid w:val="00BE6F7E"/>
    <w:rsid w:val="00BE7C51"/>
    <w:rsid w:val="00BF2A07"/>
    <w:rsid w:val="00BF305A"/>
    <w:rsid w:val="00BF3C19"/>
    <w:rsid w:val="00BF4D7D"/>
    <w:rsid w:val="00BF5255"/>
    <w:rsid w:val="00BF7442"/>
    <w:rsid w:val="00C07051"/>
    <w:rsid w:val="00C12FFF"/>
    <w:rsid w:val="00C14A81"/>
    <w:rsid w:val="00C16559"/>
    <w:rsid w:val="00C170CC"/>
    <w:rsid w:val="00C20A02"/>
    <w:rsid w:val="00C21CA4"/>
    <w:rsid w:val="00C26785"/>
    <w:rsid w:val="00C27724"/>
    <w:rsid w:val="00C27D22"/>
    <w:rsid w:val="00C27D94"/>
    <w:rsid w:val="00C31CB6"/>
    <w:rsid w:val="00C320A2"/>
    <w:rsid w:val="00C321BB"/>
    <w:rsid w:val="00C32C4A"/>
    <w:rsid w:val="00C3373E"/>
    <w:rsid w:val="00C34290"/>
    <w:rsid w:val="00C37162"/>
    <w:rsid w:val="00C374AB"/>
    <w:rsid w:val="00C40DB1"/>
    <w:rsid w:val="00C44932"/>
    <w:rsid w:val="00C462E2"/>
    <w:rsid w:val="00C4787F"/>
    <w:rsid w:val="00C50D7F"/>
    <w:rsid w:val="00C51E25"/>
    <w:rsid w:val="00C546F9"/>
    <w:rsid w:val="00C56FDB"/>
    <w:rsid w:val="00C57C79"/>
    <w:rsid w:val="00C62BBE"/>
    <w:rsid w:val="00C64310"/>
    <w:rsid w:val="00C65CA5"/>
    <w:rsid w:val="00C6615A"/>
    <w:rsid w:val="00C66D95"/>
    <w:rsid w:val="00C7005D"/>
    <w:rsid w:val="00C703F5"/>
    <w:rsid w:val="00C71BFE"/>
    <w:rsid w:val="00C74A58"/>
    <w:rsid w:val="00C770DF"/>
    <w:rsid w:val="00C77339"/>
    <w:rsid w:val="00C80B07"/>
    <w:rsid w:val="00C81F6D"/>
    <w:rsid w:val="00C8204D"/>
    <w:rsid w:val="00C824D4"/>
    <w:rsid w:val="00C82BBF"/>
    <w:rsid w:val="00C879C9"/>
    <w:rsid w:val="00C92708"/>
    <w:rsid w:val="00C94EA3"/>
    <w:rsid w:val="00C97131"/>
    <w:rsid w:val="00CA00B6"/>
    <w:rsid w:val="00CA10B5"/>
    <w:rsid w:val="00CA185F"/>
    <w:rsid w:val="00CA1879"/>
    <w:rsid w:val="00CA205D"/>
    <w:rsid w:val="00CA4022"/>
    <w:rsid w:val="00CA4475"/>
    <w:rsid w:val="00CA65DC"/>
    <w:rsid w:val="00CA69F9"/>
    <w:rsid w:val="00CA7ADC"/>
    <w:rsid w:val="00CB2673"/>
    <w:rsid w:val="00CB3F34"/>
    <w:rsid w:val="00CB5CD2"/>
    <w:rsid w:val="00CB751C"/>
    <w:rsid w:val="00CC3053"/>
    <w:rsid w:val="00CC3C03"/>
    <w:rsid w:val="00CC5BB2"/>
    <w:rsid w:val="00CC7AE2"/>
    <w:rsid w:val="00CC7BD1"/>
    <w:rsid w:val="00CD1C55"/>
    <w:rsid w:val="00CD3254"/>
    <w:rsid w:val="00CD46AA"/>
    <w:rsid w:val="00CD4A4D"/>
    <w:rsid w:val="00CD5A41"/>
    <w:rsid w:val="00CE2CFD"/>
    <w:rsid w:val="00CE3107"/>
    <w:rsid w:val="00CE3DFA"/>
    <w:rsid w:val="00CE6419"/>
    <w:rsid w:val="00CE6D7D"/>
    <w:rsid w:val="00CF0A53"/>
    <w:rsid w:val="00CF6764"/>
    <w:rsid w:val="00D01B41"/>
    <w:rsid w:val="00D14703"/>
    <w:rsid w:val="00D14C03"/>
    <w:rsid w:val="00D16091"/>
    <w:rsid w:val="00D16F9E"/>
    <w:rsid w:val="00D17186"/>
    <w:rsid w:val="00D234B7"/>
    <w:rsid w:val="00D25DD2"/>
    <w:rsid w:val="00D27013"/>
    <w:rsid w:val="00D303A9"/>
    <w:rsid w:val="00D333E7"/>
    <w:rsid w:val="00D40A2B"/>
    <w:rsid w:val="00D40CC5"/>
    <w:rsid w:val="00D424F4"/>
    <w:rsid w:val="00D442D3"/>
    <w:rsid w:val="00D45F05"/>
    <w:rsid w:val="00D45FF1"/>
    <w:rsid w:val="00D46098"/>
    <w:rsid w:val="00D463FF"/>
    <w:rsid w:val="00D5183B"/>
    <w:rsid w:val="00D543EA"/>
    <w:rsid w:val="00D57744"/>
    <w:rsid w:val="00D639D2"/>
    <w:rsid w:val="00D63D82"/>
    <w:rsid w:val="00D67A94"/>
    <w:rsid w:val="00D67EBD"/>
    <w:rsid w:val="00D701EE"/>
    <w:rsid w:val="00D70798"/>
    <w:rsid w:val="00D71C57"/>
    <w:rsid w:val="00D72D14"/>
    <w:rsid w:val="00D739D6"/>
    <w:rsid w:val="00D73B4E"/>
    <w:rsid w:val="00D748D8"/>
    <w:rsid w:val="00D77D69"/>
    <w:rsid w:val="00D80AB6"/>
    <w:rsid w:val="00D8116A"/>
    <w:rsid w:val="00D818A1"/>
    <w:rsid w:val="00D82DF2"/>
    <w:rsid w:val="00D83D75"/>
    <w:rsid w:val="00D84BA2"/>
    <w:rsid w:val="00D87D27"/>
    <w:rsid w:val="00D904C0"/>
    <w:rsid w:val="00D9140D"/>
    <w:rsid w:val="00D92208"/>
    <w:rsid w:val="00D93765"/>
    <w:rsid w:val="00D93B86"/>
    <w:rsid w:val="00D9469F"/>
    <w:rsid w:val="00D94A1C"/>
    <w:rsid w:val="00D96645"/>
    <w:rsid w:val="00DA419C"/>
    <w:rsid w:val="00DA4842"/>
    <w:rsid w:val="00DB0764"/>
    <w:rsid w:val="00DB33F6"/>
    <w:rsid w:val="00DB3573"/>
    <w:rsid w:val="00DB5C8A"/>
    <w:rsid w:val="00DB6CE1"/>
    <w:rsid w:val="00DB7B91"/>
    <w:rsid w:val="00DC1586"/>
    <w:rsid w:val="00DC1BB9"/>
    <w:rsid w:val="00DC24CD"/>
    <w:rsid w:val="00DC2D0D"/>
    <w:rsid w:val="00DC5C12"/>
    <w:rsid w:val="00DC5C6D"/>
    <w:rsid w:val="00DC5E55"/>
    <w:rsid w:val="00DC688C"/>
    <w:rsid w:val="00DD14F3"/>
    <w:rsid w:val="00DD1A22"/>
    <w:rsid w:val="00DD1CCF"/>
    <w:rsid w:val="00DD2787"/>
    <w:rsid w:val="00DD3F3F"/>
    <w:rsid w:val="00DD5501"/>
    <w:rsid w:val="00DD6C6D"/>
    <w:rsid w:val="00DE1480"/>
    <w:rsid w:val="00DE61A3"/>
    <w:rsid w:val="00DF21DA"/>
    <w:rsid w:val="00DF3EA0"/>
    <w:rsid w:val="00DF6DC3"/>
    <w:rsid w:val="00E03E33"/>
    <w:rsid w:val="00E04D87"/>
    <w:rsid w:val="00E10455"/>
    <w:rsid w:val="00E149E2"/>
    <w:rsid w:val="00E15B7E"/>
    <w:rsid w:val="00E15D15"/>
    <w:rsid w:val="00E1676E"/>
    <w:rsid w:val="00E206DC"/>
    <w:rsid w:val="00E21273"/>
    <w:rsid w:val="00E21BFC"/>
    <w:rsid w:val="00E2445F"/>
    <w:rsid w:val="00E25307"/>
    <w:rsid w:val="00E259D7"/>
    <w:rsid w:val="00E274BD"/>
    <w:rsid w:val="00E334F0"/>
    <w:rsid w:val="00E340D1"/>
    <w:rsid w:val="00E34747"/>
    <w:rsid w:val="00E4093C"/>
    <w:rsid w:val="00E4163F"/>
    <w:rsid w:val="00E41736"/>
    <w:rsid w:val="00E55678"/>
    <w:rsid w:val="00E55E9A"/>
    <w:rsid w:val="00E564DA"/>
    <w:rsid w:val="00E57A57"/>
    <w:rsid w:val="00E60BBF"/>
    <w:rsid w:val="00E620A5"/>
    <w:rsid w:val="00E6262E"/>
    <w:rsid w:val="00E629C0"/>
    <w:rsid w:val="00E62FC3"/>
    <w:rsid w:val="00E67426"/>
    <w:rsid w:val="00E674E6"/>
    <w:rsid w:val="00E67EDE"/>
    <w:rsid w:val="00E713C2"/>
    <w:rsid w:val="00E7153C"/>
    <w:rsid w:val="00E72797"/>
    <w:rsid w:val="00E728CA"/>
    <w:rsid w:val="00E72BE0"/>
    <w:rsid w:val="00E7673F"/>
    <w:rsid w:val="00E81F1F"/>
    <w:rsid w:val="00E8204E"/>
    <w:rsid w:val="00E827B0"/>
    <w:rsid w:val="00E82851"/>
    <w:rsid w:val="00E852DA"/>
    <w:rsid w:val="00E8651A"/>
    <w:rsid w:val="00E86EB0"/>
    <w:rsid w:val="00E86F66"/>
    <w:rsid w:val="00E87CFF"/>
    <w:rsid w:val="00E9181B"/>
    <w:rsid w:val="00E970EF"/>
    <w:rsid w:val="00EA1599"/>
    <w:rsid w:val="00EA6E5D"/>
    <w:rsid w:val="00EA7314"/>
    <w:rsid w:val="00EB20D8"/>
    <w:rsid w:val="00EB2994"/>
    <w:rsid w:val="00EB2D9E"/>
    <w:rsid w:val="00EB653A"/>
    <w:rsid w:val="00EB6E21"/>
    <w:rsid w:val="00EB7622"/>
    <w:rsid w:val="00EC6C45"/>
    <w:rsid w:val="00ED1CDC"/>
    <w:rsid w:val="00ED1EC3"/>
    <w:rsid w:val="00ED6F4F"/>
    <w:rsid w:val="00ED73B2"/>
    <w:rsid w:val="00EE2104"/>
    <w:rsid w:val="00EE3473"/>
    <w:rsid w:val="00EE3DD8"/>
    <w:rsid w:val="00EE52C0"/>
    <w:rsid w:val="00EE5D81"/>
    <w:rsid w:val="00EE6CCC"/>
    <w:rsid w:val="00EF0FDB"/>
    <w:rsid w:val="00EF10D6"/>
    <w:rsid w:val="00EF2A62"/>
    <w:rsid w:val="00EF2BCD"/>
    <w:rsid w:val="00EF3363"/>
    <w:rsid w:val="00EF39FE"/>
    <w:rsid w:val="00EF45A0"/>
    <w:rsid w:val="00EF466C"/>
    <w:rsid w:val="00EF4771"/>
    <w:rsid w:val="00EF5597"/>
    <w:rsid w:val="00EF6D75"/>
    <w:rsid w:val="00F00A91"/>
    <w:rsid w:val="00F015F8"/>
    <w:rsid w:val="00F04763"/>
    <w:rsid w:val="00F07151"/>
    <w:rsid w:val="00F10E3B"/>
    <w:rsid w:val="00F11B53"/>
    <w:rsid w:val="00F149E4"/>
    <w:rsid w:val="00F16D9C"/>
    <w:rsid w:val="00F21AB8"/>
    <w:rsid w:val="00F2446B"/>
    <w:rsid w:val="00F274A1"/>
    <w:rsid w:val="00F27506"/>
    <w:rsid w:val="00F27721"/>
    <w:rsid w:val="00F31915"/>
    <w:rsid w:val="00F32059"/>
    <w:rsid w:val="00F37498"/>
    <w:rsid w:val="00F42174"/>
    <w:rsid w:val="00F42BC0"/>
    <w:rsid w:val="00F445F4"/>
    <w:rsid w:val="00F44D28"/>
    <w:rsid w:val="00F44E5D"/>
    <w:rsid w:val="00F54646"/>
    <w:rsid w:val="00F555C7"/>
    <w:rsid w:val="00F56DDE"/>
    <w:rsid w:val="00F57963"/>
    <w:rsid w:val="00F63832"/>
    <w:rsid w:val="00F7057A"/>
    <w:rsid w:val="00F77C71"/>
    <w:rsid w:val="00F77EC6"/>
    <w:rsid w:val="00F8082D"/>
    <w:rsid w:val="00F83363"/>
    <w:rsid w:val="00F83C60"/>
    <w:rsid w:val="00F83D9C"/>
    <w:rsid w:val="00F84836"/>
    <w:rsid w:val="00F84900"/>
    <w:rsid w:val="00F86C2B"/>
    <w:rsid w:val="00F87CB1"/>
    <w:rsid w:val="00F87CB9"/>
    <w:rsid w:val="00F87F22"/>
    <w:rsid w:val="00F910C6"/>
    <w:rsid w:val="00F917A9"/>
    <w:rsid w:val="00F91ED1"/>
    <w:rsid w:val="00F928B4"/>
    <w:rsid w:val="00F94000"/>
    <w:rsid w:val="00F94B03"/>
    <w:rsid w:val="00F95E5C"/>
    <w:rsid w:val="00F969E0"/>
    <w:rsid w:val="00FA1DD8"/>
    <w:rsid w:val="00FA205D"/>
    <w:rsid w:val="00FA215B"/>
    <w:rsid w:val="00FA419C"/>
    <w:rsid w:val="00FA7510"/>
    <w:rsid w:val="00FB0663"/>
    <w:rsid w:val="00FB06EC"/>
    <w:rsid w:val="00FB1062"/>
    <w:rsid w:val="00FB3022"/>
    <w:rsid w:val="00FB41D2"/>
    <w:rsid w:val="00FB4F9E"/>
    <w:rsid w:val="00FB67E7"/>
    <w:rsid w:val="00FB7BF2"/>
    <w:rsid w:val="00FC0508"/>
    <w:rsid w:val="00FC0E81"/>
    <w:rsid w:val="00FC26A9"/>
    <w:rsid w:val="00FC301D"/>
    <w:rsid w:val="00FC6FB6"/>
    <w:rsid w:val="00FC749B"/>
    <w:rsid w:val="00FC7EF5"/>
    <w:rsid w:val="00FE0BCB"/>
    <w:rsid w:val="00FE2215"/>
    <w:rsid w:val="00FE3D76"/>
    <w:rsid w:val="00FE4909"/>
    <w:rsid w:val="00FE661F"/>
    <w:rsid w:val="00FE77DC"/>
    <w:rsid w:val="00FF0015"/>
    <w:rsid w:val="00FF150F"/>
    <w:rsid w:val="00FF553F"/>
    <w:rsid w:val="00FF6804"/>
    <w:rsid w:val="00FF6D90"/>
    <w:rsid w:val="00FF75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E539D"/>
    <w:rPr>
      <w:sz w:val="28"/>
    </w:rPr>
  </w:style>
  <w:style w:type="paragraph" w:styleId="1">
    <w:name w:val="heading 1"/>
    <w:basedOn w:val="a"/>
    <w:next w:val="a"/>
    <w:link w:val="10"/>
    <w:qFormat/>
    <w:rsid w:val="00B74034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B74034"/>
    <w:pPr>
      <w:keepNext/>
      <w:spacing w:before="240" w:after="60"/>
      <w:outlineLvl w:val="1"/>
    </w:pPr>
    <w:rPr>
      <w:rFonts w:ascii="Cambria" w:hAnsi="Cambria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5E539D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5E539D"/>
    <w:pPr>
      <w:widowControl w:val="0"/>
      <w:jc w:val="center"/>
    </w:pPr>
  </w:style>
  <w:style w:type="paragraph" w:styleId="a5">
    <w:name w:val="footer"/>
    <w:basedOn w:val="a"/>
    <w:rsid w:val="005E539D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5F4901"/>
    <w:rPr>
      <w:rFonts w:ascii="Tahoma" w:hAnsi="Tahoma" w:cs="Tahoma"/>
      <w:sz w:val="16"/>
      <w:szCs w:val="16"/>
    </w:rPr>
  </w:style>
  <w:style w:type="paragraph" w:styleId="3">
    <w:name w:val="Body Text 3"/>
    <w:basedOn w:val="a"/>
    <w:link w:val="30"/>
    <w:rsid w:val="0076690F"/>
    <w:pPr>
      <w:jc w:val="both"/>
    </w:pPr>
    <w:rPr>
      <w:szCs w:val="24"/>
    </w:rPr>
  </w:style>
  <w:style w:type="paragraph" w:styleId="a7">
    <w:name w:val="Body Text"/>
    <w:basedOn w:val="a"/>
    <w:rsid w:val="009B4C5A"/>
    <w:pPr>
      <w:spacing w:after="120"/>
    </w:pPr>
  </w:style>
  <w:style w:type="paragraph" w:styleId="22">
    <w:name w:val="Body Text 2"/>
    <w:basedOn w:val="a"/>
    <w:rsid w:val="007B0166"/>
    <w:pPr>
      <w:spacing w:after="120" w:line="480" w:lineRule="auto"/>
    </w:pPr>
  </w:style>
  <w:style w:type="paragraph" w:customStyle="1" w:styleId="ConsTitle">
    <w:name w:val="ConsTitle"/>
    <w:rsid w:val="007B0166"/>
    <w:pPr>
      <w:widowControl w:val="0"/>
    </w:pPr>
    <w:rPr>
      <w:rFonts w:ascii="Arial" w:hAnsi="Arial"/>
      <w:b/>
      <w:snapToGrid w:val="0"/>
      <w:sz w:val="16"/>
    </w:rPr>
  </w:style>
  <w:style w:type="paragraph" w:styleId="a8">
    <w:name w:val="Body Text Indent"/>
    <w:basedOn w:val="a"/>
    <w:rsid w:val="001026B8"/>
    <w:pPr>
      <w:spacing w:before="120" w:after="120"/>
      <w:ind w:firstLine="720"/>
      <w:jc w:val="both"/>
    </w:pPr>
    <w:rPr>
      <w:lang w:val="en-US"/>
    </w:rPr>
  </w:style>
  <w:style w:type="paragraph" w:customStyle="1" w:styleId="a9">
    <w:name w:val="Знак"/>
    <w:basedOn w:val="a"/>
    <w:rsid w:val="00F27721"/>
    <w:pPr>
      <w:spacing w:after="160" w:line="240" w:lineRule="exact"/>
    </w:pPr>
    <w:rPr>
      <w:rFonts w:ascii="Verdana" w:hAnsi="Verdana"/>
      <w:sz w:val="24"/>
      <w:szCs w:val="24"/>
      <w:lang w:val="en-US" w:eastAsia="en-US"/>
    </w:rPr>
  </w:style>
  <w:style w:type="character" w:styleId="aa">
    <w:name w:val="page number"/>
    <w:basedOn w:val="a0"/>
    <w:rsid w:val="00E6262E"/>
  </w:style>
  <w:style w:type="character" w:customStyle="1" w:styleId="30">
    <w:name w:val="Основной текст 3 Знак"/>
    <w:basedOn w:val="a0"/>
    <w:link w:val="3"/>
    <w:semiHidden/>
    <w:locked/>
    <w:rsid w:val="00156E2A"/>
    <w:rPr>
      <w:sz w:val="28"/>
      <w:szCs w:val="24"/>
      <w:lang w:val="ru-RU" w:eastAsia="ru-RU" w:bidi="ar-SA"/>
    </w:rPr>
  </w:style>
  <w:style w:type="paragraph" w:styleId="ab">
    <w:name w:val="Block Text"/>
    <w:basedOn w:val="a"/>
    <w:rsid w:val="009C0B8B"/>
    <w:pPr>
      <w:ind w:left="113" w:right="113"/>
      <w:jc w:val="center"/>
    </w:pPr>
    <w:rPr>
      <w:b/>
      <w:sz w:val="96"/>
    </w:rPr>
  </w:style>
  <w:style w:type="paragraph" w:customStyle="1" w:styleId="ConsPlusTitle">
    <w:name w:val="ConsPlusTitle"/>
    <w:rsid w:val="006F4D44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c">
    <w:name w:val="Document Map"/>
    <w:basedOn w:val="a"/>
    <w:link w:val="ad"/>
    <w:rsid w:val="00B74034"/>
    <w:rPr>
      <w:rFonts w:ascii="Tahoma" w:hAnsi="Tahoma" w:cs="Tahoma"/>
      <w:sz w:val="16"/>
      <w:szCs w:val="16"/>
    </w:rPr>
  </w:style>
  <w:style w:type="character" w:customStyle="1" w:styleId="ad">
    <w:name w:val="Схема документа Знак"/>
    <w:basedOn w:val="a0"/>
    <w:link w:val="ac"/>
    <w:rsid w:val="00B74034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B74034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semiHidden/>
    <w:rsid w:val="00B74034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a4">
    <w:name w:val="Верхний колонтитул Знак"/>
    <w:basedOn w:val="a0"/>
    <w:link w:val="a3"/>
    <w:uiPriority w:val="99"/>
    <w:rsid w:val="006750D3"/>
    <w:rPr>
      <w:sz w:val="28"/>
    </w:rPr>
  </w:style>
  <w:style w:type="table" w:styleId="ae">
    <w:name w:val="Table Grid"/>
    <w:basedOn w:val="a1"/>
    <w:rsid w:val="0057717B"/>
    <w:rPr>
      <w:rFonts w:eastAsiaTheme="minorHAnsi"/>
      <w:sz w:val="28"/>
      <w:szCs w:val="28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">
    <w:name w:val="Знак"/>
    <w:basedOn w:val="a"/>
    <w:rsid w:val="00E206DC"/>
    <w:pPr>
      <w:spacing w:after="160" w:line="240" w:lineRule="exact"/>
    </w:pPr>
    <w:rPr>
      <w:rFonts w:ascii="Verdana" w:hAnsi="Verdana"/>
      <w:sz w:val="24"/>
      <w:szCs w:val="24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828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fisenko_e_a\Application%20Data\Microsoft\&#1064;&#1072;&#1073;&#1083;&#1086;&#1085;&#1099;\&#1055;&#1088;&#1086;&#1090;&#1086;&#1082;&#1086;&#1083;%20&#1082;&#1086;&#1084;&#1080;&#1090;&#1077;&#1090;&#1072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7722B49-6144-4185-A793-66225240D6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Протокол комитета.dot</Template>
  <TotalTime>856</TotalTime>
  <Pages>7</Pages>
  <Words>979</Words>
  <Characters>7561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8523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nabokina_t_v</dc:creator>
  <cp:keywords/>
  <dc:description/>
  <cp:lastModifiedBy>Марченко</cp:lastModifiedBy>
  <cp:revision>30</cp:revision>
  <cp:lastPrinted>2013-03-18T00:11:00Z</cp:lastPrinted>
  <dcterms:created xsi:type="dcterms:W3CDTF">2012-11-22T03:49:00Z</dcterms:created>
  <dcterms:modified xsi:type="dcterms:W3CDTF">2013-03-18T00:12:00Z</dcterms:modified>
</cp:coreProperties>
</file>