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25104531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92EF8">
            <w:pPr>
              <w:widowControl w:val="0"/>
              <w:spacing w:after="120"/>
              <w:ind w:firstLine="34"/>
            </w:pPr>
            <w:r>
              <w:t>15.03.2013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92EF8">
            <w:pPr>
              <w:ind w:hanging="107"/>
            </w:pPr>
            <w:r>
              <w:t>132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9175C8">
            <w:pPr>
              <w:jc w:val="both"/>
            </w:pPr>
            <w:r w:rsidRPr="00394D26">
              <w:t>О</w:t>
            </w:r>
            <w:r w:rsidR="008F17A2">
              <w:t>б обращении Орловского областного Совета народных депутатов к Председателю</w:t>
            </w:r>
            <w:r w:rsidR="009175C8">
              <w:t xml:space="preserve"> </w:t>
            </w:r>
            <w:r w:rsidRPr="00394D26">
              <w:t>Государственн</w:t>
            </w:r>
            <w:r w:rsidR="008F17A2">
              <w:t>ой</w:t>
            </w:r>
            <w:r w:rsidRPr="00394D26">
              <w:t xml:space="preserve"> Дум</w:t>
            </w:r>
            <w:r w:rsidR="008F17A2">
              <w:t>ы</w:t>
            </w:r>
            <w:r w:rsidRPr="00394D26">
              <w:t xml:space="preserve"> Федерального Собрания Российской</w:t>
            </w:r>
            <w:r w:rsidR="00680ED4">
              <w:t xml:space="preserve"> </w:t>
            </w:r>
            <w:r w:rsidRPr="00394D26">
              <w:t xml:space="preserve">Федерации </w:t>
            </w:r>
            <w:r w:rsidR="00FF2DA3">
              <w:br/>
              <w:t xml:space="preserve">С.Е. Нарышкину по вопросу внесения изменений в Лесной кодекс </w:t>
            </w:r>
            <w:r w:rsidR="00680ED4">
              <w:t>Российской</w:t>
            </w:r>
            <w:r w:rsidR="00733319">
              <w:t xml:space="preserve"> Федерации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A811EE">
        <w:t xml:space="preserve">и обсудив обращение Орловского областного Совета народных депутатов к Председателю Государственной Думы </w:t>
      </w:r>
      <w:r w:rsidR="00BF15CC">
        <w:t xml:space="preserve">Федерального Собрания </w:t>
      </w:r>
      <w:r w:rsidR="00A811EE">
        <w:t>Российской Федерации С.Е. Нарышкину по вопросу внесения изменений в Лесной кодекс Российской Федерации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27E33" w:rsidRPr="00CB74C2" w:rsidRDefault="00827E33" w:rsidP="00827E33">
      <w:pPr>
        <w:pStyle w:val="a8"/>
        <w:ind w:firstLine="720"/>
        <w:jc w:val="both"/>
      </w:pPr>
      <w:r>
        <w:t xml:space="preserve">1.Поддержать </w:t>
      </w:r>
      <w:r w:rsidR="005E7EA3">
        <w:t xml:space="preserve">обращение Орловского областного Совета народных депутатов к Председателю Государственной Думы </w:t>
      </w:r>
      <w:r w:rsidR="00BF15CC">
        <w:t xml:space="preserve">Федерального Собрания </w:t>
      </w:r>
      <w:r w:rsidR="005E7EA3">
        <w:t>Российской Федерации С.Е. Нарышкину по вопросу внесения изменений в Лесной кодекс Российской Федерации.</w:t>
      </w:r>
    </w:p>
    <w:p w:rsidR="00827E33" w:rsidRPr="007A5622" w:rsidRDefault="00827E33" w:rsidP="00827E33">
      <w:pPr>
        <w:pStyle w:val="a3"/>
        <w:tabs>
          <w:tab w:val="clear" w:pos="4153"/>
          <w:tab w:val="clear" w:pos="8306"/>
        </w:tabs>
        <w:jc w:val="both"/>
      </w:pPr>
    </w:p>
    <w:p w:rsidR="00827E33" w:rsidRPr="00CB74C2" w:rsidRDefault="00827E33" w:rsidP="00827E33">
      <w:pPr>
        <w:pStyle w:val="a8"/>
        <w:jc w:val="both"/>
      </w:pPr>
      <w:r>
        <w:tab/>
        <w:t xml:space="preserve">2.Рассмотреть на очередном заседании Законодательного Собрания проект постановления Законодательного Собрания Приморского края "Об </w:t>
      </w:r>
      <w:r w:rsidR="005E7EA3">
        <w:t xml:space="preserve">обращении Орловского областного Совета народных депутатов к Председателю Государственной Думы </w:t>
      </w:r>
      <w:r w:rsidR="00BF15CC">
        <w:t xml:space="preserve">Федерального Собрания </w:t>
      </w:r>
      <w:r w:rsidR="005E7EA3">
        <w:t>Российской Федерации С.Е. Нарышкину по вопросу внесения изменений в Лесной кодекс Российской Федерации".</w:t>
      </w:r>
    </w:p>
    <w:p w:rsidR="00827E33" w:rsidRPr="007A5622" w:rsidRDefault="00827E33" w:rsidP="00827E33">
      <w:pPr>
        <w:pStyle w:val="a3"/>
        <w:tabs>
          <w:tab w:val="clear" w:pos="4153"/>
          <w:tab w:val="clear" w:pos="8306"/>
        </w:tabs>
        <w:jc w:val="both"/>
      </w:pPr>
    </w:p>
    <w:p w:rsidR="007A5622" w:rsidRDefault="007A5622" w:rsidP="00BF15CC">
      <w:pPr>
        <w:pStyle w:val="a8"/>
        <w:ind w:firstLine="709"/>
        <w:jc w:val="both"/>
      </w:pPr>
      <w:r>
        <w:t xml:space="preserve">3.Рекомендовать Законодательному Собранию принять указанный </w:t>
      </w:r>
      <w:r w:rsidR="00BF15CC">
        <w:t>пр</w:t>
      </w:r>
      <w:r>
        <w:t>оект постановления.</w:t>
      </w:r>
    </w:p>
    <w:p w:rsidR="007A5622" w:rsidRDefault="007A5622" w:rsidP="002416F3">
      <w:pPr>
        <w:pStyle w:val="a8"/>
        <w:jc w:val="both"/>
      </w:pPr>
    </w:p>
    <w:p w:rsidR="00827E33" w:rsidRDefault="007A5622" w:rsidP="007A5622">
      <w:pPr>
        <w:pStyle w:val="a8"/>
        <w:ind w:firstLine="709"/>
        <w:jc w:val="both"/>
      </w:pPr>
      <w:r>
        <w:t>4</w:t>
      </w:r>
      <w:r w:rsidR="00827E33">
        <w:t xml:space="preserve">.Поручить </w:t>
      </w:r>
      <w:r w:rsidR="005E7EA3">
        <w:t>Кваше А.Л.</w:t>
      </w:r>
      <w:r w:rsidR="00827E33">
        <w:t>, заместителю председателя комитета Законодательного Собрания по</w:t>
      </w:r>
      <w:r w:rsidR="005E7EA3">
        <w:t xml:space="preserve"> продовольственной политике и </w:t>
      </w:r>
      <w:r w:rsidR="005E7EA3">
        <w:lastRenderedPageBreak/>
        <w:t>природопользованию</w:t>
      </w:r>
      <w:r w:rsidR="00827E33">
        <w:t>, выступить на заседании Законодательного Собрания с докладом по данному вопросу.</w:t>
      </w:r>
    </w:p>
    <w:p w:rsidR="00827E33" w:rsidRDefault="00827E33" w:rsidP="00827E33">
      <w:pPr>
        <w:pStyle w:val="a3"/>
        <w:tabs>
          <w:tab w:val="clear" w:pos="4153"/>
          <w:tab w:val="clear" w:pos="8306"/>
        </w:tabs>
        <w:jc w:val="both"/>
      </w:pPr>
    </w:p>
    <w:p w:rsidR="00827E33" w:rsidRDefault="007A5622" w:rsidP="00827E3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 w:rsidR="00827E33">
        <w:t>.Определить время, необходимое для рассмотрения Законодательным Собранием данного вопроса, - 5 минут, в том числе для доклада – 3 минуты.</w:t>
      </w:r>
    </w:p>
    <w:p w:rsidR="00827E33" w:rsidRDefault="00827E33" w:rsidP="00827E33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58A" w:rsidRDefault="0043358A">
      <w:r>
        <w:separator/>
      </w:r>
    </w:p>
  </w:endnote>
  <w:endnote w:type="continuationSeparator" w:id="0">
    <w:p w:rsidR="0043358A" w:rsidRDefault="00433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58A" w:rsidRDefault="0043358A">
      <w:r>
        <w:separator/>
      </w:r>
    </w:p>
  </w:footnote>
  <w:footnote w:type="continuationSeparator" w:id="0">
    <w:p w:rsidR="0043358A" w:rsidRDefault="004335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222BB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222BB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92EF8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22BB4"/>
    <w:rsid w:val="002416F3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3358A"/>
    <w:rsid w:val="0046121A"/>
    <w:rsid w:val="00492EF8"/>
    <w:rsid w:val="004B30F2"/>
    <w:rsid w:val="004C102E"/>
    <w:rsid w:val="004E3D78"/>
    <w:rsid w:val="00500F87"/>
    <w:rsid w:val="00564CFC"/>
    <w:rsid w:val="00595F16"/>
    <w:rsid w:val="005B31CB"/>
    <w:rsid w:val="005B33A4"/>
    <w:rsid w:val="005E7EA3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4BF3"/>
    <w:rsid w:val="007A5622"/>
    <w:rsid w:val="007E1C72"/>
    <w:rsid w:val="007F0F0C"/>
    <w:rsid w:val="00827E33"/>
    <w:rsid w:val="008322E5"/>
    <w:rsid w:val="00836F71"/>
    <w:rsid w:val="00837742"/>
    <w:rsid w:val="008B702C"/>
    <w:rsid w:val="008C6644"/>
    <w:rsid w:val="008D2893"/>
    <w:rsid w:val="008F17A2"/>
    <w:rsid w:val="008F2060"/>
    <w:rsid w:val="00900034"/>
    <w:rsid w:val="00907E35"/>
    <w:rsid w:val="009175C8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811EE"/>
    <w:rsid w:val="00A8389E"/>
    <w:rsid w:val="00A97D37"/>
    <w:rsid w:val="00AB3A66"/>
    <w:rsid w:val="00B222E7"/>
    <w:rsid w:val="00B26B2F"/>
    <w:rsid w:val="00B50AFC"/>
    <w:rsid w:val="00B50E61"/>
    <w:rsid w:val="00B50FD1"/>
    <w:rsid w:val="00BA25A0"/>
    <w:rsid w:val="00BB0F3D"/>
    <w:rsid w:val="00BF15CC"/>
    <w:rsid w:val="00C454F6"/>
    <w:rsid w:val="00C625C4"/>
    <w:rsid w:val="00C62908"/>
    <w:rsid w:val="00C67495"/>
    <w:rsid w:val="00C714E3"/>
    <w:rsid w:val="00CD1FB5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9721F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B1587"/>
    <w:rsid w:val="00FD667E"/>
    <w:rsid w:val="00FF2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a8">
    <w:name w:val="Body Text"/>
    <w:basedOn w:val="a"/>
    <w:link w:val="a9"/>
    <w:rsid w:val="00827E33"/>
    <w:pPr>
      <w:spacing w:after="120"/>
    </w:pPr>
  </w:style>
  <w:style w:type="character" w:customStyle="1" w:styleId="a9">
    <w:name w:val="Основной текст Знак"/>
    <w:basedOn w:val="a0"/>
    <w:link w:val="a8"/>
    <w:rsid w:val="00827E33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26B10-5055-443E-80C2-8C557C3A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5</cp:revision>
  <cp:lastPrinted>2013-02-26T01:00:00Z</cp:lastPrinted>
  <dcterms:created xsi:type="dcterms:W3CDTF">2013-02-26T00:32:00Z</dcterms:created>
  <dcterms:modified xsi:type="dcterms:W3CDTF">2013-03-17T22:36:00Z</dcterms:modified>
</cp:coreProperties>
</file>