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2510439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DF36E4">
            <w:pPr>
              <w:widowControl w:val="0"/>
              <w:spacing w:after="120"/>
              <w:ind w:firstLine="34"/>
            </w:pPr>
            <w:r>
              <w:t>15.03.2013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jc w:val="right"/>
            </w:pPr>
            <w:r>
              <w:t xml:space="preserve"> </w:t>
            </w:r>
            <w:r w:rsidR="00595F16"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DF36E4">
            <w:pPr>
              <w:ind w:hanging="107"/>
            </w:pPr>
            <w:r>
              <w:t>127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F03CFF">
            <w:pPr>
              <w:jc w:val="both"/>
            </w:pPr>
            <w:r w:rsidRPr="00394D26">
              <w:t xml:space="preserve">О </w:t>
            </w:r>
            <w:r w:rsidR="00F03CFF" w:rsidRPr="00A50001">
              <w:t xml:space="preserve">проекте закона Приморского края </w:t>
            </w:r>
            <w:r w:rsidR="00F03CFF" w:rsidRPr="00E23C63">
              <w:t xml:space="preserve">"О </w:t>
            </w:r>
            <w:r w:rsidR="00F03CFF">
              <w:t>регулировании отношений в сфере оборота древесины на территории Приморского края"</w:t>
            </w:r>
            <w:r w:rsidR="00AB4740">
              <w:t xml:space="preserve"> (первое чтение)</w:t>
            </w:r>
          </w:p>
        </w:tc>
      </w:tr>
    </w:tbl>
    <w:p w:rsidR="002F02CB" w:rsidRDefault="002F02CB">
      <w:pPr>
        <w:jc w:val="right"/>
      </w:pPr>
    </w:p>
    <w:p w:rsidR="00CA7363" w:rsidRDefault="00CA7363" w:rsidP="00CA7363">
      <w:pPr>
        <w:ind w:firstLine="709"/>
        <w:jc w:val="both"/>
      </w:pPr>
      <w:r>
        <w:t>Рассмотрев и обсудив</w:t>
      </w:r>
      <w:r w:rsidRPr="00B67EE7">
        <w:t xml:space="preserve"> </w:t>
      </w:r>
      <w:r>
        <w:t xml:space="preserve">проект </w:t>
      </w:r>
      <w:r w:rsidR="00F03CFF">
        <w:t xml:space="preserve">закона Приморского края </w:t>
      </w:r>
      <w:r w:rsidR="00AB4740" w:rsidRPr="00E23C63">
        <w:t xml:space="preserve">"О </w:t>
      </w:r>
      <w:r w:rsidR="00AB4740">
        <w:t xml:space="preserve">регулировании отношений в сфере оборота древесины на территории Приморского края", внесенный депутатом Законодательного Собрания Квашой А.Л., </w:t>
      </w:r>
      <w:r w:rsidR="00FE5D2F">
        <w:t>положительное заключение</w:t>
      </w:r>
      <w:r w:rsidR="00677B6C">
        <w:t xml:space="preserve"> на законопроект</w:t>
      </w:r>
      <w:r w:rsidR="00FE5D2F">
        <w:t xml:space="preserve"> исполняющего обязанности Губернатора Приморского края Костенко А.И., </w:t>
      </w:r>
      <w:r w:rsidR="00AB4740">
        <w:t xml:space="preserve">комитет </w:t>
      </w:r>
    </w:p>
    <w:p w:rsidR="00CA7363" w:rsidRDefault="00CA7363" w:rsidP="009105D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95F16" w:rsidRDefault="00595F16">
      <w:r>
        <w:t>РЕШИЛ:</w:t>
      </w:r>
    </w:p>
    <w:p w:rsidR="00595F16" w:rsidRDefault="00595F16"/>
    <w:p w:rsidR="00AB4740" w:rsidRPr="0015191D" w:rsidRDefault="00FE5D2F" w:rsidP="00AB4740">
      <w:pPr>
        <w:autoSpaceDE w:val="0"/>
        <w:autoSpaceDN w:val="0"/>
        <w:adjustRightInd w:val="0"/>
        <w:ind w:firstLine="720"/>
        <w:jc w:val="both"/>
      </w:pPr>
      <w:r>
        <w:t>1</w:t>
      </w:r>
      <w:r w:rsidR="00AB4740">
        <w:t>.Рассмотреть</w:t>
      </w:r>
      <w:r w:rsidR="00AB4740" w:rsidRPr="000B1A03">
        <w:t xml:space="preserve"> проект закона </w:t>
      </w:r>
      <w:r w:rsidR="00AB4740" w:rsidRPr="00153A50">
        <w:t xml:space="preserve">Приморского края </w:t>
      </w:r>
      <w:r w:rsidR="00AB4740" w:rsidRPr="00E23C63">
        <w:t xml:space="preserve">"О </w:t>
      </w:r>
      <w:r w:rsidR="00AB4740">
        <w:t xml:space="preserve">регулировании отношений в сфере оборота древесины на территории Приморского края" </w:t>
      </w:r>
      <w:r w:rsidR="00AB4740" w:rsidRPr="000B1A03">
        <w:t xml:space="preserve">на </w:t>
      </w:r>
      <w:r w:rsidR="00AB4740" w:rsidRPr="0015191D">
        <w:t>заседании Законодательного Собрания</w:t>
      </w:r>
      <w:r w:rsidR="00AB4740">
        <w:t xml:space="preserve"> в </w:t>
      </w:r>
      <w:r w:rsidR="00584F54">
        <w:t>марте</w:t>
      </w:r>
      <w:r w:rsidR="00AB4740">
        <w:t xml:space="preserve"> 201</w:t>
      </w:r>
      <w:r w:rsidR="00584F54">
        <w:t>3</w:t>
      </w:r>
      <w:r w:rsidR="00AB4740">
        <w:t xml:space="preserve"> года</w:t>
      </w:r>
      <w:r w:rsidR="00AB4740" w:rsidRPr="0015191D">
        <w:t xml:space="preserve"> в первом</w:t>
      </w:r>
      <w:r w:rsidR="00AB4740">
        <w:t xml:space="preserve"> чтении.</w:t>
      </w:r>
    </w:p>
    <w:p w:rsidR="00AB4740" w:rsidRPr="0015191D" w:rsidRDefault="00AB4740" w:rsidP="00AB4740"/>
    <w:p w:rsidR="00AB4740" w:rsidRDefault="00FE5D2F" w:rsidP="00AB4740">
      <w:pPr>
        <w:ind w:firstLine="720"/>
        <w:jc w:val="both"/>
      </w:pPr>
      <w:r>
        <w:t>2</w:t>
      </w:r>
      <w:r w:rsidR="00AB4740">
        <w:t>.Рекомендовать Законодательному Собранию принять указанный законопроект</w:t>
      </w:r>
      <w:r w:rsidR="00AB4740" w:rsidRPr="003D6D17">
        <w:t xml:space="preserve"> </w:t>
      </w:r>
      <w:r w:rsidR="00AB4740" w:rsidRPr="000B1A03">
        <w:t>в первом чтении</w:t>
      </w:r>
      <w:r w:rsidR="00AB4740">
        <w:t>.</w:t>
      </w:r>
    </w:p>
    <w:p w:rsidR="00AB4740" w:rsidRDefault="00AB4740" w:rsidP="00AB4740">
      <w:pPr>
        <w:ind w:firstLine="720"/>
        <w:jc w:val="both"/>
      </w:pPr>
    </w:p>
    <w:p w:rsidR="00584F54" w:rsidRDefault="00FE5D2F" w:rsidP="00584F5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584F54">
        <w:t>.Поручить Кваше Александру Леонидовичу, заместителю председателя комитета по продовольственной политике и природопользованию, выступить на заседании Законодательного Собрания с</w:t>
      </w:r>
      <w:r>
        <w:t xml:space="preserve"> докладом по указанному вопросу, Зотову Евгению Александровичу,  председател</w:t>
      </w:r>
      <w:r w:rsidR="00677B6C">
        <w:t>ю</w:t>
      </w:r>
      <w:r>
        <w:t xml:space="preserve"> комитета </w:t>
      </w:r>
      <w:r w:rsidR="004059D9">
        <w:t>по продовольственной политике и природопользованию</w:t>
      </w:r>
      <w:r w:rsidR="00677B6C">
        <w:t>, -</w:t>
      </w:r>
      <w:r w:rsidR="004059D9">
        <w:t xml:space="preserve"> с содокладом по указанному вопросу</w:t>
      </w:r>
    </w:p>
    <w:p w:rsidR="00584F54" w:rsidRDefault="00584F54" w:rsidP="00AB4740">
      <w:pPr>
        <w:ind w:firstLine="720"/>
        <w:jc w:val="both"/>
      </w:pPr>
    </w:p>
    <w:p w:rsidR="00FC7630" w:rsidRDefault="004059D9" w:rsidP="00FC7630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FC7630">
        <w:t>.Определить время на рассмотрение вопроса – 1</w:t>
      </w:r>
      <w:r>
        <w:t>0</w:t>
      </w:r>
      <w:r w:rsidR="00FC7630">
        <w:t xml:space="preserve"> минут, </w:t>
      </w:r>
      <w:r w:rsidR="0095747F">
        <w:t xml:space="preserve">в том числе для доклада </w:t>
      </w:r>
      <w:r w:rsidR="00FC7630">
        <w:t xml:space="preserve">– </w:t>
      </w:r>
      <w:r w:rsidR="0095747F">
        <w:t>5</w:t>
      </w:r>
      <w:r w:rsidR="00FC7630">
        <w:t xml:space="preserve"> минут</w:t>
      </w:r>
      <w:r>
        <w:t>, для содоклада – 2 минуты.</w:t>
      </w:r>
    </w:p>
    <w:p w:rsidR="00CD4034" w:rsidRDefault="00CD4034" w:rsidP="00CD4034"/>
    <w:p w:rsidR="00CD4034" w:rsidRDefault="00CD4034" w:rsidP="00CD4034"/>
    <w:p w:rsidR="0011380F" w:rsidRDefault="0011380F" w:rsidP="00CD4034"/>
    <w:p w:rsidR="00CD4034" w:rsidRDefault="00CD4034" w:rsidP="00CD4034">
      <w:r>
        <w:t>Председатель комитета                                                                         Е.А. Зотов</w:t>
      </w:r>
    </w:p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167" w:rsidRDefault="002D7167">
      <w:r>
        <w:separator/>
      </w:r>
    </w:p>
  </w:endnote>
  <w:endnote w:type="continuationSeparator" w:id="0">
    <w:p w:rsidR="002D7167" w:rsidRDefault="002D71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167" w:rsidRDefault="002D7167">
      <w:r>
        <w:separator/>
      </w:r>
    </w:p>
  </w:footnote>
  <w:footnote w:type="continuationSeparator" w:id="0">
    <w:p w:rsidR="002D7167" w:rsidRDefault="002D71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C33002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C33002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84F54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5183B"/>
    <w:rsid w:val="00053BC1"/>
    <w:rsid w:val="000620F8"/>
    <w:rsid w:val="00082DCD"/>
    <w:rsid w:val="00093092"/>
    <w:rsid w:val="000B7DEC"/>
    <w:rsid w:val="000E1498"/>
    <w:rsid w:val="0011380F"/>
    <w:rsid w:val="00113E27"/>
    <w:rsid w:val="00117D97"/>
    <w:rsid w:val="0015104F"/>
    <w:rsid w:val="00151BB0"/>
    <w:rsid w:val="00152A64"/>
    <w:rsid w:val="00155065"/>
    <w:rsid w:val="0017227B"/>
    <w:rsid w:val="00190E72"/>
    <w:rsid w:val="001A2317"/>
    <w:rsid w:val="001A6AC8"/>
    <w:rsid w:val="001C1504"/>
    <w:rsid w:val="001C4715"/>
    <w:rsid w:val="00201F7D"/>
    <w:rsid w:val="002171D7"/>
    <w:rsid w:val="00274D89"/>
    <w:rsid w:val="002772CD"/>
    <w:rsid w:val="00291EFE"/>
    <w:rsid w:val="002A04AA"/>
    <w:rsid w:val="002D3793"/>
    <w:rsid w:val="002D66E8"/>
    <w:rsid w:val="002D7167"/>
    <w:rsid w:val="002E46B4"/>
    <w:rsid w:val="002F02CB"/>
    <w:rsid w:val="0030603C"/>
    <w:rsid w:val="00320F2B"/>
    <w:rsid w:val="003656AB"/>
    <w:rsid w:val="00372A76"/>
    <w:rsid w:val="00397122"/>
    <w:rsid w:val="003B54B8"/>
    <w:rsid w:val="003C4624"/>
    <w:rsid w:val="003E6834"/>
    <w:rsid w:val="004059D9"/>
    <w:rsid w:val="0046121A"/>
    <w:rsid w:val="004B30F2"/>
    <w:rsid w:val="004C102E"/>
    <w:rsid w:val="004E3D78"/>
    <w:rsid w:val="00500F87"/>
    <w:rsid w:val="00546C70"/>
    <w:rsid w:val="00564CFC"/>
    <w:rsid w:val="00584F54"/>
    <w:rsid w:val="00595F16"/>
    <w:rsid w:val="005B31CB"/>
    <w:rsid w:val="005F0592"/>
    <w:rsid w:val="005F1313"/>
    <w:rsid w:val="00644B73"/>
    <w:rsid w:val="00651DF6"/>
    <w:rsid w:val="006648AE"/>
    <w:rsid w:val="00667282"/>
    <w:rsid w:val="00677B6C"/>
    <w:rsid w:val="00680ED4"/>
    <w:rsid w:val="006A0FF4"/>
    <w:rsid w:val="006A5070"/>
    <w:rsid w:val="006E5D8B"/>
    <w:rsid w:val="00726912"/>
    <w:rsid w:val="0073130C"/>
    <w:rsid w:val="00733319"/>
    <w:rsid w:val="0077354F"/>
    <w:rsid w:val="007867BE"/>
    <w:rsid w:val="00794BF3"/>
    <w:rsid w:val="007E1C72"/>
    <w:rsid w:val="007F0F0C"/>
    <w:rsid w:val="008322E5"/>
    <w:rsid w:val="00836F71"/>
    <w:rsid w:val="00837742"/>
    <w:rsid w:val="00877725"/>
    <w:rsid w:val="008B702C"/>
    <w:rsid w:val="008C6644"/>
    <w:rsid w:val="008D2893"/>
    <w:rsid w:val="008F2060"/>
    <w:rsid w:val="00900034"/>
    <w:rsid w:val="009060F6"/>
    <w:rsid w:val="00907E35"/>
    <w:rsid w:val="009105D7"/>
    <w:rsid w:val="009263EC"/>
    <w:rsid w:val="0094628A"/>
    <w:rsid w:val="0095747F"/>
    <w:rsid w:val="009724B4"/>
    <w:rsid w:val="0098012A"/>
    <w:rsid w:val="00985321"/>
    <w:rsid w:val="00986E1B"/>
    <w:rsid w:val="009C596A"/>
    <w:rsid w:val="009D1320"/>
    <w:rsid w:val="009F1991"/>
    <w:rsid w:val="009F78CD"/>
    <w:rsid w:val="00A05464"/>
    <w:rsid w:val="00A072B0"/>
    <w:rsid w:val="00A1056E"/>
    <w:rsid w:val="00A1748F"/>
    <w:rsid w:val="00A218C7"/>
    <w:rsid w:val="00A33F2F"/>
    <w:rsid w:val="00A8389E"/>
    <w:rsid w:val="00A97D37"/>
    <w:rsid w:val="00AA684B"/>
    <w:rsid w:val="00AB3A66"/>
    <w:rsid w:val="00AB4740"/>
    <w:rsid w:val="00B222E7"/>
    <w:rsid w:val="00B26B2F"/>
    <w:rsid w:val="00B409D3"/>
    <w:rsid w:val="00B410B8"/>
    <w:rsid w:val="00B50AFC"/>
    <w:rsid w:val="00B50E61"/>
    <w:rsid w:val="00B50FD1"/>
    <w:rsid w:val="00BB0F3D"/>
    <w:rsid w:val="00C27A00"/>
    <w:rsid w:val="00C33002"/>
    <w:rsid w:val="00C454F6"/>
    <w:rsid w:val="00C625C4"/>
    <w:rsid w:val="00C62908"/>
    <w:rsid w:val="00C67495"/>
    <w:rsid w:val="00C714E3"/>
    <w:rsid w:val="00CA7363"/>
    <w:rsid w:val="00CD4034"/>
    <w:rsid w:val="00CD7525"/>
    <w:rsid w:val="00D02CCF"/>
    <w:rsid w:val="00D039B2"/>
    <w:rsid w:val="00D3588C"/>
    <w:rsid w:val="00D5361E"/>
    <w:rsid w:val="00D80476"/>
    <w:rsid w:val="00D8191D"/>
    <w:rsid w:val="00DA679F"/>
    <w:rsid w:val="00DC6172"/>
    <w:rsid w:val="00DD128C"/>
    <w:rsid w:val="00DF36E4"/>
    <w:rsid w:val="00E0415F"/>
    <w:rsid w:val="00E102D4"/>
    <w:rsid w:val="00E16FB4"/>
    <w:rsid w:val="00E30D1A"/>
    <w:rsid w:val="00E54EAC"/>
    <w:rsid w:val="00EA1EB3"/>
    <w:rsid w:val="00EB2BD7"/>
    <w:rsid w:val="00EB3875"/>
    <w:rsid w:val="00EE3549"/>
    <w:rsid w:val="00F03CFF"/>
    <w:rsid w:val="00F10DE4"/>
    <w:rsid w:val="00F13005"/>
    <w:rsid w:val="00F5158F"/>
    <w:rsid w:val="00F53416"/>
    <w:rsid w:val="00F649A5"/>
    <w:rsid w:val="00F86EB9"/>
    <w:rsid w:val="00FA23E1"/>
    <w:rsid w:val="00FB1587"/>
    <w:rsid w:val="00FC7630"/>
    <w:rsid w:val="00FD3EA8"/>
    <w:rsid w:val="00FD667E"/>
    <w:rsid w:val="00FE5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5E43C-1648-430E-8DB2-ECCE9E1F1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batova_a_v</cp:lastModifiedBy>
  <cp:revision>4</cp:revision>
  <cp:lastPrinted>2013-03-04T00:01:00Z</cp:lastPrinted>
  <dcterms:created xsi:type="dcterms:W3CDTF">2013-03-12T01:06:00Z</dcterms:created>
  <dcterms:modified xsi:type="dcterms:W3CDTF">2013-03-17T22:33:00Z</dcterms:modified>
</cp:coreProperties>
</file>