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37F" w:rsidRDefault="00B67C5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77.55pt;margin-top:43.2pt;width:199.95pt;height:60pt;z-index:251658240;mso-position-horizontal-relative:page;mso-position-vertical-relative:page" o:allowincell="f" stroked="f">
            <v:textbox style="mso-next-textbox:#_x0000_s1026" inset="0,0,0,0">
              <w:txbxContent>
                <w:p w:rsidR="00133C34" w:rsidRDefault="006264EE" w:rsidP="00BB7598">
                  <w:pPr>
                    <w:ind w:left="709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</w:t>
                  </w:r>
                  <w:r w:rsidR="0073760E">
                    <w:rPr>
                      <w:sz w:val="20"/>
                    </w:rPr>
                    <w:t xml:space="preserve"> внесен </w:t>
                  </w:r>
                  <w:r w:rsidR="001557CF">
                    <w:rPr>
                      <w:sz w:val="20"/>
                    </w:rPr>
                    <w:t xml:space="preserve">депутатом </w:t>
                  </w:r>
                </w:p>
                <w:p w:rsidR="00133C34" w:rsidRDefault="006264EE" w:rsidP="00BB7598">
                  <w:pPr>
                    <w:ind w:firstLine="709"/>
                    <w:rPr>
                      <w:sz w:val="20"/>
                    </w:rPr>
                  </w:pPr>
                  <w:r>
                    <w:rPr>
                      <w:sz w:val="20"/>
                    </w:rPr>
                    <w:t>Законодательного Собрания</w:t>
                  </w:r>
                </w:p>
                <w:p w:rsidR="006264EE" w:rsidRPr="0084126D" w:rsidRDefault="00D73949" w:rsidP="00BB7598">
                  <w:pPr>
                    <w:ind w:left="709"/>
                  </w:pPr>
                  <w:r>
                    <w:rPr>
                      <w:sz w:val="20"/>
                    </w:rPr>
                    <w:t>П</w:t>
                  </w:r>
                  <w:r w:rsidR="001557CF">
                    <w:rPr>
                      <w:sz w:val="20"/>
                    </w:rPr>
                    <w:t>риморского края Квашой</w:t>
                  </w:r>
                  <w:r w:rsidR="00BB7598">
                    <w:rPr>
                      <w:sz w:val="20"/>
                    </w:rPr>
                    <w:t xml:space="preserve"> А.Л.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EE3D86" w:rsidRDefault="00EE3D86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754E4" w:rsidRPr="00B754E4" w:rsidRDefault="00B754E4" w:rsidP="00B754E4"/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A5C99" w:rsidRDefault="0056205D" w:rsidP="00A02F10">
      <w:pPr>
        <w:jc w:val="center"/>
        <w:rPr>
          <w:b/>
        </w:rPr>
      </w:pPr>
      <w:r w:rsidRPr="00765A84">
        <w:rPr>
          <w:b/>
        </w:rPr>
        <w:t xml:space="preserve">О </w:t>
      </w:r>
      <w:r w:rsidR="00344270">
        <w:rPr>
          <w:b/>
        </w:rPr>
        <w:t>РЕГУЛИРОВАНИИ ОТНОШЕНИЙ</w:t>
      </w:r>
    </w:p>
    <w:p w:rsidR="005A5C99" w:rsidRDefault="00042E41" w:rsidP="00A02F10">
      <w:pPr>
        <w:jc w:val="center"/>
        <w:rPr>
          <w:b/>
        </w:rPr>
      </w:pPr>
      <w:r>
        <w:rPr>
          <w:b/>
        </w:rPr>
        <w:t xml:space="preserve"> </w:t>
      </w:r>
      <w:r w:rsidR="00344270">
        <w:rPr>
          <w:b/>
        </w:rPr>
        <w:t>В СФЕРЕ ОБОРОТА ДРЕВЕСИНЫ</w:t>
      </w:r>
      <w:r>
        <w:rPr>
          <w:b/>
        </w:rPr>
        <w:t xml:space="preserve"> </w:t>
      </w:r>
    </w:p>
    <w:p w:rsidR="0056205D" w:rsidRPr="00765A84" w:rsidRDefault="00344270" w:rsidP="00A02F10">
      <w:pPr>
        <w:jc w:val="center"/>
        <w:rPr>
          <w:b/>
        </w:rPr>
      </w:pPr>
      <w:r>
        <w:rPr>
          <w:b/>
        </w:rPr>
        <w:t>НА ТЕРРИТОРИИ П</w:t>
      </w:r>
      <w:r w:rsidR="0056205D" w:rsidRPr="00765A84">
        <w:rPr>
          <w:b/>
        </w:rPr>
        <w:t>РИМОРСКО</w:t>
      </w:r>
      <w:r>
        <w:rPr>
          <w:b/>
        </w:rPr>
        <w:t>ГО КРАЯ</w:t>
      </w:r>
    </w:p>
    <w:p w:rsidR="0056205D" w:rsidRDefault="0056205D" w:rsidP="00A02F10">
      <w:pPr>
        <w:rPr>
          <w:b/>
        </w:rPr>
      </w:pPr>
    </w:p>
    <w:p w:rsidR="00927C2D" w:rsidRDefault="006264EE" w:rsidP="006264EE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Принят Законодательным Собранием Приморского края</w:t>
      </w:r>
    </w:p>
    <w:p w:rsidR="006264EE" w:rsidRPr="00765A84" w:rsidRDefault="006264EE" w:rsidP="00A02F10">
      <w:pPr>
        <w:rPr>
          <w:b/>
        </w:rPr>
      </w:pPr>
    </w:p>
    <w:p w:rsidR="00EE6FFA" w:rsidRDefault="00EE6FFA" w:rsidP="00EE6FFA">
      <w:pPr>
        <w:ind w:firstLine="709"/>
        <w:jc w:val="both"/>
      </w:pPr>
      <w:r>
        <w:t xml:space="preserve">Настоящий </w:t>
      </w:r>
      <w:r w:rsidR="000A3BA2">
        <w:t>З</w:t>
      </w:r>
      <w:r>
        <w:t xml:space="preserve">акон </w:t>
      </w:r>
      <w:r w:rsidR="00626C72">
        <w:t>определяет порядок организации деятельности пунктов приема, переработки и отгрузки древесины</w:t>
      </w:r>
      <w:r w:rsidR="000F6790">
        <w:t xml:space="preserve">, устанавливает систему </w:t>
      </w:r>
      <w:r w:rsidR="000F6790" w:rsidRPr="005D1D53">
        <w:rPr>
          <w:color w:val="000000"/>
          <w:szCs w:val="28"/>
        </w:rPr>
        <w:t xml:space="preserve">контроля </w:t>
      </w:r>
      <w:r w:rsidR="000F6790">
        <w:rPr>
          <w:color w:val="000000"/>
          <w:szCs w:val="28"/>
        </w:rPr>
        <w:t xml:space="preserve">за </w:t>
      </w:r>
      <w:r w:rsidR="000F6790" w:rsidRPr="005D1D53">
        <w:rPr>
          <w:color w:val="000000"/>
          <w:szCs w:val="28"/>
        </w:rPr>
        <w:t>оборот</w:t>
      </w:r>
      <w:r w:rsidR="000F6790">
        <w:rPr>
          <w:color w:val="000000"/>
          <w:szCs w:val="28"/>
        </w:rPr>
        <w:t>ом</w:t>
      </w:r>
      <w:r w:rsidR="000F6790" w:rsidRPr="005D1D53">
        <w:rPr>
          <w:color w:val="000000"/>
          <w:szCs w:val="28"/>
        </w:rPr>
        <w:t xml:space="preserve"> круглых лесоматериалов</w:t>
      </w:r>
      <w:r w:rsidR="000F6790">
        <w:rPr>
          <w:color w:val="000000"/>
          <w:szCs w:val="28"/>
        </w:rPr>
        <w:t xml:space="preserve"> и </w:t>
      </w:r>
      <w:r w:rsidR="00626C72">
        <w:t>правила приема, учета и перевозки древесины</w:t>
      </w:r>
      <w:r w:rsidR="00CE2837">
        <w:t>, заготовленной</w:t>
      </w:r>
      <w:r w:rsidR="00626C72">
        <w:t xml:space="preserve"> на территории Приморского края</w:t>
      </w:r>
      <w:r w:rsidR="00CE2837">
        <w:t>,</w:t>
      </w:r>
      <w:r w:rsidR="00CE2837" w:rsidRPr="00CE2837">
        <w:t xml:space="preserve"> </w:t>
      </w:r>
      <w:r>
        <w:t xml:space="preserve">в целях </w:t>
      </w:r>
      <w:r w:rsidR="000F6790">
        <w:t xml:space="preserve">недопущения незаконного лесопользования и </w:t>
      </w:r>
      <w:r w:rsidR="009D6F06">
        <w:t>охраны окружающей среды</w:t>
      </w:r>
      <w:r w:rsidR="009A0ABE">
        <w:t>.</w:t>
      </w:r>
    </w:p>
    <w:p w:rsidR="00EE6FFA" w:rsidRDefault="00EE6FFA" w:rsidP="00A02F10"/>
    <w:p w:rsidR="0056205D" w:rsidRDefault="0056205D" w:rsidP="003E7D00">
      <w:pPr>
        <w:tabs>
          <w:tab w:val="left" w:pos="0"/>
          <w:tab w:val="left" w:pos="2127"/>
        </w:tabs>
        <w:ind w:firstLine="709"/>
      </w:pPr>
      <w:r>
        <w:t>СТАТЬЯ 1.</w:t>
      </w:r>
      <w:r w:rsidR="00260A84">
        <w:t xml:space="preserve"> </w:t>
      </w:r>
      <w:r w:rsidR="004336BA">
        <w:t>О</w:t>
      </w:r>
      <w:r w:rsidR="00855DB9">
        <w:t>БЩИЕ ПОЛОЖЕНИЯ</w:t>
      </w:r>
    </w:p>
    <w:p w:rsidR="00EE6FFA" w:rsidRDefault="00EE6FFA" w:rsidP="00A02F10">
      <w:pPr>
        <w:ind w:firstLine="709"/>
        <w:jc w:val="both"/>
        <w:rPr>
          <w:szCs w:val="28"/>
        </w:rPr>
      </w:pPr>
    </w:p>
    <w:p w:rsidR="000E7FE3" w:rsidRDefault="00CB5050" w:rsidP="00D036AE">
      <w:pPr>
        <w:ind w:firstLine="709"/>
        <w:jc w:val="both"/>
        <w:rPr>
          <w:szCs w:val="28"/>
        </w:rPr>
      </w:pPr>
      <w:r w:rsidRPr="00D036AE">
        <w:rPr>
          <w:szCs w:val="28"/>
        </w:rPr>
        <w:t>В</w:t>
      </w:r>
      <w:r w:rsidR="00D036AE" w:rsidRPr="00D036AE">
        <w:rPr>
          <w:szCs w:val="28"/>
        </w:rPr>
        <w:t xml:space="preserve"> </w:t>
      </w:r>
      <w:r w:rsidRPr="00D036AE">
        <w:rPr>
          <w:szCs w:val="28"/>
        </w:rPr>
        <w:t>настояще</w:t>
      </w:r>
      <w:r w:rsidR="002A25A3">
        <w:rPr>
          <w:szCs w:val="28"/>
        </w:rPr>
        <w:t>м</w:t>
      </w:r>
      <w:r w:rsidRPr="00D036AE">
        <w:rPr>
          <w:szCs w:val="28"/>
        </w:rPr>
        <w:t xml:space="preserve"> </w:t>
      </w:r>
      <w:r w:rsidR="00855DB9">
        <w:rPr>
          <w:szCs w:val="28"/>
        </w:rPr>
        <w:t>З</w:t>
      </w:r>
      <w:r w:rsidRPr="00D036AE">
        <w:rPr>
          <w:szCs w:val="28"/>
        </w:rPr>
        <w:t>акон</w:t>
      </w:r>
      <w:r w:rsidR="002A25A3">
        <w:rPr>
          <w:szCs w:val="28"/>
        </w:rPr>
        <w:t>е</w:t>
      </w:r>
      <w:r w:rsidRPr="00D036AE">
        <w:rPr>
          <w:szCs w:val="28"/>
        </w:rPr>
        <w:t xml:space="preserve"> ис</w:t>
      </w:r>
      <w:r w:rsidR="00D036AE" w:rsidRPr="00D036AE">
        <w:rPr>
          <w:szCs w:val="28"/>
        </w:rPr>
        <w:t>пользуются следующие основные понятия:</w:t>
      </w:r>
    </w:p>
    <w:p w:rsidR="00994146" w:rsidRPr="00010D66" w:rsidRDefault="00994146" w:rsidP="00994146">
      <w:pPr>
        <w:ind w:firstLine="709"/>
        <w:jc w:val="both"/>
        <w:rPr>
          <w:szCs w:val="28"/>
        </w:rPr>
      </w:pPr>
      <w:r w:rsidRPr="00010D66">
        <w:rPr>
          <w:szCs w:val="28"/>
        </w:rPr>
        <w:t xml:space="preserve">1)древесина </w:t>
      </w:r>
      <w:r w:rsidR="0073760E">
        <w:rPr>
          <w:szCs w:val="28"/>
        </w:rPr>
        <w:t>-</w:t>
      </w:r>
      <w:r w:rsidRPr="00010D66">
        <w:rPr>
          <w:szCs w:val="28"/>
        </w:rPr>
        <w:t xml:space="preserve"> лес круглый, необработанный, пиломатериалы;</w:t>
      </w:r>
    </w:p>
    <w:p w:rsidR="00321801" w:rsidRPr="00010D66" w:rsidRDefault="00C6492C" w:rsidP="00D036AE">
      <w:pPr>
        <w:ind w:firstLine="709"/>
        <w:jc w:val="both"/>
        <w:rPr>
          <w:i/>
          <w:szCs w:val="28"/>
        </w:rPr>
      </w:pPr>
      <w:r w:rsidRPr="00010D66">
        <w:rPr>
          <w:szCs w:val="28"/>
        </w:rPr>
        <w:t>2</w:t>
      </w:r>
      <w:r w:rsidR="00EB4C7D" w:rsidRPr="00010D66">
        <w:rPr>
          <w:szCs w:val="28"/>
        </w:rPr>
        <w:t>)</w:t>
      </w:r>
      <w:r w:rsidR="00CD11F0" w:rsidRPr="00010D66">
        <w:rPr>
          <w:szCs w:val="28"/>
        </w:rPr>
        <w:t>пункт приема</w:t>
      </w:r>
      <w:r w:rsidR="005C74F0" w:rsidRPr="00010D66">
        <w:rPr>
          <w:szCs w:val="28"/>
        </w:rPr>
        <w:t>, переработки</w:t>
      </w:r>
      <w:r w:rsidR="00CD11F0" w:rsidRPr="00010D66">
        <w:rPr>
          <w:szCs w:val="28"/>
        </w:rPr>
        <w:t xml:space="preserve"> и отгрузки древесины – место осуществления юридическим лицом или индивидуальным предпринимателем</w:t>
      </w:r>
      <w:r w:rsidR="004A7AA5" w:rsidRPr="00010D66">
        <w:rPr>
          <w:szCs w:val="28"/>
        </w:rPr>
        <w:t xml:space="preserve"> деятельности </w:t>
      </w:r>
      <w:r w:rsidR="00994146" w:rsidRPr="00010D66">
        <w:rPr>
          <w:szCs w:val="28"/>
        </w:rPr>
        <w:t>по приему</w:t>
      </w:r>
      <w:r w:rsidR="00321801" w:rsidRPr="00010D66">
        <w:rPr>
          <w:szCs w:val="28"/>
        </w:rPr>
        <w:t>, переработке</w:t>
      </w:r>
      <w:r w:rsidRPr="00010D66">
        <w:rPr>
          <w:szCs w:val="28"/>
        </w:rPr>
        <w:t xml:space="preserve"> и</w:t>
      </w:r>
      <w:r w:rsidR="00321801" w:rsidRPr="00010D66">
        <w:rPr>
          <w:szCs w:val="28"/>
        </w:rPr>
        <w:t xml:space="preserve"> отгрузке</w:t>
      </w:r>
      <w:r w:rsidR="00376F51" w:rsidRPr="00010D66">
        <w:rPr>
          <w:szCs w:val="28"/>
        </w:rPr>
        <w:t xml:space="preserve"> </w:t>
      </w:r>
      <w:r w:rsidR="00321801" w:rsidRPr="00010D66">
        <w:rPr>
          <w:szCs w:val="28"/>
        </w:rPr>
        <w:t>древесины</w:t>
      </w:r>
      <w:r w:rsidRPr="00010D66">
        <w:rPr>
          <w:szCs w:val="28"/>
        </w:rPr>
        <w:t>;</w:t>
      </w:r>
    </w:p>
    <w:p w:rsidR="00516282" w:rsidRPr="00010D66" w:rsidRDefault="00C6492C" w:rsidP="00D036AE">
      <w:pPr>
        <w:ind w:firstLine="709"/>
        <w:jc w:val="both"/>
        <w:rPr>
          <w:szCs w:val="28"/>
        </w:rPr>
      </w:pPr>
      <w:r w:rsidRPr="00010D66">
        <w:rPr>
          <w:szCs w:val="28"/>
        </w:rPr>
        <w:t>3</w:t>
      </w:r>
      <w:r w:rsidR="00321801" w:rsidRPr="00010D66">
        <w:rPr>
          <w:szCs w:val="28"/>
        </w:rPr>
        <w:t>)</w:t>
      </w:r>
      <w:r w:rsidR="00516282" w:rsidRPr="00010D66">
        <w:rPr>
          <w:szCs w:val="28"/>
        </w:rPr>
        <w:t>п</w:t>
      </w:r>
      <w:r w:rsidR="00516282" w:rsidRPr="00010D66">
        <w:t xml:space="preserve">рием древесины </w:t>
      </w:r>
      <w:r w:rsidR="0073760E">
        <w:t>-</w:t>
      </w:r>
      <w:r w:rsidR="00516282" w:rsidRPr="00010D66">
        <w:t xml:space="preserve"> действия, направленные на принятие древесины в целях ее переработки</w:t>
      </w:r>
      <w:r w:rsidRPr="00010D66">
        <w:t xml:space="preserve"> </w:t>
      </w:r>
      <w:r w:rsidR="00516282" w:rsidRPr="00010D66">
        <w:t>и отгрузки</w:t>
      </w:r>
      <w:r w:rsidR="00516282" w:rsidRPr="00010D66">
        <w:rPr>
          <w:szCs w:val="28"/>
        </w:rPr>
        <w:t>;</w:t>
      </w:r>
    </w:p>
    <w:p w:rsidR="00401395" w:rsidRPr="00010D66" w:rsidRDefault="00C6492C" w:rsidP="00D036AE">
      <w:pPr>
        <w:ind w:firstLine="709"/>
        <w:jc w:val="both"/>
        <w:rPr>
          <w:szCs w:val="28"/>
        </w:rPr>
      </w:pPr>
      <w:r w:rsidRPr="00010D66">
        <w:rPr>
          <w:szCs w:val="28"/>
        </w:rPr>
        <w:t>4</w:t>
      </w:r>
      <w:r w:rsidR="00B92CC5" w:rsidRPr="00010D66">
        <w:rPr>
          <w:szCs w:val="28"/>
        </w:rPr>
        <w:t>)</w:t>
      </w:r>
      <w:r w:rsidR="00401395" w:rsidRPr="00010D66">
        <w:rPr>
          <w:szCs w:val="28"/>
        </w:rPr>
        <w:t xml:space="preserve">переработка древесины </w:t>
      </w:r>
      <w:r w:rsidR="0073760E">
        <w:rPr>
          <w:szCs w:val="28"/>
        </w:rPr>
        <w:t>-</w:t>
      </w:r>
      <w:r w:rsidR="00401395" w:rsidRPr="00010D66">
        <w:rPr>
          <w:szCs w:val="28"/>
        </w:rPr>
        <w:t xml:space="preserve"> предпринимательская</w:t>
      </w:r>
      <w:r w:rsidR="00401395" w:rsidRPr="00010D66">
        <w:rPr>
          <w:i/>
          <w:szCs w:val="28"/>
        </w:rPr>
        <w:t xml:space="preserve"> </w:t>
      </w:r>
      <w:r w:rsidR="00401395" w:rsidRPr="00010D66">
        <w:rPr>
          <w:szCs w:val="28"/>
        </w:rPr>
        <w:t xml:space="preserve">деятельность, связанная с производством </w:t>
      </w:r>
      <w:r w:rsidR="00AA2F68" w:rsidRPr="00010D66">
        <w:rPr>
          <w:szCs w:val="28"/>
        </w:rPr>
        <w:t>пиломатериалов</w:t>
      </w:r>
      <w:r w:rsidR="00401395" w:rsidRPr="00010D66">
        <w:rPr>
          <w:szCs w:val="28"/>
        </w:rPr>
        <w:t>;</w:t>
      </w:r>
    </w:p>
    <w:p w:rsidR="00AD38DA" w:rsidRPr="00010D66" w:rsidRDefault="00BC0ECF" w:rsidP="00D036AE">
      <w:pPr>
        <w:ind w:firstLine="709"/>
        <w:jc w:val="both"/>
        <w:rPr>
          <w:szCs w:val="28"/>
        </w:rPr>
      </w:pPr>
      <w:r w:rsidRPr="00010D66">
        <w:rPr>
          <w:szCs w:val="28"/>
        </w:rPr>
        <w:t>5</w:t>
      </w:r>
      <w:r w:rsidR="00401395" w:rsidRPr="00010D66">
        <w:rPr>
          <w:szCs w:val="28"/>
        </w:rPr>
        <w:t>)</w:t>
      </w:r>
      <w:r w:rsidR="0007089C" w:rsidRPr="00010D66">
        <w:rPr>
          <w:szCs w:val="28"/>
        </w:rPr>
        <w:t xml:space="preserve">отгрузка древесины </w:t>
      </w:r>
      <w:r w:rsidR="0073760E">
        <w:rPr>
          <w:szCs w:val="28"/>
        </w:rPr>
        <w:t>-</w:t>
      </w:r>
      <w:r w:rsidR="0007089C" w:rsidRPr="00010D66">
        <w:rPr>
          <w:szCs w:val="28"/>
        </w:rPr>
        <w:t xml:space="preserve"> действия, направленные на вывоз древесины с пункта приема</w:t>
      </w:r>
      <w:r w:rsidR="00F20594" w:rsidRPr="00010D66">
        <w:rPr>
          <w:szCs w:val="28"/>
        </w:rPr>
        <w:t>, переработки</w:t>
      </w:r>
      <w:r w:rsidR="0007089C" w:rsidRPr="00010D66">
        <w:rPr>
          <w:szCs w:val="28"/>
        </w:rPr>
        <w:t xml:space="preserve"> и отгрузки древесины;</w:t>
      </w:r>
    </w:p>
    <w:p w:rsidR="00AA2F68" w:rsidRPr="00010D66" w:rsidRDefault="00AA2F68" w:rsidP="00AA2F68">
      <w:pPr>
        <w:ind w:firstLine="709"/>
        <w:jc w:val="both"/>
        <w:rPr>
          <w:szCs w:val="28"/>
        </w:rPr>
      </w:pPr>
      <w:r w:rsidRPr="00010D66">
        <w:rPr>
          <w:szCs w:val="28"/>
        </w:rPr>
        <w:t xml:space="preserve">6)перевозка древесины </w:t>
      </w:r>
      <w:r w:rsidR="0073760E">
        <w:rPr>
          <w:szCs w:val="28"/>
        </w:rPr>
        <w:t>-</w:t>
      </w:r>
      <w:r w:rsidRPr="00010D66">
        <w:rPr>
          <w:szCs w:val="28"/>
        </w:rPr>
        <w:t xml:space="preserve"> действия, направленные на перемещение заготовленной и (или) приобретенной на территории Приморского края древесины; </w:t>
      </w:r>
    </w:p>
    <w:p w:rsidR="00F743BE" w:rsidRPr="00042E41" w:rsidRDefault="00BC0ECF" w:rsidP="00F743BE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6F358D">
        <w:rPr>
          <w:szCs w:val="28"/>
        </w:rPr>
        <w:t xml:space="preserve">)перевозчик древесины </w:t>
      </w:r>
      <w:r w:rsidR="0073760E">
        <w:rPr>
          <w:szCs w:val="28"/>
        </w:rPr>
        <w:t>-</w:t>
      </w:r>
      <w:r w:rsidR="006F358D">
        <w:rPr>
          <w:szCs w:val="28"/>
        </w:rPr>
        <w:t xml:space="preserve"> лицо</w:t>
      </w:r>
      <w:r w:rsidR="005229B2">
        <w:rPr>
          <w:szCs w:val="28"/>
        </w:rPr>
        <w:t xml:space="preserve"> (юридические лица, индивидуальный предприниматель, граждане)</w:t>
      </w:r>
      <w:r w:rsidR="006F358D">
        <w:rPr>
          <w:szCs w:val="28"/>
        </w:rPr>
        <w:t>, осуществляющее</w:t>
      </w:r>
      <w:r w:rsidR="00416740">
        <w:rPr>
          <w:szCs w:val="28"/>
        </w:rPr>
        <w:t xml:space="preserve"> перевоз</w:t>
      </w:r>
      <w:r w:rsidR="00F743BE">
        <w:rPr>
          <w:szCs w:val="28"/>
        </w:rPr>
        <w:t>к</w:t>
      </w:r>
      <w:r w:rsidR="00416740">
        <w:rPr>
          <w:szCs w:val="28"/>
        </w:rPr>
        <w:t>у на транспортно</w:t>
      </w:r>
      <w:r w:rsidR="00F743BE">
        <w:rPr>
          <w:szCs w:val="28"/>
        </w:rPr>
        <w:t xml:space="preserve">м средстве </w:t>
      </w:r>
      <w:r w:rsidR="00973E33">
        <w:rPr>
          <w:szCs w:val="28"/>
        </w:rPr>
        <w:t xml:space="preserve">собственной </w:t>
      </w:r>
      <w:r w:rsidR="00F743BE">
        <w:rPr>
          <w:szCs w:val="28"/>
        </w:rPr>
        <w:t>древесины либо древесины, принадлежащей иным лицам</w:t>
      </w:r>
      <w:r w:rsidR="00042E41">
        <w:rPr>
          <w:szCs w:val="28"/>
        </w:rPr>
        <w:t>,</w:t>
      </w:r>
      <w:r w:rsidR="00051FD9">
        <w:rPr>
          <w:szCs w:val="28"/>
        </w:rPr>
        <w:t xml:space="preserve"> </w:t>
      </w:r>
      <w:r w:rsidR="00051FD9" w:rsidRPr="00973E33">
        <w:rPr>
          <w:szCs w:val="28"/>
        </w:rPr>
        <w:t>по одному перевозочному документу</w:t>
      </w:r>
      <w:r w:rsidR="005E4E15" w:rsidRPr="00973E33">
        <w:rPr>
          <w:i/>
          <w:szCs w:val="28"/>
        </w:rPr>
        <w:t xml:space="preserve"> </w:t>
      </w:r>
      <w:r w:rsidR="005E4E15" w:rsidRPr="00973E33">
        <w:t>(товарно-транспортной, транспортной накладной)</w:t>
      </w:r>
      <w:r w:rsidR="005229B2">
        <w:t xml:space="preserve"> с </w:t>
      </w:r>
      <w:r w:rsidR="00190D6B">
        <w:t xml:space="preserve">доверенностью от собственника древесины, </w:t>
      </w:r>
      <w:r w:rsidR="0024270F">
        <w:t>заверенной</w:t>
      </w:r>
      <w:r w:rsidR="00190D6B">
        <w:t xml:space="preserve"> в установленном порядке</w:t>
      </w:r>
      <w:r w:rsidR="00042E41" w:rsidRPr="00042E41">
        <w:rPr>
          <w:szCs w:val="28"/>
        </w:rPr>
        <w:t>;</w:t>
      </w:r>
    </w:p>
    <w:p w:rsidR="00DF3E3A" w:rsidRDefault="00ED123B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>
        <w:rPr>
          <w:szCs w:val="28"/>
        </w:rPr>
        <w:t>8</w:t>
      </w:r>
      <w:r w:rsidR="005B4DCA">
        <w:rPr>
          <w:szCs w:val="28"/>
        </w:rPr>
        <w:t>)</w:t>
      </w:r>
      <w:r w:rsidR="005E4E15" w:rsidRPr="00ED123B">
        <w:t>партия древесины</w:t>
      </w:r>
      <w:r w:rsidR="005E4E15" w:rsidRPr="0030686D">
        <w:t xml:space="preserve"> - древесина, которая поставляется на пункт приема</w:t>
      </w:r>
      <w:r w:rsidR="003201EA">
        <w:t>, переработки</w:t>
      </w:r>
      <w:r w:rsidR="005E4E15" w:rsidRPr="0030686D">
        <w:t xml:space="preserve"> и отгрузки древесины</w:t>
      </w:r>
      <w:r w:rsidR="000F6790">
        <w:t xml:space="preserve">, внесенный в </w:t>
      </w:r>
      <w:r w:rsidR="004B72B5">
        <w:t>р</w:t>
      </w:r>
      <w:r w:rsidR="000F6790">
        <w:t>еестр</w:t>
      </w:r>
      <w:r w:rsidR="00D60CE6">
        <w:t xml:space="preserve"> лиц, осуществляющих деятельность по приему, переработке и отгрузке древесины,</w:t>
      </w:r>
      <w:r w:rsidR="000F6790">
        <w:t xml:space="preserve"> уполномоченным органом,</w:t>
      </w:r>
      <w:r w:rsidR="005E4E15" w:rsidRPr="0030686D">
        <w:t xml:space="preserve"> и перевозится на транспортном средстве по одному перевозочному документу (товарно-транспортной, транспортной накладной)</w:t>
      </w:r>
      <w:r w:rsidR="00042E41" w:rsidRPr="00042E41">
        <w:t>;</w:t>
      </w:r>
      <w:r w:rsidR="00DF3E3A" w:rsidRPr="00DF3E3A">
        <w:t xml:space="preserve"> </w:t>
      </w:r>
    </w:p>
    <w:p w:rsidR="00042E41" w:rsidRPr="00042E41" w:rsidRDefault="00DF3E3A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>
        <w:lastRenderedPageBreak/>
        <w:t>9)</w:t>
      </w:r>
      <w:r w:rsidR="00042E41" w:rsidRPr="005D1D53">
        <w:rPr>
          <w:color w:val="000000"/>
          <w:szCs w:val="28"/>
        </w:rPr>
        <w:t>уч</w:t>
      </w:r>
      <w:r w:rsidR="00042E41">
        <w:rPr>
          <w:color w:val="000000"/>
          <w:szCs w:val="28"/>
        </w:rPr>
        <w:t>е</w:t>
      </w:r>
      <w:r w:rsidR="00042E41" w:rsidRPr="005D1D53">
        <w:rPr>
          <w:color w:val="000000"/>
          <w:szCs w:val="28"/>
        </w:rPr>
        <w:t>т круглых лесоматериалов</w:t>
      </w:r>
      <w:r w:rsidR="00042E41">
        <w:rPr>
          <w:color w:val="000000"/>
          <w:szCs w:val="28"/>
        </w:rPr>
        <w:t xml:space="preserve"> - </w:t>
      </w:r>
      <w:r w:rsidR="00042E41" w:rsidRPr="005D1D53">
        <w:rPr>
          <w:color w:val="000000"/>
          <w:szCs w:val="28"/>
        </w:rPr>
        <w:t xml:space="preserve">совокупность </w:t>
      </w:r>
      <w:r w:rsidR="00042E41">
        <w:rPr>
          <w:color w:val="000000"/>
          <w:szCs w:val="28"/>
        </w:rPr>
        <w:t>действий</w:t>
      </w:r>
      <w:r w:rsidR="00042E41" w:rsidRPr="005D1D53">
        <w:rPr>
          <w:color w:val="000000"/>
          <w:szCs w:val="28"/>
        </w:rPr>
        <w:t>, включающих измерение объ</w:t>
      </w:r>
      <w:r w:rsidR="00042E41">
        <w:rPr>
          <w:color w:val="000000"/>
          <w:szCs w:val="28"/>
        </w:rPr>
        <w:t>е</w:t>
      </w:r>
      <w:r w:rsidR="00042E41" w:rsidRPr="005D1D53">
        <w:rPr>
          <w:color w:val="000000"/>
          <w:szCs w:val="28"/>
        </w:rPr>
        <w:t>ма круглых лесоматериалов, классификацию по породам и сортиментам</w:t>
      </w:r>
      <w:r w:rsidR="00042E41">
        <w:rPr>
          <w:color w:val="000000"/>
          <w:szCs w:val="28"/>
        </w:rPr>
        <w:t xml:space="preserve"> и </w:t>
      </w:r>
      <w:r w:rsidR="00042E41" w:rsidRPr="005D1D53">
        <w:rPr>
          <w:color w:val="000000"/>
          <w:szCs w:val="28"/>
        </w:rPr>
        <w:t>оформление результатов</w:t>
      </w:r>
      <w:r w:rsidR="00042E41" w:rsidRPr="00042E41">
        <w:rPr>
          <w:color w:val="000000"/>
          <w:szCs w:val="28"/>
        </w:rPr>
        <w:t>;</w:t>
      </w:r>
    </w:p>
    <w:p w:rsidR="00DF3E3A" w:rsidRDefault="00042E41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10)</w:t>
      </w:r>
      <w:r w:rsidR="00DF3E3A">
        <w:rPr>
          <w:color w:val="000000"/>
          <w:szCs w:val="28"/>
        </w:rPr>
        <w:t xml:space="preserve">государственная </w:t>
      </w:r>
      <w:r w:rsidR="00DF3E3A" w:rsidRPr="005D1D53">
        <w:rPr>
          <w:color w:val="000000"/>
          <w:szCs w:val="28"/>
        </w:rPr>
        <w:t xml:space="preserve">система контроля </w:t>
      </w:r>
      <w:r w:rsidR="008A19AB">
        <w:rPr>
          <w:color w:val="000000"/>
          <w:szCs w:val="28"/>
        </w:rPr>
        <w:t xml:space="preserve">за </w:t>
      </w:r>
      <w:r w:rsidR="00DF3E3A" w:rsidRPr="005D1D53">
        <w:rPr>
          <w:color w:val="000000"/>
          <w:szCs w:val="28"/>
        </w:rPr>
        <w:t>оборот</w:t>
      </w:r>
      <w:r w:rsidR="008A19AB">
        <w:rPr>
          <w:color w:val="000000"/>
          <w:szCs w:val="28"/>
        </w:rPr>
        <w:t>ом</w:t>
      </w:r>
      <w:r w:rsidR="00DF3E3A" w:rsidRPr="005D1D53">
        <w:rPr>
          <w:color w:val="000000"/>
          <w:szCs w:val="28"/>
        </w:rPr>
        <w:t xml:space="preserve"> круглых лесоматериалов</w:t>
      </w:r>
      <w:r w:rsidR="00DF3E3A">
        <w:rPr>
          <w:color w:val="000000"/>
          <w:szCs w:val="28"/>
        </w:rPr>
        <w:t xml:space="preserve"> Приморского края</w:t>
      </w:r>
      <w:r w:rsidR="00DF3E3A" w:rsidRPr="005D1D53">
        <w:rPr>
          <w:color w:val="000000"/>
          <w:szCs w:val="28"/>
        </w:rPr>
        <w:t xml:space="preserve"> </w:t>
      </w:r>
      <w:r w:rsidR="00DF3E3A">
        <w:rPr>
          <w:color w:val="000000"/>
          <w:szCs w:val="28"/>
        </w:rPr>
        <w:t xml:space="preserve">- </w:t>
      </w:r>
      <w:r w:rsidR="00DF3E3A" w:rsidRPr="005D1D53">
        <w:rPr>
          <w:color w:val="000000"/>
          <w:szCs w:val="28"/>
        </w:rPr>
        <w:t>комплекс мер</w:t>
      </w:r>
      <w:r w:rsidR="006D39ED">
        <w:rPr>
          <w:color w:val="000000"/>
          <w:szCs w:val="28"/>
        </w:rPr>
        <w:t xml:space="preserve"> и мероприятий</w:t>
      </w:r>
      <w:r w:rsidR="00DF3E3A" w:rsidRPr="005D1D53">
        <w:rPr>
          <w:color w:val="000000"/>
          <w:szCs w:val="28"/>
        </w:rPr>
        <w:t xml:space="preserve">, направленных на обеспечение контроля за </w:t>
      </w:r>
      <w:r w:rsidR="00DF3E3A">
        <w:rPr>
          <w:color w:val="000000"/>
          <w:szCs w:val="28"/>
        </w:rPr>
        <w:t>оборотом круглых лесоматериалов на территории Приморского края;</w:t>
      </w:r>
    </w:p>
    <w:p w:rsidR="00DF3E3A" w:rsidRPr="005D1D53" w:rsidRDefault="00DF3E3A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042E41">
        <w:rPr>
          <w:color w:val="000000"/>
          <w:szCs w:val="28"/>
        </w:rPr>
        <w:t>1</w:t>
      </w:r>
      <w:r>
        <w:rPr>
          <w:color w:val="000000"/>
          <w:szCs w:val="28"/>
        </w:rPr>
        <w:t>)</w:t>
      </w:r>
      <w:r w:rsidRPr="005D1D53">
        <w:rPr>
          <w:color w:val="000000"/>
          <w:szCs w:val="28"/>
        </w:rPr>
        <w:t>оборот круглых лесоматериалов</w:t>
      </w:r>
      <w:r>
        <w:rPr>
          <w:color w:val="000000"/>
          <w:szCs w:val="28"/>
        </w:rPr>
        <w:t xml:space="preserve"> -</w:t>
      </w:r>
      <w:r w:rsidRPr="005D1D53">
        <w:rPr>
          <w:color w:val="000000"/>
          <w:szCs w:val="28"/>
        </w:rPr>
        <w:t xml:space="preserve"> перевозка, продажа</w:t>
      </w:r>
      <w:r>
        <w:rPr>
          <w:color w:val="000000"/>
          <w:szCs w:val="28"/>
        </w:rPr>
        <w:t xml:space="preserve"> </w:t>
      </w:r>
      <w:r w:rsidRPr="005D1D53">
        <w:rPr>
          <w:color w:val="000000"/>
          <w:szCs w:val="28"/>
        </w:rPr>
        <w:t>и использование круглых лесоматериалов</w:t>
      </w:r>
      <w:r>
        <w:rPr>
          <w:color w:val="000000"/>
          <w:szCs w:val="28"/>
        </w:rPr>
        <w:t xml:space="preserve"> на территории Приморского края</w:t>
      </w:r>
      <w:r w:rsidRPr="005D1D53">
        <w:rPr>
          <w:color w:val="000000"/>
          <w:szCs w:val="28"/>
        </w:rPr>
        <w:t xml:space="preserve"> в целях их обработки, переработки или изготовления из них продукции</w:t>
      </w:r>
      <w:r w:rsidR="00042E41">
        <w:rPr>
          <w:color w:val="000000"/>
          <w:szCs w:val="28"/>
        </w:rPr>
        <w:t>.</w:t>
      </w:r>
    </w:p>
    <w:p w:rsidR="00E520CF" w:rsidRDefault="00E520CF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3E7D00" w:rsidRDefault="00E520CF" w:rsidP="003E7D00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2. </w:t>
      </w:r>
      <w:r w:rsidRPr="00074AC1">
        <w:rPr>
          <w:szCs w:val="28"/>
        </w:rPr>
        <w:t>ГОСУДАРСТВЕННАЯ</w:t>
      </w:r>
      <w:r>
        <w:rPr>
          <w:szCs w:val="28"/>
        </w:rPr>
        <w:t xml:space="preserve"> СИСТЕМА КОНТРОЛЯ</w:t>
      </w:r>
    </w:p>
    <w:p w:rsidR="00074AC1" w:rsidRDefault="00074AC1" w:rsidP="00E520C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</w:t>
      </w:r>
      <w:r w:rsidR="00E520CF">
        <w:rPr>
          <w:szCs w:val="28"/>
        </w:rPr>
        <w:t xml:space="preserve"> ЗА</w:t>
      </w:r>
      <w:r>
        <w:rPr>
          <w:szCs w:val="28"/>
        </w:rPr>
        <w:t xml:space="preserve"> </w:t>
      </w:r>
      <w:r w:rsidR="00E520CF">
        <w:rPr>
          <w:szCs w:val="28"/>
        </w:rPr>
        <w:t>ОБОРОТОМ КРУГЛЫХ ЛЕСОМАТЕРИАЛОВ</w:t>
      </w:r>
    </w:p>
    <w:p w:rsidR="00E520CF" w:rsidRPr="000B3F21" w:rsidRDefault="00E520CF" w:rsidP="00E520C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                    ПРИМОРСКОГО КРАЯ</w:t>
      </w:r>
    </w:p>
    <w:p w:rsidR="00E520CF" w:rsidRDefault="00E520CF" w:rsidP="00E520C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E520CF" w:rsidRPr="005D1D53" w:rsidRDefault="00E520CF" w:rsidP="00E520C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5D1D53">
        <w:rPr>
          <w:color w:val="000000"/>
          <w:szCs w:val="28"/>
        </w:rPr>
        <w:t>1.</w:t>
      </w:r>
      <w:r w:rsidR="00CA3EEA">
        <w:rPr>
          <w:color w:val="000000"/>
          <w:szCs w:val="28"/>
        </w:rPr>
        <w:t>К</w:t>
      </w:r>
      <w:r w:rsidR="00CA3EEA" w:rsidRPr="005D1D53">
        <w:rPr>
          <w:color w:val="000000"/>
          <w:szCs w:val="28"/>
        </w:rPr>
        <w:t>омплекс мер</w:t>
      </w:r>
      <w:r w:rsidR="003E7D00">
        <w:rPr>
          <w:color w:val="000000"/>
          <w:szCs w:val="28"/>
        </w:rPr>
        <w:t xml:space="preserve"> и мероприятий</w:t>
      </w:r>
      <w:r w:rsidR="00CA3EEA" w:rsidRPr="005D1D53">
        <w:rPr>
          <w:color w:val="000000"/>
          <w:szCs w:val="28"/>
        </w:rPr>
        <w:t xml:space="preserve">, </w:t>
      </w:r>
      <w:r w:rsidR="006D39ED">
        <w:rPr>
          <w:color w:val="000000"/>
          <w:szCs w:val="28"/>
        </w:rPr>
        <w:t>составляющих г</w:t>
      </w:r>
      <w:r w:rsidRPr="005D1D53">
        <w:rPr>
          <w:color w:val="000000"/>
          <w:szCs w:val="28"/>
        </w:rPr>
        <w:t>осударственн</w:t>
      </w:r>
      <w:r w:rsidR="006D39ED">
        <w:rPr>
          <w:color w:val="000000"/>
          <w:szCs w:val="28"/>
        </w:rPr>
        <w:t>ую</w:t>
      </w:r>
      <w:r w:rsidRPr="005D1D53">
        <w:rPr>
          <w:color w:val="000000"/>
          <w:szCs w:val="28"/>
        </w:rPr>
        <w:t xml:space="preserve"> систем</w:t>
      </w:r>
      <w:r w:rsidR="006D39ED">
        <w:rPr>
          <w:color w:val="000000"/>
          <w:szCs w:val="28"/>
        </w:rPr>
        <w:t>у</w:t>
      </w:r>
      <w:r w:rsidRPr="005D1D53">
        <w:rPr>
          <w:color w:val="000000"/>
          <w:szCs w:val="28"/>
        </w:rPr>
        <w:t xml:space="preserve"> контроля</w:t>
      </w:r>
      <w:r w:rsidR="00C271DC">
        <w:rPr>
          <w:color w:val="000000"/>
          <w:szCs w:val="28"/>
        </w:rPr>
        <w:t xml:space="preserve"> за</w:t>
      </w:r>
      <w:r w:rsidRPr="005D1D53">
        <w:rPr>
          <w:color w:val="000000"/>
          <w:szCs w:val="28"/>
        </w:rPr>
        <w:t xml:space="preserve"> оборот</w:t>
      </w:r>
      <w:r w:rsidR="00C271DC">
        <w:rPr>
          <w:color w:val="000000"/>
          <w:szCs w:val="28"/>
        </w:rPr>
        <w:t xml:space="preserve">ом </w:t>
      </w:r>
      <w:r w:rsidRPr="005D1D53">
        <w:rPr>
          <w:color w:val="000000"/>
          <w:szCs w:val="28"/>
        </w:rPr>
        <w:t>круглых лесоматериалов</w:t>
      </w:r>
      <w:r w:rsidRPr="005D1D53">
        <w:rPr>
          <w:szCs w:val="28"/>
        </w:rPr>
        <w:t xml:space="preserve"> </w:t>
      </w:r>
      <w:r>
        <w:rPr>
          <w:szCs w:val="28"/>
        </w:rPr>
        <w:t>Приморского края</w:t>
      </w:r>
      <w:r w:rsidR="006D39ED">
        <w:rPr>
          <w:szCs w:val="28"/>
        </w:rPr>
        <w:t xml:space="preserve">, </w:t>
      </w:r>
      <w:r w:rsidR="00D31878">
        <w:rPr>
          <w:szCs w:val="28"/>
        </w:rPr>
        <w:t>выполняется</w:t>
      </w:r>
      <w:r w:rsidRPr="005D1D53">
        <w:rPr>
          <w:szCs w:val="28"/>
        </w:rPr>
        <w:t xml:space="preserve"> </w:t>
      </w:r>
      <w:r w:rsidRPr="005C74F0">
        <w:t>орган</w:t>
      </w:r>
      <w:r>
        <w:t>ом</w:t>
      </w:r>
      <w:r w:rsidRPr="005C74F0">
        <w:t xml:space="preserve"> исполнительной власти Приморского края, осуществляющ</w:t>
      </w:r>
      <w:r>
        <w:t>и</w:t>
      </w:r>
      <w:r w:rsidRPr="005C74F0">
        <w:t>м государственное</w:t>
      </w:r>
      <w:r>
        <w:t xml:space="preserve"> управление в области лесных отношений</w:t>
      </w:r>
      <w:r w:rsidRPr="001010CC">
        <w:t xml:space="preserve"> (далее </w:t>
      </w:r>
      <w:r w:rsidRPr="00161F15">
        <w:t xml:space="preserve">- </w:t>
      </w:r>
      <w:r>
        <w:t>у</w:t>
      </w:r>
      <w:r w:rsidRPr="00161F15">
        <w:t>полномоченный орган)</w:t>
      </w:r>
      <w:r w:rsidR="00074AC1">
        <w:t xml:space="preserve">, </w:t>
      </w:r>
      <w:r>
        <w:rPr>
          <w:szCs w:val="28"/>
        </w:rPr>
        <w:t>в соответствии с порядком, установленным Администрацией Приморского края.</w:t>
      </w:r>
    </w:p>
    <w:p w:rsidR="00E520CF" w:rsidRPr="005D1D53" w:rsidRDefault="00E520CF" w:rsidP="00E520C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2.</w:t>
      </w:r>
      <w:r w:rsidRPr="005D1D53">
        <w:rPr>
          <w:color w:val="000000"/>
          <w:szCs w:val="28"/>
        </w:rPr>
        <w:t>Основными задачами государственной системы контроля</w:t>
      </w:r>
      <w:r w:rsidR="00CA3EEA">
        <w:rPr>
          <w:color w:val="000000"/>
          <w:szCs w:val="28"/>
        </w:rPr>
        <w:t xml:space="preserve"> за</w:t>
      </w:r>
      <w:r w:rsidRPr="005D1D53">
        <w:rPr>
          <w:color w:val="000000"/>
          <w:szCs w:val="28"/>
        </w:rPr>
        <w:t xml:space="preserve"> оборот</w:t>
      </w:r>
      <w:r w:rsidR="00CA3EEA">
        <w:rPr>
          <w:color w:val="000000"/>
          <w:szCs w:val="28"/>
        </w:rPr>
        <w:t>ом</w:t>
      </w:r>
      <w:r w:rsidRPr="005D1D53">
        <w:rPr>
          <w:color w:val="000000"/>
          <w:szCs w:val="28"/>
        </w:rPr>
        <w:t xml:space="preserve"> круглых лесоматериалов</w:t>
      </w:r>
      <w:r>
        <w:rPr>
          <w:color w:val="000000"/>
          <w:szCs w:val="28"/>
        </w:rPr>
        <w:t xml:space="preserve"> Приморского края</w:t>
      </w:r>
      <w:r w:rsidRPr="005D1D53">
        <w:rPr>
          <w:color w:val="000000"/>
          <w:szCs w:val="28"/>
        </w:rPr>
        <w:t xml:space="preserve"> являются:</w:t>
      </w:r>
    </w:p>
    <w:p w:rsidR="00E520CF" w:rsidRPr="005D1D53" w:rsidRDefault="00E520CF" w:rsidP="00E520C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</w:t>
      </w:r>
      <w:r w:rsidRPr="005D1D53">
        <w:rPr>
          <w:color w:val="000000"/>
          <w:szCs w:val="28"/>
        </w:rPr>
        <w:t xml:space="preserve">обеспечение эффективного контроля </w:t>
      </w:r>
      <w:r w:rsidR="00B808C9">
        <w:rPr>
          <w:color w:val="000000"/>
          <w:szCs w:val="28"/>
        </w:rPr>
        <w:t xml:space="preserve">за </w:t>
      </w:r>
      <w:r w:rsidRPr="005D1D53">
        <w:rPr>
          <w:color w:val="000000"/>
          <w:szCs w:val="28"/>
        </w:rPr>
        <w:t>оборот</w:t>
      </w:r>
      <w:r w:rsidR="00B808C9">
        <w:rPr>
          <w:color w:val="000000"/>
          <w:szCs w:val="28"/>
        </w:rPr>
        <w:t>ом</w:t>
      </w:r>
      <w:r w:rsidRPr="005D1D53">
        <w:rPr>
          <w:color w:val="000000"/>
          <w:szCs w:val="28"/>
        </w:rPr>
        <w:t xml:space="preserve"> круглых лесоматериалов;</w:t>
      </w:r>
    </w:p>
    <w:p w:rsidR="00E520CF" w:rsidRPr="005D1D53" w:rsidRDefault="00E520CF" w:rsidP="00E520C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Pr="005D1D53">
        <w:rPr>
          <w:color w:val="000000"/>
          <w:szCs w:val="28"/>
        </w:rPr>
        <w:t>противодействие незаконному обороту круглых лесоматериалов;</w:t>
      </w:r>
    </w:p>
    <w:p w:rsidR="00E520CF" w:rsidRPr="005D1D53" w:rsidRDefault="00E520CF" w:rsidP="00E520C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3)</w:t>
      </w:r>
      <w:r w:rsidRPr="005D1D53">
        <w:rPr>
          <w:color w:val="000000"/>
          <w:szCs w:val="28"/>
        </w:rPr>
        <w:t>содействие развитию рынка круглых лесоматериалов;</w:t>
      </w:r>
    </w:p>
    <w:p w:rsidR="00E520CF" w:rsidRDefault="00E520CF" w:rsidP="00E520C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D1D53">
        <w:rPr>
          <w:color w:val="000000"/>
          <w:szCs w:val="28"/>
        </w:rPr>
        <w:t>4)содействие развитию инвестиционных механизмов в лесном хозяйстве и лесопромышленном комплексе</w:t>
      </w:r>
      <w:r w:rsidR="00CA3EEA">
        <w:rPr>
          <w:color w:val="000000"/>
          <w:szCs w:val="28"/>
        </w:rPr>
        <w:t xml:space="preserve"> Приморского края</w:t>
      </w:r>
      <w:r w:rsidRPr="005D1D53">
        <w:rPr>
          <w:color w:val="000000"/>
          <w:szCs w:val="28"/>
        </w:rPr>
        <w:t>.</w:t>
      </w:r>
    </w:p>
    <w:p w:rsidR="0053362E" w:rsidRDefault="0053362E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53362E" w:rsidRDefault="0053362E" w:rsidP="00366546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СТАТЬЯ </w:t>
      </w:r>
      <w:r w:rsidR="00CA3EEA">
        <w:rPr>
          <w:color w:val="000000"/>
          <w:szCs w:val="28"/>
        </w:rPr>
        <w:t>3</w:t>
      </w:r>
      <w:r>
        <w:rPr>
          <w:color w:val="000000"/>
          <w:szCs w:val="28"/>
        </w:rPr>
        <w:t>. ПРИНЦИПЫ</w:t>
      </w:r>
      <w:r w:rsidR="00F9151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ФУНКЦИОНИРОВАНИЯ</w:t>
      </w:r>
      <w:r w:rsidR="00366546">
        <w:rPr>
          <w:color w:val="000000"/>
          <w:szCs w:val="28"/>
        </w:rPr>
        <w:t xml:space="preserve"> </w:t>
      </w:r>
      <w:r w:rsidR="007C4BDA">
        <w:rPr>
          <w:color w:val="000000"/>
          <w:szCs w:val="28"/>
        </w:rPr>
        <w:br/>
        <w:t xml:space="preserve">                    </w:t>
      </w:r>
      <w:r>
        <w:rPr>
          <w:color w:val="000000"/>
          <w:szCs w:val="28"/>
        </w:rPr>
        <w:t xml:space="preserve"> </w:t>
      </w:r>
      <w:r w:rsidR="007C4BDA">
        <w:rPr>
          <w:color w:val="000000"/>
          <w:szCs w:val="28"/>
        </w:rPr>
        <w:t xml:space="preserve">         </w:t>
      </w:r>
      <w:r w:rsidR="001A70C4">
        <w:rPr>
          <w:color w:val="000000"/>
          <w:szCs w:val="28"/>
        </w:rPr>
        <w:t xml:space="preserve"> </w:t>
      </w:r>
      <w:r w:rsidR="007C4BDA">
        <w:rPr>
          <w:color w:val="000000"/>
          <w:szCs w:val="28"/>
        </w:rPr>
        <w:t xml:space="preserve">ГОСУДАРСТВЕННОЙ </w:t>
      </w:r>
      <w:r w:rsidR="007C4BDA" w:rsidRPr="00647733">
        <w:rPr>
          <w:szCs w:val="28"/>
        </w:rPr>
        <w:t xml:space="preserve">СИСТЕМЫ </w:t>
      </w:r>
      <w:r w:rsidR="007C4BDA">
        <w:rPr>
          <w:szCs w:val="28"/>
        </w:rPr>
        <w:t>КОНТРОЛЯ</w:t>
      </w:r>
      <w:r w:rsidR="00F9151A">
        <w:rPr>
          <w:szCs w:val="28"/>
        </w:rPr>
        <w:t xml:space="preserve"> </w:t>
      </w:r>
      <w:r w:rsidR="00F9151A">
        <w:rPr>
          <w:szCs w:val="28"/>
        </w:rPr>
        <w:br/>
        <w:t xml:space="preserve">                              </w:t>
      </w:r>
      <w:r w:rsidR="001A70C4">
        <w:rPr>
          <w:szCs w:val="28"/>
        </w:rPr>
        <w:t xml:space="preserve"> </w:t>
      </w:r>
      <w:r w:rsidR="00275287">
        <w:rPr>
          <w:szCs w:val="28"/>
        </w:rPr>
        <w:t xml:space="preserve">ЗА </w:t>
      </w:r>
      <w:r w:rsidR="00F9151A" w:rsidRPr="00647733">
        <w:rPr>
          <w:szCs w:val="28"/>
        </w:rPr>
        <w:t>ОБОРОТ</w:t>
      </w:r>
      <w:r w:rsidR="00275287">
        <w:rPr>
          <w:szCs w:val="28"/>
        </w:rPr>
        <w:t>ОМ</w:t>
      </w:r>
      <w:r w:rsidR="00F9151A">
        <w:rPr>
          <w:szCs w:val="28"/>
        </w:rPr>
        <w:t xml:space="preserve"> </w:t>
      </w:r>
      <w:r w:rsidR="00F9151A" w:rsidRPr="00647733">
        <w:rPr>
          <w:szCs w:val="28"/>
        </w:rPr>
        <w:t>КРУГЛЫХ</w:t>
      </w:r>
      <w:r w:rsidR="00F9151A">
        <w:rPr>
          <w:szCs w:val="28"/>
        </w:rPr>
        <w:t xml:space="preserve"> </w:t>
      </w:r>
      <w:r w:rsidR="00F9151A" w:rsidRPr="00647733">
        <w:rPr>
          <w:szCs w:val="28"/>
        </w:rPr>
        <w:t>ЛЕСОМАТЕРИАЛОВ</w:t>
      </w:r>
      <w:r w:rsidR="00F9151A">
        <w:rPr>
          <w:szCs w:val="28"/>
        </w:rPr>
        <w:t xml:space="preserve"> </w:t>
      </w:r>
    </w:p>
    <w:p w:rsidR="00DF3E3A" w:rsidRDefault="00F9151A" w:rsidP="007F3EE0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</w:t>
      </w:r>
      <w:r w:rsidR="007C79FC">
        <w:rPr>
          <w:color w:val="000000"/>
          <w:szCs w:val="28"/>
        </w:rPr>
        <w:t xml:space="preserve"> </w:t>
      </w:r>
      <w:r w:rsidR="0072694E">
        <w:rPr>
          <w:color w:val="000000"/>
          <w:szCs w:val="28"/>
        </w:rPr>
        <w:t xml:space="preserve"> </w:t>
      </w:r>
      <w:r w:rsidR="007F3EE0">
        <w:rPr>
          <w:color w:val="000000"/>
          <w:szCs w:val="28"/>
        </w:rPr>
        <w:t xml:space="preserve"> </w:t>
      </w:r>
      <w:r>
        <w:rPr>
          <w:szCs w:val="28"/>
        </w:rPr>
        <w:t>П</w:t>
      </w:r>
      <w:r w:rsidRPr="00647733">
        <w:rPr>
          <w:szCs w:val="28"/>
        </w:rPr>
        <w:t>РИМОРСКОГО</w:t>
      </w:r>
      <w:r>
        <w:rPr>
          <w:szCs w:val="28"/>
        </w:rPr>
        <w:t xml:space="preserve"> </w:t>
      </w:r>
      <w:r w:rsidRPr="00647733">
        <w:rPr>
          <w:szCs w:val="28"/>
        </w:rPr>
        <w:t>КРАЯ</w:t>
      </w:r>
    </w:p>
    <w:p w:rsidR="005A5C99" w:rsidRDefault="005A5C99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DF3E3A" w:rsidRPr="000B3F21" w:rsidRDefault="00DF3E3A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B3F21">
        <w:rPr>
          <w:color w:val="000000"/>
          <w:szCs w:val="28"/>
        </w:rPr>
        <w:t>Основными принципами функционирования государственной системы контроля</w:t>
      </w:r>
      <w:r w:rsidR="00074AC1">
        <w:rPr>
          <w:color w:val="000000"/>
          <w:szCs w:val="28"/>
        </w:rPr>
        <w:t xml:space="preserve"> за</w:t>
      </w:r>
      <w:r w:rsidRPr="000B3F21">
        <w:rPr>
          <w:color w:val="000000"/>
          <w:szCs w:val="28"/>
        </w:rPr>
        <w:t xml:space="preserve"> оборот</w:t>
      </w:r>
      <w:r w:rsidR="00074AC1">
        <w:rPr>
          <w:color w:val="000000"/>
          <w:szCs w:val="28"/>
        </w:rPr>
        <w:t>ом</w:t>
      </w:r>
      <w:r w:rsidRPr="000B3F21">
        <w:rPr>
          <w:color w:val="000000"/>
          <w:szCs w:val="28"/>
        </w:rPr>
        <w:t xml:space="preserve"> круглых лесоматериалов</w:t>
      </w:r>
      <w:r>
        <w:rPr>
          <w:color w:val="000000"/>
          <w:szCs w:val="28"/>
        </w:rPr>
        <w:t xml:space="preserve"> Приморского края</w:t>
      </w:r>
      <w:r w:rsidRPr="000B3F21">
        <w:rPr>
          <w:color w:val="000000"/>
          <w:szCs w:val="28"/>
        </w:rPr>
        <w:t xml:space="preserve"> являются:</w:t>
      </w:r>
    </w:p>
    <w:p w:rsidR="00DF3E3A" w:rsidRPr="000B3F21" w:rsidRDefault="00716607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</w:t>
      </w:r>
      <w:r w:rsidR="00DF3E3A" w:rsidRPr="000B3F21">
        <w:rPr>
          <w:color w:val="000000"/>
          <w:szCs w:val="28"/>
        </w:rPr>
        <w:t>обеспечение законности оборота круглых лесоматериалов;</w:t>
      </w:r>
    </w:p>
    <w:p w:rsidR="00DF3E3A" w:rsidRPr="000B3F21" w:rsidRDefault="005A5C99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</w:t>
      </w:r>
      <w:r w:rsidR="00DF3E3A" w:rsidRPr="000B3F21">
        <w:rPr>
          <w:color w:val="000000"/>
          <w:szCs w:val="28"/>
        </w:rPr>
        <w:t>)открытость и доступность информации о лицах, осуществляющих оборот круглых лесоматериалов, а также об объемах</w:t>
      </w:r>
      <w:r w:rsidR="0008589D">
        <w:rPr>
          <w:color w:val="000000"/>
          <w:szCs w:val="28"/>
        </w:rPr>
        <w:t xml:space="preserve"> и</w:t>
      </w:r>
      <w:r w:rsidR="00DF3E3A" w:rsidRPr="000B3F21">
        <w:rPr>
          <w:color w:val="000000"/>
          <w:szCs w:val="28"/>
        </w:rPr>
        <w:t xml:space="preserve"> иных качественных и количественных характеристиках круглых лесоматериалов, поступивших в оборот;</w:t>
      </w:r>
    </w:p>
    <w:p w:rsidR="00DF3E3A" w:rsidRDefault="005A5C99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</w:t>
      </w:r>
      <w:r w:rsidR="00DF3E3A" w:rsidRPr="000B3F21">
        <w:rPr>
          <w:color w:val="000000"/>
          <w:szCs w:val="28"/>
        </w:rPr>
        <w:t>)участие граждан, общественных объединений в контроле заготовки древесины и оборота круглых лесоматериалов в</w:t>
      </w:r>
      <w:r w:rsidRPr="005A5C99">
        <w:rPr>
          <w:color w:val="000000"/>
          <w:szCs w:val="28"/>
        </w:rPr>
        <w:t xml:space="preserve"> </w:t>
      </w:r>
      <w:r w:rsidRPr="000B3F21">
        <w:rPr>
          <w:color w:val="000000"/>
          <w:szCs w:val="28"/>
        </w:rPr>
        <w:t>порядке</w:t>
      </w:r>
      <w:r>
        <w:rPr>
          <w:color w:val="000000"/>
          <w:szCs w:val="28"/>
        </w:rPr>
        <w:t>,</w:t>
      </w:r>
      <w:r w:rsidR="00DF3E3A" w:rsidRPr="000B3F21">
        <w:rPr>
          <w:color w:val="000000"/>
          <w:szCs w:val="28"/>
        </w:rPr>
        <w:t xml:space="preserve"> установленн</w:t>
      </w:r>
      <w:r w:rsidR="002B6EE5">
        <w:rPr>
          <w:color w:val="000000"/>
          <w:szCs w:val="28"/>
        </w:rPr>
        <w:t>ом</w:t>
      </w:r>
      <w:r w:rsidR="00DF3E3A" w:rsidRPr="000B3F21">
        <w:rPr>
          <w:color w:val="000000"/>
          <w:szCs w:val="28"/>
        </w:rPr>
        <w:t xml:space="preserve"> законодательством Российской Федерации.</w:t>
      </w:r>
    </w:p>
    <w:p w:rsidR="00DF3E3A" w:rsidRDefault="00DF3E3A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074AC1" w:rsidRDefault="005A5C99" w:rsidP="003201EA">
      <w:pPr>
        <w:widowControl w:val="0"/>
        <w:suppressAutoHyphens/>
        <w:autoSpaceDE w:val="0"/>
        <w:autoSpaceDN w:val="0"/>
        <w:adjustRightInd w:val="0"/>
        <w:ind w:left="709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br/>
      </w:r>
      <w:r w:rsidR="00A546A3">
        <w:rPr>
          <w:color w:val="000000"/>
          <w:szCs w:val="28"/>
        </w:rPr>
        <w:t xml:space="preserve">СТАТЬЯ 4. </w:t>
      </w:r>
      <w:r w:rsidR="004B72B5">
        <w:rPr>
          <w:color w:val="000000"/>
          <w:szCs w:val="28"/>
        </w:rPr>
        <w:t>СПОСОБЫ</w:t>
      </w:r>
      <w:r w:rsidR="00A546A3">
        <w:rPr>
          <w:color w:val="000000"/>
          <w:szCs w:val="28"/>
        </w:rPr>
        <w:t xml:space="preserve"> ОБЕСПЕЧЕНИЯ </w:t>
      </w:r>
    </w:p>
    <w:p w:rsidR="00366546" w:rsidRDefault="00514699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="00074AC1">
        <w:rPr>
          <w:color w:val="000000"/>
          <w:szCs w:val="28"/>
        </w:rPr>
        <w:t xml:space="preserve">                </w:t>
      </w:r>
      <w:r w:rsidR="00074AC1" w:rsidRPr="000D6602">
        <w:rPr>
          <w:color w:val="000000"/>
          <w:sz w:val="16"/>
          <w:szCs w:val="16"/>
        </w:rPr>
        <w:t xml:space="preserve"> </w:t>
      </w:r>
      <w:r w:rsidR="00074AC1" w:rsidRPr="000D6602">
        <w:rPr>
          <w:color w:val="000000"/>
          <w:sz w:val="20"/>
        </w:rPr>
        <w:t xml:space="preserve"> </w:t>
      </w:r>
      <w:r w:rsidR="008121CA" w:rsidRPr="000D6602">
        <w:rPr>
          <w:color w:val="000000"/>
          <w:sz w:val="20"/>
        </w:rPr>
        <w:t xml:space="preserve"> </w:t>
      </w:r>
      <w:r w:rsidR="00074AC1">
        <w:rPr>
          <w:color w:val="000000"/>
          <w:szCs w:val="28"/>
        </w:rPr>
        <w:t xml:space="preserve"> </w:t>
      </w:r>
      <w:r w:rsidR="00A546A3">
        <w:rPr>
          <w:color w:val="000000"/>
          <w:szCs w:val="28"/>
        </w:rPr>
        <w:t>ФУНКЦИОНИРОВАНИЯ</w:t>
      </w:r>
      <w:r w:rsidR="00074AC1">
        <w:rPr>
          <w:color w:val="000000"/>
          <w:szCs w:val="28"/>
        </w:rPr>
        <w:t xml:space="preserve"> </w:t>
      </w:r>
      <w:r w:rsidR="00A546A3">
        <w:rPr>
          <w:color w:val="000000"/>
          <w:szCs w:val="28"/>
        </w:rPr>
        <w:t>ГОСУДАРСТВЕННОЙ</w:t>
      </w:r>
      <w:r w:rsidR="00366546">
        <w:rPr>
          <w:color w:val="000000"/>
          <w:szCs w:val="28"/>
        </w:rPr>
        <w:t xml:space="preserve"> </w:t>
      </w:r>
    </w:p>
    <w:p w:rsidR="00BA5AC0" w:rsidRDefault="005A5C99" w:rsidP="005A5C99">
      <w:pPr>
        <w:widowControl w:val="0"/>
        <w:suppressAutoHyphens/>
        <w:autoSpaceDE w:val="0"/>
        <w:autoSpaceDN w:val="0"/>
        <w:adjustRightInd w:val="0"/>
        <w:ind w:left="141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="00514699">
        <w:rPr>
          <w:color w:val="000000"/>
          <w:szCs w:val="28"/>
        </w:rPr>
        <w:t xml:space="preserve">         </w:t>
      </w:r>
      <w:r w:rsidR="00A546A3">
        <w:rPr>
          <w:color w:val="000000"/>
          <w:szCs w:val="28"/>
        </w:rPr>
        <w:t>СИСТЕМЫ КОНТРОЛЯ</w:t>
      </w:r>
      <w:r w:rsidR="00514699">
        <w:rPr>
          <w:color w:val="000000"/>
          <w:szCs w:val="28"/>
        </w:rPr>
        <w:t xml:space="preserve"> ЗА</w:t>
      </w:r>
      <w:r w:rsidR="00366546">
        <w:rPr>
          <w:color w:val="000000"/>
          <w:szCs w:val="28"/>
        </w:rPr>
        <w:t xml:space="preserve"> </w:t>
      </w:r>
      <w:r w:rsidR="00A546A3">
        <w:rPr>
          <w:color w:val="000000"/>
          <w:szCs w:val="28"/>
        </w:rPr>
        <w:t>ОБОРОТ</w:t>
      </w:r>
      <w:r w:rsidR="00514699">
        <w:rPr>
          <w:color w:val="000000"/>
          <w:szCs w:val="28"/>
        </w:rPr>
        <w:t>ОМ</w:t>
      </w:r>
    </w:p>
    <w:p w:rsidR="003A1C32" w:rsidRDefault="00BA5AC0" w:rsidP="005A5C99">
      <w:pPr>
        <w:widowControl w:val="0"/>
        <w:suppressAutoHyphens/>
        <w:autoSpaceDE w:val="0"/>
        <w:autoSpaceDN w:val="0"/>
        <w:adjustRightInd w:val="0"/>
        <w:ind w:left="141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</w:t>
      </w:r>
      <w:r w:rsidR="00A546A3">
        <w:rPr>
          <w:color w:val="000000"/>
          <w:szCs w:val="28"/>
        </w:rPr>
        <w:t>КРУГЛЫХ</w:t>
      </w:r>
      <w:r w:rsidR="004379BB">
        <w:rPr>
          <w:color w:val="000000"/>
          <w:szCs w:val="28"/>
        </w:rPr>
        <w:t xml:space="preserve"> </w:t>
      </w:r>
      <w:r w:rsidR="00A546A3">
        <w:rPr>
          <w:color w:val="000000"/>
          <w:szCs w:val="28"/>
        </w:rPr>
        <w:t xml:space="preserve">ЛЕСОМАТЕРИАЛОВ </w:t>
      </w:r>
    </w:p>
    <w:p w:rsidR="00A546A3" w:rsidRDefault="003A1C32" w:rsidP="005A5C99">
      <w:pPr>
        <w:widowControl w:val="0"/>
        <w:suppressAutoHyphens/>
        <w:autoSpaceDE w:val="0"/>
        <w:autoSpaceDN w:val="0"/>
        <w:adjustRightInd w:val="0"/>
        <w:ind w:left="141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</w:t>
      </w:r>
      <w:r w:rsidR="00A546A3">
        <w:rPr>
          <w:color w:val="000000"/>
          <w:szCs w:val="28"/>
        </w:rPr>
        <w:t>ПРИМОРСКО</w:t>
      </w:r>
      <w:r w:rsidR="00514699">
        <w:rPr>
          <w:color w:val="000000"/>
          <w:szCs w:val="28"/>
        </w:rPr>
        <w:t>ГО КРАЯ</w:t>
      </w:r>
    </w:p>
    <w:p w:rsidR="00DF3E3A" w:rsidRPr="005D1D53" w:rsidRDefault="00DF3E3A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DF3E3A" w:rsidRPr="003D0039" w:rsidRDefault="00DF3E3A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3D0039">
        <w:rPr>
          <w:color w:val="000000"/>
          <w:szCs w:val="28"/>
        </w:rPr>
        <w:t xml:space="preserve">Основными </w:t>
      </w:r>
      <w:r w:rsidR="00E65C42">
        <w:rPr>
          <w:color w:val="000000"/>
          <w:szCs w:val="28"/>
        </w:rPr>
        <w:t xml:space="preserve">способами </w:t>
      </w:r>
      <w:r w:rsidRPr="003D0039">
        <w:rPr>
          <w:color w:val="000000"/>
          <w:szCs w:val="28"/>
        </w:rPr>
        <w:t>обеспечения функционирования государственной системы контроля</w:t>
      </w:r>
      <w:r w:rsidR="00176830">
        <w:rPr>
          <w:color w:val="000000"/>
          <w:szCs w:val="28"/>
        </w:rPr>
        <w:t xml:space="preserve"> за оборотом</w:t>
      </w:r>
      <w:r w:rsidRPr="003D0039">
        <w:rPr>
          <w:color w:val="000000"/>
          <w:szCs w:val="28"/>
        </w:rPr>
        <w:t xml:space="preserve"> круглых лесоматериалов </w:t>
      </w:r>
      <w:r>
        <w:rPr>
          <w:color w:val="000000"/>
          <w:szCs w:val="28"/>
        </w:rPr>
        <w:t xml:space="preserve">Приморского края </w:t>
      </w:r>
      <w:r w:rsidRPr="003D0039">
        <w:rPr>
          <w:color w:val="000000"/>
          <w:szCs w:val="28"/>
        </w:rPr>
        <w:t>являются:</w:t>
      </w:r>
    </w:p>
    <w:p w:rsidR="00E65C42" w:rsidRPr="003D0039" w:rsidRDefault="00BD30F3" w:rsidP="00E65C4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</w:t>
      </w:r>
      <w:r w:rsidR="00E65C42" w:rsidRPr="003D0039">
        <w:rPr>
          <w:color w:val="000000"/>
          <w:szCs w:val="28"/>
        </w:rPr>
        <w:t xml:space="preserve">декларирование оборота круглых лесоматериалов до их обработки, </w:t>
      </w:r>
      <w:r w:rsidR="00E65C42">
        <w:rPr>
          <w:color w:val="000000"/>
          <w:szCs w:val="28"/>
        </w:rPr>
        <w:t>переработки и</w:t>
      </w:r>
      <w:r w:rsidR="00E65C42" w:rsidRPr="003D0039">
        <w:rPr>
          <w:color w:val="000000"/>
          <w:szCs w:val="28"/>
        </w:rPr>
        <w:t xml:space="preserve"> изготовления из них продукции;</w:t>
      </w:r>
    </w:p>
    <w:p w:rsidR="00DF3E3A" w:rsidRPr="003D0039" w:rsidRDefault="000D6602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2)учет</w:t>
      </w:r>
      <w:r w:rsidR="00586B1D">
        <w:rPr>
          <w:color w:val="000000"/>
          <w:szCs w:val="28"/>
        </w:rPr>
        <w:t xml:space="preserve"> древесины, круглых лесоматериалов</w:t>
      </w:r>
      <w:r>
        <w:rPr>
          <w:color w:val="000000"/>
          <w:szCs w:val="28"/>
        </w:rPr>
        <w:t xml:space="preserve"> в </w:t>
      </w:r>
      <w:r w:rsidR="00DF3E3A" w:rsidRPr="003D0039">
        <w:rPr>
          <w:color w:val="000000"/>
          <w:szCs w:val="28"/>
        </w:rPr>
        <w:t>автоматизированн</w:t>
      </w:r>
      <w:r>
        <w:rPr>
          <w:color w:val="000000"/>
          <w:szCs w:val="28"/>
        </w:rPr>
        <w:t>ой</w:t>
      </w:r>
      <w:r w:rsidR="00DF3E3A" w:rsidRPr="003D0039">
        <w:rPr>
          <w:color w:val="000000"/>
          <w:szCs w:val="28"/>
        </w:rPr>
        <w:t xml:space="preserve"> информационн</w:t>
      </w:r>
      <w:r>
        <w:rPr>
          <w:color w:val="000000"/>
          <w:szCs w:val="28"/>
        </w:rPr>
        <w:t>ой</w:t>
      </w:r>
      <w:r w:rsidR="00DF3E3A" w:rsidRPr="003D0039">
        <w:rPr>
          <w:color w:val="000000"/>
          <w:szCs w:val="28"/>
        </w:rPr>
        <w:t xml:space="preserve"> систем</w:t>
      </w:r>
      <w:r>
        <w:rPr>
          <w:color w:val="000000"/>
          <w:szCs w:val="28"/>
        </w:rPr>
        <w:t>е</w:t>
      </w:r>
      <w:r w:rsidR="00DF3E3A" w:rsidRPr="003D0039">
        <w:rPr>
          <w:color w:val="000000"/>
          <w:szCs w:val="28"/>
        </w:rPr>
        <w:t xml:space="preserve"> оборота круглых лесоматериалов</w:t>
      </w:r>
      <w:r w:rsidR="00DF3E3A">
        <w:rPr>
          <w:color w:val="000000"/>
          <w:szCs w:val="28"/>
        </w:rPr>
        <w:t xml:space="preserve"> Приморского края</w:t>
      </w:r>
      <w:r w:rsidR="008E0C46">
        <w:rPr>
          <w:color w:val="000000"/>
          <w:szCs w:val="28"/>
        </w:rPr>
        <w:t xml:space="preserve"> (далее - </w:t>
      </w:r>
      <w:r w:rsidR="008E0C46" w:rsidRPr="003D0039">
        <w:rPr>
          <w:color w:val="000000"/>
          <w:szCs w:val="28"/>
        </w:rPr>
        <w:t>информационная система оборота круглых лесоматериалов</w:t>
      </w:r>
      <w:r w:rsidR="008E0C46">
        <w:rPr>
          <w:color w:val="000000"/>
          <w:szCs w:val="28"/>
        </w:rPr>
        <w:t>)</w:t>
      </w:r>
      <w:r w:rsidR="00DF3E3A" w:rsidRPr="003D0039">
        <w:rPr>
          <w:color w:val="000000"/>
          <w:szCs w:val="28"/>
        </w:rPr>
        <w:t>;</w:t>
      </w:r>
    </w:p>
    <w:p w:rsidR="00DF3E3A" w:rsidRPr="003D0039" w:rsidRDefault="00DF3E3A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</w:t>
      </w:r>
      <w:r w:rsidRPr="003D0039">
        <w:rPr>
          <w:color w:val="000000"/>
          <w:szCs w:val="28"/>
        </w:rPr>
        <w:t>)</w:t>
      </w:r>
      <w:r w:rsidRPr="003D0039">
        <w:rPr>
          <w:szCs w:val="28"/>
        </w:rPr>
        <w:t>проверка соответствия поданны</w:t>
      </w:r>
      <w:r w:rsidR="004379BB">
        <w:rPr>
          <w:szCs w:val="28"/>
        </w:rPr>
        <w:t>х</w:t>
      </w:r>
      <w:r w:rsidRPr="003D0039">
        <w:rPr>
          <w:szCs w:val="28"/>
        </w:rPr>
        <w:t xml:space="preserve"> деклараци</w:t>
      </w:r>
      <w:r w:rsidR="004379BB">
        <w:rPr>
          <w:szCs w:val="28"/>
        </w:rPr>
        <w:t>й</w:t>
      </w:r>
      <w:r w:rsidRPr="003D0039">
        <w:rPr>
          <w:szCs w:val="28"/>
        </w:rPr>
        <w:t xml:space="preserve"> об обороте круглых лесоматериалов, сопроводительны</w:t>
      </w:r>
      <w:r w:rsidR="004379BB">
        <w:rPr>
          <w:szCs w:val="28"/>
        </w:rPr>
        <w:t>х</w:t>
      </w:r>
      <w:r w:rsidRPr="003D0039">
        <w:rPr>
          <w:szCs w:val="28"/>
        </w:rPr>
        <w:t xml:space="preserve"> документ</w:t>
      </w:r>
      <w:r w:rsidR="004379BB">
        <w:rPr>
          <w:szCs w:val="28"/>
        </w:rPr>
        <w:t>ов</w:t>
      </w:r>
      <w:r w:rsidRPr="003D0039">
        <w:rPr>
          <w:szCs w:val="28"/>
        </w:rPr>
        <w:t xml:space="preserve"> на круглые лесоматериалы  данным</w:t>
      </w:r>
      <w:r w:rsidR="00EE79ED">
        <w:rPr>
          <w:szCs w:val="28"/>
        </w:rPr>
        <w:t>, содержащимся в</w:t>
      </w:r>
      <w:r w:rsidRPr="003D0039">
        <w:rPr>
          <w:szCs w:val="28"/>
        </w:rPr>
        <w:t xml:space="preserve"> </w:t>
      </w:r>
      <w:r w:rsidRPr="003D0039">
        <w:rPr>
          <w:color w:val="000000"/>
          <w:szCs w:val="28"/>
        </w:rPr>
        <w:t>информационной систем</w:t>
      </w:r>
      <w:r w:rsidR="00EE79ED">
        <w:rPr>
          <w:color w:val="000000"/>
          <w:szCs w:val="28"/>
        </w:rPr>
        <w:t>е</w:t>
      </w:r>
      <w:r w:rsidRPr="003D0039">
        <w:rPr>
          <w:color w:val="000000"/>
          <w:szCs w:val="28"/>
        </w:rPr>
        <w:t xml:space="preserve"> оборота </w:t>
      </w:r>
      <w:r>
        <w:rPr>
          <w:color w:val="000000"/>
          <w:szCs w:val="28"/>
        </w:rPr>
        <w:t>круглых лесоматериалов.</w:t>
      </w:r>
    </w:p>
    <w:p w:rsidR="00DF3E3A" w:rsidRDefault="00DF3E3A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0D6602" w:rsidRDefault="00BD30F3" w:rsidP="00D95F7F">
      <w:pPr>
        <w:widowControl w:val="0"/>
        <w:suppressAutoHyphens/>
        <w:autoSpaceDE w:val="0"/>
        <w:autoSpaceDN w:val="0"/>
        <w:adjustRightInd w:val="0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СТАТЬЯ 5. </w:t>
      </w:r>
      <w:r w:rsidR="000D6602">
        <w:rPr>
          <w:color w:val="000000"/>
          <w:szCs w:val="28"/>
        </w:rPr>
        <w:t xml:space="preserve">ИНФОРМАЦИОННАЯ </w:t>
      </w:r>
      <w:r w:rsidR="00D95F7F">
        <w:rPr>
          <w:color w:val="000000"/>
          <w:szCs w:val="28"/>
        </w:rPr>
        <w:t>СИСТЕМА ОБОРОТА</w:t>
      </w:r>
    </w:p>
    <w:p w:rsidR="000D6602" w:rsidRDefault="009D4BAF" w:rsidP="000D6602">
      <w:pPr>
        <w:widowControl w:val="0"/>
        <w:suppressAutoHyphens/>
        <w:autoSpaceDE w:val="0"/>
        <w:autoSpaceDN w:val="0"/>
        <w:adjustRightInd w:val="0"/>
        <w:ind w:left="1418" w:firstLine="709"/>
        <w:rPr>
          <w:color w:val="000000"/>
          <w:szCs w:val="28"/>
        </w:rPr>
      </w:pPr>
      <w:r>
        <w:rPr>
          <w:color w:val="000000"/>
          <w:szCs w:val="28"/>
        </w:rPr>
        <w:t>К</w:t>
      </w:r>
      <w:r w:rsidR="00D95F7F">
        <w:rPr>
          <w:color w:val="000000"/>
          <w:szCs w:val="28"/>
        </w:rPr>
        <w:t>РУГЛЫХ ЛЕСОМАТЕРИАЛОВ</w:t>
      </w:r>
    </w:p>
    <w:p w:rsidR="00BD30F3" w:rsidRDefault="00D95F7F" w:rsidP="000D6602">
      <w:pPr>
        <w:widowControl w:val="0"/>
        <w:suppressAutoHyphens/>
        <w:autoSpaceDE w:val="0"/>
        <w:autoSpaceDN w:val="0"/>
        <w:adjustRightInd w:val="0"/>
        <w:ind w:left="1418" w:firstLine="709"/>
        <w:rPr>
          <w:color w:val="000000"/>
          <w:szCs w:val="28"/>
        </w:rPr>
      </w:pPr>
      <w:r>
        <w:rPr>
          <w:color w:val="000000"/>
          <w:szCs w:val="28"/>
        </w:rPr>
        <w:t>ПРИМОРСКО</w:t>
      </w:r>
      <w:r w:rsidR="00176830">
        <w:rPr>
          <w:color w:val="000000"/>
          <w:szCs w:val="28"/>
        </w:rPr>
        <w:t>ГО КРАЯ</w:t>
      </w:r>
    </w:p>
    <w:p w:rsidR="00D95F7F" w:rsidRDefault="00D95F7F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DF3E3A" w:rsidRDefault="009D4BAF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DF3E3A" w:rsidRPr="005D1D53">
        <w:rPr>
          <w:color w:val="000000"/>
          <w:szCs w:val="28"/>
        </w:rPr>
        <w:t>.</w:t>
      </w:r>
      <w:r w:rsidR="008E0C46">
        <w:rPr>
          <w:color w:val="000000"/>
          <w:szCs w:val="28"/>
        </w:rPr>
        <w:t>И</w:t>
      </w:r>
      <w:r w:rsidR="00DF3E3A" w:rsidRPr="005D1D53">
        <w:rPr>
          <w:color w:val="000000"/>
          <w:szCs w:val="28"/>
        </w:rPr>
        <w:t xml:space="preserve">нформационная система оборота круглых лесоматериалов обеспечивает учет информации об объемах заготовленной </w:t>
      </w:r>
      <w:r>
        <w:rPr>
          <w:color w:val="000000"/>
          <w:szCs w:val="28"/>
        </w:rPr>
        <w:t xml:space="preserve">в Приморском крае </w:t>
      </w:r>
      <w:r w:rsidR="00DF3E3A" w:rsidRPr="005D1D53">
        <w:rPr>
          <w:color w:val="000000"/>
          <w:szCs w:val="28"/>
        </w:rPr>
        <w:t>древесины, круглых лесоматериалов до их обработки, переработки</w:t>
      </w:r>
      <w:r w:rsidR="00DF3E3A">
        <w:rPr>
          <w:color w:val="000000"/>
          <w:szCs w:val="28"/>
        </w:rPr>
        <w:t>, изготовления из них продукции,</w:t>
      </w:r>
      <w:r>
        <w:rPr>
          <w:color w:val="000000"/>
          <w:szCs w:val="28"/>
        </w:rPr>
        <w:t xml:space="preserve"> включая</w:t>
      </w:r>
      <w:r w:rsidR="00DF3E3A">
        <w:rPr>
          <w:color w:val="000000"/>
          <w:szCs w:val="28"/>
        </w:rPr>
        <w:t xml:space="preserve"> </w:t>
      </w:r>
      <w:r w:rsidR="00DF3E3A" w:rsidRPr="005D1D53">
        <w:rPr>
          <w:color w:val="000000"/>
          <w:szCs w:val="28"/>
        </w:rPr>
        <w:t>обработку</w:t>
      </w:r>
      <w:r>
        <w:rPr>
          <w:color w:val="000000"/>
          <w:szCs w:val="28"/>
        </w:rPr>
        <w:t xml:space="preserve">, </w:t>
      </w:r>
      <w:r w:rsidRPr="005D1D53">
        <w:rPr>
          <w:color w:val="000000"/>
          <w:szCs w:val="28"/>
        </w:rPr>
        <w:t xml:space="preserve">анализ </w:t>
      </w:r>
      <w:r w:rsidR="00DF3E3A" w:rsidRPr="005D1D53">
        <w:rPr>
          <w:color w:val="000000"/>
          <w:szCs w:val="28"/>
        </w:rPr>
        <w:t>и контроль достоверности внесенной в нее информации, формирование отчетов.</w:t>
      </w:r>
    </w:p>
    <w:p w:rsidR="0048789E" w:rsidRDefault="009D4BAF" w:rsidP="0048789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</w:t>
      </w:r>
      <w:r w:rsidR="0048789E" w:rsidRPr="005D1D53">
        <w:rPr>
          <w:color w:val="000000"/>
          <w:szCs w:val="28"/>
        </w:rPr>
        <w:t>.Порядок функционирования информационной системы оборота круглых лесоматериалов</w:t>
      </w:r>
      <w:r w:rsidR="0048789E">
        <w:rPr>
          <w:color w:val="000000"/>
          <w:szCs w:val="28"/>
        </w:rPr>
        <w:t xml:space="preserve"> </w:t>
      </w:r>
      <w:r w:rsidR="0048789E" w:rsidRPr="005D1D53">
        <w:rPr>
          <w:color w:val="000000"/>
          <w:szCs w:val="28"/>
        </w:rPr>
        <w:t xml:space="preserve">устанавливается </w:t>
      </w:r>
      <w:r w:rsidR="0048789E">
        <w:rPr>
          <w:color w:val="000000"/>
          <w:szCs w:val="28"/>
        </w:rPr>
        <w:t>Администрацией Приморского края</w:t>
      </w:r>
      <w:r w:rsidR="0048789E" w:rsidRPr="005D1D53">
        <w:rPr>
          <w:color w:val="000000"/>
          <w:szCs w:val="28"/>
        </w:rPr>
        <w:t>.</w:t>
      </w:r>
    </w:p>
    <w:p w:rsidR="00844555" w:rsidRPr="005D1D53" w:rsidRDefault="009D4BAF" w:rsidP="0084455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</w:t>
      </w:r>
      <w:r w:rsidR="00844555" w:rsidRPr="005D1D53">
        <w:rPr>
          <w:color w:val="000000"/>
          <w:szCs w:val="28"/>
        </w:rPr>
        <w:t>.</w:t>
      </w:r>
      <w:r>
        <w:rPr>
          <w:color w:val="000000"/>
          <w:szCs w:val="28"/>
        </w:rPr>
        <w:t>И</w:t>
      </w:r>
      <w:r w:rsidR="00844555" w:rsidRPr="005D1D53">
        <w:rPr>
          <w:color w:val="000000"/>
          <w:szCs w:val="28"/>
        </w:rPr>
        <w:t>нформационн</w:t>
      </w:r>
      <w:r>
        <w:rPr>
          <w:color w:val="000000"/>
          <w:szCs w:val="28"/>
        </w:rPr>
        <w:t>ая</w:t>
      </w:r>
      <w:r w:rsidR="00844555" w:rsidRPr="005D1D53">
        <w:rPr>
          <w:color w:val="000000"/>
          <w:szCs w:val="28"/>
        </w:rPr>
        <w:t xml:space="preserve"> систем</w:t>
      </w:r>
      <w:r>
        <w:rPr>
          <w:color w:val="000000"/>
          <w:szCs w:val="28"/>
        </w:rPr>
        <w:t>а</w:t>
      </w:r>
      <w:r w:rsidR="00844555" w:rsidRPr="005D1D53">
        <w:rPr>
          <w:color w:val="000000"/>
          <w:szCs w:val="28"/>
        </w:rPr>
        <w:t xml:space="preserve"> оборота круглых лесоматериалов</w:t>
      </w:r>
      <w:r w:rsidR="00844555">
        <w:rPr>
          <w:color w:val="000000"/>
          <w:szCs w:val="28"/>
        </w:rPr>
        <w:t xml:space="preserve"> </w:t>
      </w:r>
      <w:r w:rsidR="00844555" w:rsidRPr="005D1D53">
        <w:rPr>
          <w:color w:val="000000"/>
          <w:szCs w:val="28"/>
        </w:rPr>
        <w:t xml:space="preserve">содержит </w:t>
      </w:r>
      <w:r w:rsidR="00A70FFB">
        <w:rPr>
          <w:color w:val="000000"/>
          <w:szCs w:val="28"/>
        </w:rPr>
        <w:t>следующие сведения</w:t>
      </w:r>
      <w:r w:rsidR="00844555" w:rsidRPr="005D1D53">
        <w:rPr>
          <w:color w:val="000000"/>
          <w:szCs w:val="28"/>
        </w:rPr>
        <w:t>:</w:t>
      </w:r>
    </w:p>
    <w:p w:rsidR="00844555" w:rsidRPr="005D1D53" w:rsidRDefault="00844555" w:rsidP="0084455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</w:t>
      </w:r>
      <w:r w:rsidRPr="005D1D53">
        <w:rPr>
          <w:color w:val="000000"/>
          <w:szCs w:val="28"/>
        </w:rPr>
        <w:t>о лицах, осуществляющих оборот круглых лесоматериалов;</w:t>
      </w:r>
    </w:p>
    <w:p w:rsidR="00844555" w:rsidRPr="005D1D53" w:rsidRDefault="00844555" w:rsidP="0084455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D1D53">
        <w:rPr>
          <w:color w:val="000000"/>
          <w:szCs w:val="28"/>
        </w:rPr>
        <w:t>2)о договорах аренды лесных участков;</w:t>
      </w:r>
    </w:p>
    <w:p w:rsidR="00844555" w:rsidRPr="005D1D53" w:rsidRDefault="00844555" w:rsidP="0084455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D1D53">
        <w:rPr>
          <w:color w:val="000000"/>
          <w:szCs w:val="28"/>
        </w:rPr>
        <w:t>3)о договорах купли-продажи лесных насаждений;</w:t>
      </w:r>
    </w:p>
    <w:p w:rsidR="00844555" w:rsidRPr="005D1D53" w:rsidRDefault="00844555" w:rsidP="0084455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D1D53">
        <w:rPr>
          <w:color w:val="000000"/>
          <w:szCs w:val="28"/>
        </w:rPr>
        <w:t>4)о праве постоянного (бессрочного) пользования лесными участками;</w:t>
      </w:r>
    </w:p>
    <w:p w:rsidR="00844555" w:rsidRPr="005D1D53" w:rsidRDefault="00844555" w:rsidP="0084455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D1D53">
        <w:rPr>
          <w:color w:val="000000"/>
          <w:szCs w:val="28"/>
        </w:rPr>
        <w:t>5)о лесных декларациях;</w:t>
      </w:r>
    </w:p>
    <w:p w:rsidR="00844555" w:rsidRPr="005D1D53" w:rsidRDefault="00844555" w:rsidP="0084455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D1D53">
        <w:rPr>
          <w:color w:val="000000"/>
          <w:szCs w:val="28"/>
        </w:rPr>
        <w:t>6)об отчетах лиц, осуществляющих использовани</w:t>
      </w:r>
      <w:r w:rsidR="00133C34">
        <w:rPr>
          <w:color w:val="000000"/>
          <w:szCs w:val="28"/>
        </w:rPr>
        <w:t>е</w:t>
      </w:r>
      <w:r w:rsidRPr="005D1D53">
        <w:rPr>
          <w:color w:val="000000"/>
          <w:szCs w:val="28"/>
        </w:rPr>
        <w:t xml:space="preserve"> лесов;</w:t>
      </w:r>
    </w:p>
    <w:p w:rsidR="00844555" w:rsidRPr="005D1D53" w:rsidRDefault="00844555" w:rsidP="0084455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D1D53">
        <w:rPr>
          <w:color w:val="000000"/>
          <w:szCs w:val="28"/>
        </w:rPr>
        <w:t>7)о договорах продажи (поставки) круглых лесоматериалов;</w:t>
      </w:r>
    </w:p>
    <w:p w:rsidR="00844555" w:rsidRPr="005D1D53" w:rsidRDefault="00844555" w:rsidP="0084455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D1D53">
        <w:rPr>
          <w:color w:val="000000"/>
          <w:szCs w:val="28"/>
        </w:rPr>
        <w:t>8)о декларациях об обороте круглых лесоматериалов;</w:t>
      </w:r>
    </w:p>
    <w:p w:rsidR="00844555" w:rsidRPr="005D1D53" w:rsidRDefault="00844555" w:rsidP="0084455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D1D53">
        <w:rPr>
          <w:color w:val="000000"/>
          <w:szCs w:val="28"/>
        </w:rPr>
        <w:t>9)об объемах круглых лесоматериалов, проданных на вн</w:t>
      </w:r>
      <w:r>
        <w:rPr>
          <w:color w:val="000000"/>
          <w:szCs w:val="28"/>
        </w:rPr>
        <w:t>утреннем рынке или вывезенных с территории Приморского края</w:t>
      </w:r>
      <w:r w:rsidRPr="005D1D53">
        <w:rPr>
          <w:color w:val="000000"/>
          <w:szCs w:val="28"/>
        </w:rPr>
        <w:t>.</w:t>
      </w:r>
    </w:p>
    <w:p w:rsidR="0048789E" w:rsidRPr="005D1D53" w:rsidRDefault="00A70FFB" w:rsidP="0048789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4</w:t>
      </w:r>
      <w:r w:rsidR="0048789E">
        <w:rPr>
          <w:color w:val="000000"/>
          <w:szCs w:val="28"/>
        </w:rPr>
        <w:t>.</w:t>
      </w:r>
      <w:r w:rsidR="0048789E" w:rsidRPr="005D1D53">
        <w:rPr>
          <w:color w:val="000000"/>
          <w:szCs w:val="28"/>
        </w:rPr>
        <w:t>Функционирование информационной системы оборота круглых лесоматериалов</w:t>
      </w:r>
      <w:r w:rsidR="0048789E">
        <w:rPr>
          <w:color w:val="000000"/>
          <w:szCs w:val="28"/>
        </w:rPr>
        <w:t xml:space="preserve"> </w:t>
      </w:r>
      <w:r w:rsidR="0048789E" w:rsidRPr="005D1D53">
        <w:rPr>
          <w:color w:val="000000"/>
          <w:szCs w:val="28"/>
        </w:rPr>
        <w:t>обеспечивается уполномоченным</w:t>
      </w:r>
      <w:r w:rsidR="0048789E">
        <w:rPr>
          <w:color w:val="000000"/>
          <w:szCs w:val="28"/>
        </w:rPr>
        <w:t xml:space="preserve"> органом</w:t>
      </w:r>
      <w:r w:rsidR="0048789E" w:rsidRPr="005D1D53">
        <w:rPr>
          <w:color w:val="000000"/>
          <w:szCs w:val="28"/>
        </w:rPr>
        <w:t>.</w:t>
      </w:r>
    </w:p>
    <w:p w:rsidR="00DF3E3A" w:rsidRDefault="00A70FFB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>5</w:t>
      </w:r>
      <w:r w:rsidR="00DF3E3A" w:rsidRPr="005D1D53">
        <w:rPr>
          <w:color w:val="000000"/>
          <w:szCs w:val="28"/>
        </w:rPr>
        <w:t xml:space="preserve">.Перечень </w:t>
      </w:r>
      <w:r>
        <w:rPr>
          <w:color w:val="000000"/>
          <w:szCs w:val="28"/>
        </w:rPr>
        <w:t>сведений</w:t>
      </w:r>
      <w:r w:rsidR="00DF3E3A" w:rsidRPr="005D1D53">
        <w:rPr>
          <w:color w:val="000000"/>
          <w:szCs w:val="28"/>
        </w:rPr>
        <w:t>, содержащ</w:t>
      </w:r>
      <w:r w:rsidR="00851FCD">
        <w:rPr>
          <w:color w:val="000000"/>
          <w:szCs w:val="28"/>
        </w:rPr>
        <w:t>ихся</w:t>
      </w:r>
      <w:r w:rsidR="00DF3E3A" w:rsidRPr="005D1D53">
        <w:rPr>
          <w:color w:val="000000"/>
          <w:szCs w:val="28"/>
        </w:rPr>
        <w:t xml:space="preserve"> в информационной системе оборота круглых лесоматериалов, </w:t>
      </w:r>
      <w:r>
        <w:rPr>
          <w:color w:val="000000"/>
          <w:szCs w:val="28"/>
        </w:rPr>
        <w:t>определяется</w:t>
      </w:r>
      <w:r w:rsidR="00CF0E02">
        <w:rPr>
          <w:color w:val="000000"/>
          <w:szCs w:val="28"/>
        </w:rPr>
        <w:t xml:space="preserve"> </w:t>
      </w:r>
      <w:r w:rsidR="00253733">
        <w:rPr>
          <w:color w:val="000000"/>
          <w:szCs w:val="28"/>
        </w:rPr>
        <w:t>уполномоченным органом</w:t>
      </w:r>
      <w:r w:rsidR="00253733" w:rsidRPr="005D1D53">
        <w:rPr>
          <w:color w:val="000000"/>
          <w:szCs w:val="28"/>
        </w:rPr>
        <w:t xml:space="preserve">, </w:t>
      </w:r>
      <w:r w:rsidR="00DF3E3A" w:rsidRPr="005D1D53">
        <w:rPr>
          <w:color w:val="000000"/>
          <w:szCs w:val="28"/>
        </w:rPr>
        <w:t>является открытым и размещается в информационно-</w:t>
      </w:r>
      <w:r>
        <w:rPr>
          <w:color w:val="000000"/>
          <w:szCs w:val="28"/>
        </w:rPr>
        <w:t>теле</w:t>
      </w:r>
      <w:r w:rsidR="00DF3E3A" w:rsidRPr="005D1D53">
        <w:rPr>
          <w:color w:val="000000"/>
          <w:szCs w:val="28"/>
        </w:rPr>
        <w:t xml:space="preserve">коммуникационной сети </w:t>
      </w:r>
      <w:r w:rsidR="00DB0499">
        <w:rPr>
          <w:color w:val="000000"/>
          <w:szCs w:val="28"/>
        </w:rPr>
        <w:t>"</w:t>
      </w:r>
      <w:r w:rsidR="00DF3E3A" w:rsidRPr="005D1D53">
        <w:rPr>
          <w:color w:val="000000"/>
          <w:szCs w:val="28"/>
        </w:rPr>
        <w:t>Интернет</w:t>
      </w:r>
      <w:r w:rsidR="00DB0499">
        <w:rPr>
          <w:color w:val="000000"/>
          <w:szCs w:val="28"/>
        </w:rPr>
        <w:t>"</w:t>
      </w:r>
      <w:r w:rsidR="00DF3E3A" w:rsidRPr="005D1D53">
        <w:rPr>
          <w:color w:val="000000"/>
          <w:szCs w:val="28"/>
        </w:rPr>
        <w:t>.</w:t>
      </w:r>
    </w:p>
    <w:p w:rsidR="0048789E" w:rsidRPr="005D1D53" w:rsidRDefault="00A70FFB" w:rsidP="0048789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6</w:t>
      </w:r>
      <w:r w:rsidR="0048789E" w:rsidRPr="005D1D53">
        <w:rPr>
          <w:color w:val="000000"/>
          <w:szCs w:val="28"/>
        </w:rPr>
        <w:t>.</w:t>
      </w:r>
      <w:r w:rsidR="0048789E">
        <w:rPr>
          <w:color w:val="000000"/>
          <w:szCs w:val="28"/>
        </w:rPr>
        <w:t>Уполномоченный орган</w:t>
      </w:r>
      <w:r w:rsidR="0048789E" w:rsidRPr="005D1D5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разрабатывает</w:t>
      </w:r>
      <w:r w:rsidR="0048789E" w:rsidRPr="005D1D53">
        <w:rPr>
          <w:color w:val="000000"/>
          <w:szCs w:val="28"/>
        </w:rPr>
        <w:t>:</w:t>
      </w:r>
    </w:p>
    <w:p w:rsidR="0048789E" w:rsidRPr="005D1D53" w:rsidRDefault="0048789E" w:rsidP="0048789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D1D53">
        <w:rPr>
          <w:color w:val="000000"/>
          <w:szCs w:val="28"/>
        </w:rPr>
        <w:t>1)форму запросов о предоставлении сведений, а также требования к ним;</w:t>
      </w:r>
    </w:p>
    <w:p w:rsidR="0048789E" w:rsidRPr="005D1D53" w:rsidRDefault="0048789E" w:rsidP="0048789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D1D53">
        <w:rPr>
          <w:color w:val="000000"/>
          <w:szCs w:val="28"/>
        </w:rPr>
        <w:t>2)требования к формату запросов в электронно</w:t>
      </w:r>
      <w:r w:rsidR="002D2DA3">
        <w:rPr>
          <w:color w:val="000000"/>
          <w:szCs w:val="28"/>
        </w:rPr>
        <w:t>м</w:t>
      </w:r>
      <w:r w:rsidRPr="005D1D53">
        <w:rPr>
          <w:color w:val="000000"/>
          <w:szCs w:val="28"/>
        </w:rPr>
        <w:t xml:space="preserve"> </w:t>
      </w:r>
      <w:r w:rsidR="002D2DA3">
        <w:rPr>
          <w:color w:val="000000"/>
          <w:szCs w:val="28"/>
        </w:rPr>
        <w:t>виде</w:t>
      </w:r>
      <w:r w:rsidRPr="005D1D53">
        <w:rPr>
          <w:color w:val="000000"/>
          <w:szCs w:val="28"/>
        </w:rPr>
        <w:t xml:space="preserve"> и порядок направления запросов с использованием</w:t>
      </w:r>
      <w:r w:rsidRPr="00B9476E">
        <w:rPr>
          <w:color w:val="000000"/>
          <w:szCs w:val="28"/>
        </w:rPr>
        <w:t xml:space="preserve"> </w:t>
      </w:r>
      <w:r w:rsidRPr="005D1D53">
        <w:rPr>
          <w:color w:val="000000"/>
          <w:szCs w:val="28"/>
        </w:rPr>
        <w:t>информационно-</w:t>
      </w:r>
      <w:r w:rsidR="00A70FFB">
        <w:rPr>
          <w:color w:val="000000"/>
          <w:szCs w:val="28"/>
        </w:rPr>
        <w:t>теле</w:t>
      </w:r>
      <w:r w:rsidRPr="005D1D53">
        <w:rPr>
          <w:color w:val="000000"/>
          <w:szCs w:val="28"/>
        </w:rPr>
        <w:t>коммуникационной сети</w:t>
      </w:r>
      <w:r>
        <w:rPr>
          <w:color w:val="000000"/>
          <w:szCs w:val="28"/>
        </w:rPr>
        <w:t xml:space="preserve"> "И</w:t>
      </w:r>
      <w:r w:rsidRPr="005D1D53">
        <w:rPr>
          <w:color w:val="000000"/>
          <w:szCs w:val="28"/>
        </w:rPr>
        <w:t>нтернет</w:t>
      </w:r>
      <w:r>
        <w:rPr>
          <w:color w:val="000000"/>
          <w:szCs w:val="28"/>
        </w:rPr>
        <w:t>"</w:t>
      </w:r>
      <w:r w:rsidRPr="005D1D53">
        <w:rPr>
          <w:color w:val="000000"/>
          <w:szCs w:val="28"/>
        </w:rPr>
        <w:t xml:space="preserve"> или иных технических средств связи;</w:t>
      </w:r>
    </w:p>
    <w:p w:rsidR="0048789E" w:rsidRPr="005D1D53" w:rsidRDefault="0048789E" w:rsidP="0048789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D1D53">
        <w:rPr>
          <w:color w:val="000000"/>
          <w:szCs w:val="28"/>
        </w:rPr>
        <w:t>3)порядок предоставления сведений, внесенных в информационную систему оборота круглых лесоматериалов, посредством обеспечения доступа к информационному ресурсу, содержащему</w:t>
      </w:r>
      <w:r>
        <w:rPr>
          <w:color w:val="000000"/>
          <w:szCs w:val="28"/>
        </w:rPr>
        <w:t xml:space="preserve"> данные</w:t>
      </w:r>
      <w:r w:rsidRPr="005D1D53">
        <w:rPr>
          <w:color w:val="000000"/>
          <w:szCs w:val="28"/>
        </w:rPr>
        <w:t xml:space="preserve"> сведения</w:t>
      </w:r>
      <w:r>
        <w:rPr>
          <w:color w:val="000000"/>
          <w:szCs w:val="28"/>
        </w:rPr>
        <w:t>.</w:t>
      </w:r>
    </w:p>
    <w:p w:rsidR="00DF3E3A" w:rsidRPr="005D1D53" w:rsidRDefault="00A70FFB" w:rsidP="00DF3E3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7</w:t>
      </w:r>
      <w:r w:rsidR="0048789E">
        <w:rPr>
          <w:color w:val="000000"/>
          <w:szCs w:val="28"/>
        </w:rPr>
        <w:t>.</w:t>
      </w:r>
      <w:r w:rsidR="00DF3E3A" w:rsidRPr="005D1D53">
        <w:rPr>
          <w:color w:val="000000"/>
          <w:szCs w:val="28"/>
        </w:rPr>
        <w:t xml:space="preserve">Предоставление </w:t>
      </w:r>
      <w:r>
        <w:rPr>
          <w:color w:val="000000"/>
          <w:szCs w:val="28"/>
        </w:rPr>
        <w:t>сведений, содержащ</w:t>
      </w:r>
      <w:r w:rsidR="00851FCD">
        <w:rPr>
          <w:color w:val="000000"/>
          <w:szCs w:val="28"/>
        </w:rPr>
        <w:t>ихся</w:t>
      </w:r>
      <w:r w:rsidR="00DF3E3A" w:rsidRPr="005D1D5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в</w:t>
      </w:r>
      <w:r w:rsidR="00DF3E3A" w:rsidRPr="005D1D53">
        <w:rPr>
          <w:color w:val="000000"/>
          <w:szCs w:val="28"/>
        </w:rPr>
        <w:t xml:space="preserve"> информационной систем</w:t>
      </w:r>
      <w:r>
        <w:rPr>
          <w:color w:val="000000"/>
          <w:szCs w:val="28"/>
        </w:rPr>
        <w:t>е</w:t>
      </w:r>
      <w:r w:rsidR="00DF3E3A" w:rsidRPr="005D1D53">
        <w:rPr>
          <w:color w:val="000000"/>
          <w:szCs w:val="28"/>
        </w:rPr>
        <w:t xml:space="preserve"> оборота круглых лесоматериалов</w:t>
      </w:r>
      <w:r w:rsidR="004E2FC5">
        <w:rPr>
          <w:color w:val="000000"/>
          <w:szCs w:val="28"/>
        </w:rPr>
        <w:t>,</w:t>
      </w:r>
      <w:r w:rsidR="00DF3E3A">
        <w:rPr>
          <w:color w:val="000000"/>
          <w:szCs w:val="28"/>
        </w:rPr>
        <w:t xml:space="preserve"> </w:t>
      </w:r>
      <w:r w:rsidR="00DF3E3A" w:rsidRPr="005D1D53">
        <w:rPr>
          <w:color w:val="000000"/>
          <w:szCs w:val="28"/>
        </w:rPr>
        <w:t>органам государственной власти, органам местного самоуправления, юридическим лицам, индивидуальным предпринимателям и гражданам осуществляется в электронном виде без взимания платы.</w:t>
      </w:r>
    </w:p>
    <w:p w:rsidR="00DF3E3A" w:rsidRDefault="00DF3E3A" w:rsidP="00DF3E3A">
      <w:pPr>
        <w:jc w:val="both"/>
      </w:pPr>
    </w:p>
    <w:p w:rsidR="00260A84" w:rsidRDefault="003B1484" w:rsidP="00583429">
      <w:pPr>
        <w:autoSpaceDE w:val="0"/>
        <w:autoSpaceDN w:val="0"/>
        <w:adjustRightInd w:val="0"/>
        <w:ind w:firstLine="709"/>
        <w:jc w:val="both"/>
        <w:outlineLvl w:val="0"/>
      </w:pPr>
      <w:r w:rsidRPr="00B242A9">
        <w:rPr>
          <w:szCs w:val="28"/>
        </w:rPr>
        <w:t xml:space="preserve">СТАТЬЯ </w:t>
      </w:r>
      <w:r w:rsidR="006F407A">
        <w:rPr>
          <w:szCs w:val="28"/>
        </w:rPr>
        <w:t>6</w:t>
      </w:r>
      <w:r w:rsidRPr="00B242A9">
        <w:rPr>
          <w:szCs w:val="28"/>
        </w:rPr>
        <w:t>.</w:t>
      </w:r>
      <w:r w:rsidR="00260A84">
        <w:rPr>
          <w:szCs w:val="28"/>
        </w:rPr>
        <w:t xml:space="preserve"> </w:t>
      </w:r>
      <w:r w:rsidR="001010CC" w:rsidRPr="001010CC">
        <w:t>О</w:t>
      </w:r>
      <w:r w:rsidR="0072282E">
        <w:t>РГАНИЗАЦИЯ ДЕЯТЕЛЬНОСТИ ПУНКТОВ ПРИЕМА</w:t>
      </w:r>
      <w:r w:rsidR="00196B8A">
        <w:t xml:space="preserve">, </w:t>
      </w:r>
    </w:p>
    <w:p w:rsidR="001010CC" w:rsidRDefault="00260A84" w:rsidP="001010CC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                   </w:t>
      </w:r>
      <w:r w:rsidR="00D33B71">
        <w:t xml:space="preserve">   </w:t>
      </w:r>
      <w:r w:rsidR="00FA1331">
        <w:t xml:space="preserve"> </w:t>
      </w:r>
      <w:r w:rsidR="00196B8A">
        <w:t>ПЕРЕРАБОТКИ</w:t>
      </w:r>
      <w:r w:rsidR="0072282E">
        <w:t xml:space="preserve"> И ОТГРУЗКИ ДРЕВЕСИНЫ</w:t>
      </w:r>
    </w:p>
    <w:p w:rsidR="00965477" w:rsidRPr="001010CC" w:rsidRDefault="00965477" w:rsidP="001010CC">
      <w:pPr>
        <w:autoSpaceDE w:val="0"/>
        <w:autoSpaceDN w:val="0"/>
        <w:adjustRightInd w:val="0"/>
        <w:ind w:firstLine="540"/>
        <w:jc w:val="both"/>
        <w:outlineLvl w:val="0"/>
      </w:pPr>
    </w:p>
    <w:p w:rsidR="00A2512E" w:rsidRDefault="00B842DC" w:rsidP="00583429">
      <w:pPr>
        <w:autoSpaceDE w:val="0"/>
        <w:autoSpaceDN w:val="0"/>
        <w:adjustRightInd w:val="0"/>
        <w:ind w:firstLine="709"/>
        <w:jc w:val="both"/>
      </w:pPr>
      <w:r>
        <w:t>1.</w:t>
      </w:r>
      <w:r w:rsidR="002E314F">
        <w:t>Юридические лица и</w:t>
      </w:r>
      <w:r w:rsidR="004D15F4">
        <w:t xml:space="preserve"> </w:t>
      </w:r>
      <w:r w:rsidR="002E314F">
        <w:t>индивидуальные предприниматели, осуществляющие деятельность</w:t>
      </w:r>
      <w:r w:rsidR="001010CC" w:rsidRPr="001010CC">
        <w:t xml:space="preserve"> по приему</w:t>
      </w:r>
      <w:r w:rsidR="002E314F">
        <w:t>, переработке</w:t>
      </w:r>
      <w:r w:rsidR="001010CC" w:rsidRPr="001010CC">
        <w:t xml:space="preserve"> и отгрузке древесины</w:t>
      </w:r>
      <w:r w:rsidR="002D2DA3">
        <w:t>,</w:t>
      </w:r>
      <w:r w:rsidR="002E314F">
        <w:t xml:space="preserve"> </w:t>
      </w:r>
      <w:r w:rsidR="001010CC" w:rsidRPr="001010CC">
        <w:t>подлежат обязательно</w:t>
      </w:r>
      <w:r w:rsidR="00C15C28">
        <w:t>му</w:t>
      </w:r>
      <w:r w:rsidR="001010CC" w:rsidRPr="001010CC">
        <w:t xml:space="preserve"> </w:t>
      </w:r>
      <w:r w:rsidR="00C15C28">
        <w:t xml:space="preserve">включению в </w:t>
      </w:r>
      <w:r w:rsidR="003E0AAA">
        <w:t>р</w:t>
      </w:r>
      <w:r w:rsidR="00C15C28">
        <w:t xml:space="preserve">еестр лиц, осуществляющих деятельность </w:t>
      </w:r>
      <w:r w:rsidR="00C15C28" w:rsidRPr="001010CC">
        <w:t>по приему</w:t>
      </w:r>
      <w:r w:rsidR="00C15C28">
        <w:t>, переработке</w:t>
      </w:r>
      <w:r w:rsidR="00C15C28" w:rsidRPr="001010CC">
        <w:t xml:space="preserve"> и отгрузке древесины</w:t>
      </w:r>
      <w:r w:rsidR="00A2512E">
        <w:t xml:space="preserve"> (далее</w:t>
      </w:r>
      <w:r w:rsidR="003E0AAA">
        <w:t xml:space="preserve"> </w:t>
      </w:r>
      <w:r w:rsidR="00A2512E">
        <w:t>-</w:t>
      </w:r>
      <w:r w:rsidR="003E0AAA">
        <w:t xml:space="preserve"> </w:t>
      </w:r>
      <w:r w:rsidR="0073557F">
        <w:t>р</w:t>
      </w:r>
      <w:r w:rsidR="00A2512E">
        <w:t xml:space="preserve">еестр), </w:t>
      </w:r>
      <w:r w:rsidR="00DA3EB8">
        <w:t>у</w:t>
      </w:r>
      <w:r w:rsidR="001010CC" w:rsidRPr="00161F15">
        <w:t>полномоченны</w:t>
      </w:r>
      <w:r w:rsidR="006F407A">
        <w:t>м</w:t>
      </w:r>
      <w:r w:rsidR="001010CC" w:rsidRPr="00161F15">
        <w:t xml:space="preserve"> орган</w:t>
      </w:r>
      <w:r w:rsidR="006F407A">
        <w:t>ом</w:t>
      </w:r>
      <w:r w:rsidR="00A2512E">
        <w:t>.</w:t>
      </w:r>
    </w:p>
    <w:p w:rsidR="001010CC" w:rsidRPr="00161F15" w:rsidRDefault="001010CC" w:rsidP="00583429">
      <w:pPr>
        <w:autoSpaceDE w:val="0"/>
        <w:autoSpaceDN w:val="0"/>
        <w:adjustRightInd w:val="0"/>
        <w:ind w:firstLine="709"/>
        <w:jc w:val="both"/>
      </w:pPr>
      <w:r w:rsidRPr="001010CC">
        <w:t>2.</w:t>
      </w:r>
      <w:hyperlink r:id="rId8" w:history="1">
        <w:r w:rsidRPr="00161F15">
          <w:t>Порядок</w:t>
        </w:r>
      </w:hyperlink>
      <w:r w:rsidRPr="00161F15">
        <w:t xml:space="preserve"> </w:t>
      </w:r>
      <w:r w:rsidR="00A2512E">
        <w:t>включения</w:t>
      </w:r>
      <w:r w:rsidR="004B527E">
        <w:t xml:space="preserve"> в реестр</w:t>
      </w:r>
      <w:r w:rsidR="00A2512E">
        <w:t xml:space="preserve"> лиц</w:t>
      </w:r>
      <w:r w:rsidR="0073557F">
        <w:t>,</w:t>
      </w:r>
      <w:r w:rsidR="00A2512E">
        <w:t xml:space="preserve"> осуществляющих деятельность </w:t>
      </w:r>
      <w:r w:rsidR="00A2512E" w:rsidRPr="001010CC">
        <w:t>по приему</w:t>
      </w:r>
      <w:r w:rsidR="00A2512E">
        <w:t>, переработке</w:t>
      </w:r>
      <w:r w:rsidR="00A2512E" w:rsidRPr="001010CC">
        <w:t xml:space="preserve"> и отгрузке древесины</w:t>
      </w:r>
      <w:r w:rsidR="00577BEE">
        <w:t>,</w:t>
      </w:r>
      <w:r w:rsidRPr="00161F15">
        <w:t xml:space="preserve"> у</w:t>
      </w:r>
      <w:r w:rsidR="005A551F" w:rsidRPr="00161F15">
        <w:t>станавливает</w:t>
      </w:r>
      <w:r w:rsidR="00DB5E36">
        <w:t>ся</w:t>
      </w:r>
      <w:r w:rsidR="005A551F" w:rsidRPr="00161F15">
        <w:t xml:space="preserve"> </w:t>
      </w:r>
      <w:r w:rsidR="00010D66">
        <w:t>Администраци</w:t>
      </w:r>
      <w:r w:rsidR="00DB5E36">
        <w:t>ей</w:t>
      </w:r>
      <w:r w:rsidR="00010D66">
        <w:t xml:space="preserve"> Приморского края</w:t>
      </w:r>
      <w:r w:rsidRPr="00161F15">
        <w:t>.</w:t>
      </w:r>
    </w:p>
    <w:p w:rsidR="002714DC" w:rsidRDefault="00693283" w:rsidP="004E2FC5">
      <w:pPr>
        <w:autoSpaceDE w:val="0"/>
        <w:autoSpaceDN w:val="0"/>
        <w:adjustRightInd w:val="0"/>
        <w:ind w:firstLine="709"/>
        <w:jc w:val="both"/>
      </w:pPr>
      <w:r>
        <w:t>3.</w:t>
      </w:r>
      <w:r w:rsidR="002714DC">
        <w:t xml:space="preserve">Уполномоченный орган обязан размещать </w:t>
      </w:r>
      <w:r w:rsidR="004E2FC5">
        <w:t>информацию</w:t>
      </w:r>
      <w:r w:rsidR="002714DC">
        <w:t xml:space="preserve"> о лицах, осуществляющих деятельность </w:t>
      </w:r>
      <w:r w:rsidR="002714DC" w:rsidRPr="001010CC">
        <w:t>по приему</w:t>
      </w:r>
      <w:r w:rsidR="002714DC">
        <w:t>, переработке</w:t>
      </w:r>
      <w:r w:rsidR="002714DC" w:rsidRPr="001010CC">
        <w:t xml:space="preserve"> и отгрузке древесины</w:t>
      </w:r>
      <w:r w:rsidR="002714DC">
        <w:t>,</w:t>
      </w:r>
      <w:r w:rsidR="004E2FC5">
        <w:t xml:space="preserve"> включенных в </w:t>
      </w:r>
      <w:r w:rsidR="0073557F">
        <w:t>р</w:t>
      </w:r>
      <w:r w:rsidR="004E2FC5">
        <w:t>еестр</w:t>
      </w:r>
      <w:r w:rsidR="008C748E">
        <w:t>,</w:t>
      </w:r>
      <w:r w:rsidR="002714DC">
        <w:t xml:space="preserve"> на </w:t>
      </w:r>
      <w:r w:rsidR="002714DC" w:rsidRPr="00C948B3">
        <w:rPr>
          <w:szCs w:val="28"/>
        </w:rPr>
        <w:t>официально</w:t>
      </w:r>
      <w:r w:rsidR="002714DC">
        <w:rPr>
          <w:szCs w:val="28"/>
        </w:rPr>
        <w:t>м</w:t>
      </w:r>
      <w:r w:rsidR="002714DC" w:rsidRPr="00C948B3">
        <w:rPr>
          <w:szCs w:val="28"/>
        </w:rPr>
        <w:t xml:space="preserve"> сайт</w:t>
      </w:r>
      <w:r w:rsidR="002714DC">
        <w:rPr>
          <w:szCs w:val="28"/>
        </w:rPr>
        <w:t>е</w:t>
      </w:r>
      <w:r w:rsidR="002714DC" w:rsidRPr="00C948B3">
        <w:rPr>
          <w:szCs w:val="28"/>
        </w:rPr>
        <w:t xml:space="preserve"> Администрации Приморского края в </w:t>
      </w:r>
      <w:r w:rsidR="002714DC">
        <w:rPr>
          <w:szCs w:val="28"/>
        </w:rPr>
        <w:t xml:space="preserve">информационно-телекомуникационной сети </w:t>
      </w:r>
      <w:r w:rsidR="00EE32B1">
        <w:rPr>
          <w:szCs w:val="28"/>
        </w:rPr>
        <w:t>"</w:t>
      </w:r>
      <w:r w:rsidR="002714DC">
        <w:rPr>
          <w:szCs w:val="28"/>
        </w:rPr>
        <w:t>Интернет</w:t>
      </w:r>
      <w:r w:rsidR="00EE32B1">
        <w:rPr>
          <w:szCs w:val="28"/>
        </w:rPr>
        <w:t>"</w:t>
      </w:r>
      <w:r w:rsidR="002714DC">
        <w:rPr>
          <w:szCs w:val="28"/>
        </w:rPr>
        <w:t xml:space="preserve"> ежемесячно,</w:t>
      </w:r>
      <w:r w:rsidR="002714DC" w:rsidRPr="00813C16">
        <w:t xml:space="preserve"> </w:t>
      </w:r>
      <w:r w:rsidR="002714DC" w:rsidRPr="004A1C3D">
        <w:t>не позднее 1</w:t>
      </w:r>
      <w:r w:rsidR="002714DC">
        <w:t>5</w:t>
      </w:r>
      <w:r w:rsidR="002714DC" w:rsidRPr="004A1C3D">
        <w:t>-го числа</w:t>
      </w:r>
      <w:r w:rsidR="008C748E">
        <w:t>.</w:t>
      </w:r>
    </w:p>
    <w:p w:rsidR="002714DC" w:rsidRPr="00161F15" w:rsidRDefault="008C748E" w:rsidP="00583429">
      <w:pPr>
        <w:autoSpaceDE w:val="0"/>
        <w:autoSpaceDN w:val="0"/>
        <w:adjustRightInd w:val="0"/>
        <w:ind w:firstLine="709"/>
        <w:jc w:val="both"/>
      </w:pPr>
      <w:r>
        <w:t xml:space="preserve">Информация </w:t>
      </w:r>
      <w:r w:rsidR="002714DC" w:rsidRPr="00987E18">
        <w:t>содерж</w:t>
      </w:r>
      <w:r>
        <w:t>и</w:t>
      </w:r>
      <w:r w:rsidR="002714DC" w:rsidRPr="00987E18">
        <w:t xml:space="preserve">т </w:t>
      </w:r>
      <w:r>
        <w:t>сведения</w:t>
      </w:r>
      <w:r w:rsidR="002714DC" w:rsidRPr="00987E18">
        <w:t xml:space="preserve"> о</w:t>
      </w:r>
      <w:r w:rsidR="00B86B90" w:rsidRPr="00987E18">
        <w:t xml:space="preserve"> </w:t>
      </w:r>
      <w:r w:rsidRPr="00CC27E1">
        <w:t xml:space="preserve">пунктах </w:t>
      </w:r>
      <w:r w:rsidR="0073557F">
        <w:rPr>
          <w:szCs w:val="28"/>
        </w:rPr>
        <w:t>приема, переработки и отгрузки</w:t>
      </w:r>
      <w:r w:rsidRPr="00CC27E1">
        <w:rPr>
          <w:szCs w:val="28"/>
        </w:rPr>
        <w:t xml:space="preserve"> древесины (далее - пункт приема древесины)</w:t>
      </w:r>
      <w:r w:rsidRPr="00CC27E1">
        <w:t>,</w:t>
      </w:r>
      <w:r w:rsidRPr="001010CC">
        <w:t xml:space="preserve"> </w:t>
      </w:r>
      <w:r w:rsidR="00142A7F" w:rsidRPr="00987E18">
        <w:rPr>
          <w:szCs w:val="28"/>
        </w:rPr>
        <w:t>их местоположении</w:t>
      </w:r>
      <w:r w:rsidR="00645C54" w:rsidRPr="00987E18">
        <w:rPr>
          <w:szCs w:val="28"/>
        </w:rPr>
        <w:t xml:space="preserve">, дате включения в </w:t>
      </w:r>
      <w:r w:rsidR="004B527E">
        <w:rPr>
          <w:szCs w:val="28"/>
        </w:rPr>
        <w:t>р</w:t>
      </w:r>
      <w:r w:rsidR="00645C54" w:rsidRPr="00987E18">
        <w:rPr>
          <w:szCs w:val="28"/>
        </w:rPr>
        <w:t>еестр.</w:t>
      </w:r>
    </w:p>
    <w:p w:rsidR="001010CC" w:rsidRPr="001010CC" w:rsidRDefault="00813C16" w:rsidP="00583429">
      <w:pPr>
        <w:autoSpaceDE w:val="0"/>
        <w:autoSpaceDN w:val="0"/>
        <w:adjustRightInd w:val="0"/>
        <w:ind w:firstLine="709"/>
        <w:jc w:val="both"/>
      </w:pPr>
      <w:r>
        <w:t>4</w:t>
      </w:r>
      <w:r w:rsidR="00303DB0">
        <w:t>.</w:t>
      </w:r>
      <w:r w:rsidR="005C1FC6">
        <w:t>Юридичес</w:t>
      </w:r>
      <w:r w:rsidR="00577BEE">
        <w:t>кое</w:t>
      </w:r>
      <w:r w:rsidR="005C1FC6">
        <w:t xml:space="preserve"> лицо или индивидуальный предприниматель, </w:t>
      </w:r>
      <w:r w:rsidR="001010CC" w:rsidRPr="001010CC">
        <w:t>осуществляющие деятельность по приему</w:t>
      </w:r>
      <w:r>
        <w:t>, переработке</w:t>
      </w:r>
      <w:r w:rsidR="001010CC" w:rsidRPr="001010CC">
        <w:t xml:space="preserve"> и отгрузке древесины, </w:t>
      </w:r>
      <w:r w:rsidR="004505BB">
        <w:t xml:space="preserve">обязаны разместить </w:t>
      </w:r>
      <w:r w:rsidR="00CC27E1">
        <w:t xml:space="preserve">в </w:t>
      </w:r>
      <w:r w:rsidR="004505BB">
        <w:t>каждом</w:t>
      </w:r>
      <w:r w:rsidR="001010CC" w:rsidRPr="001010CC">
        <w:t xml:space="preserve"> пункте приема древесины в доступном для обозрения месте следующ</w:t>
      </w:r>
      <w:r w:rsidR="00AB351E">
        <w:t>ую</w:t>
      </w:r>
      <w:r w:rsidR="001010CC" w:rsidRPr="001010CC">
        <w:t xml:space="preserve"> информаци</w:t>
      </w:r>
      <w:r w:rsidR="00AB351E">
        <w:t>ю</w:t>
      </w:r>
      <w:r w:rsidR="001010CC" w:rsidRPr="001010CC">
        <w:t>:</w:t>
      </w:r>
    </w:p>
    <w:p w:rsidR="001010CC" w:rsidRDefault="005C1FC6" w:rsidP="00583429">
      <w:pPr>
        <w:autoSpaceDE w:val="0"/>
        <w:autoSpaceDN w:val="0"/>
        <w:adjustRightInd w:val="0"/>
        <w:ind w:firstLine="709"/>
        <w:jc w:val="both"/>
      </w:pPr>
      <w:r>
        <w:t>1</w:t>
      </w:r>
      <w:r w:rsidR="001010CC" w:rsidRPr="001010CC">
        <w:t>)наименование юридического лица</w:t>
      </w:r>
      <w:r w:rsidR="007E0CBF">
        <w:t xml:space="preserve">, </w:t>
      </w:r>
      <w:r w:rsidR="001010CC" w:rsidRPr="001010CC">
        <w:t>фамили</w:t>
      </w:r>
      <w:r w:rsidR="00284F39">
        <w:t>ю</w:t>
      </w:r>
      <w:r w:rsidR="001010CC" w:rsidRPr="001010CC">
        <w:t>, имя, отчество индивидуального предпринимателя</w:t>
      </w:r>
      <w:r w:rsidR="00284F39">
        <w:t>;</w:t>
      </w:r>
    </w:p>
    <w:p w:rsidR="005A551F" w:rsidRPr="00885DB7" w:rsidRDefault="005A551F" w:rsidP="00583429">
      <w:pPr>
        <w:widowControl w:val="0"/>
        <w:autoSpaceDE w:val="0"/>
        <w:autoSpaceDN w:val="0"/>
        <w:adjustRightInd w:val="0"/>
        <w:ind w:firstLine="709"/>
        <w:jc w:val="both"/>
      </w:pPr>
      <w:r>
        <w:t>2</w:t>
      </w:r>
      <w:r w:rsidRPr="00772D7B">
        <w:t>)</w:t>
      </w:r>
      <w:r w:rsidR="00CC27E1">
        <w:t xml:space="preserve">телефон и </w:t>
      </w:r>
      <w:r w:rsidRPr="00772D7B">
        <w:t>местонахождени</w:t>
      </w:r>
      <w:r w:rsidR="00CC27E1">
        <w:t>е</w:t>
      </w:r>
      <w:r w:rsidRPr="00772D7B">
        <w:t xml:space="preserve"> (юридический адрес), а также адрес </w:t>
      </w:r>
      <w:r w:rsidRPr="00772D7B">
        <w:lastRenderedPageBreak/>
        <w:t>фактического месторасположения юридического лица или места жительства индивидуального предпринимателя</w:t>
      </w:r>
      <w:r w:rsidR="00885DB7" w:rsidRPr="00885DB7">
        <w:t>;</w:t>
      </w:r>
    </w:p>
    <w:p w:rsidR="00AB351E" w:rsidRPr="001010CC" w:rsidRDefault="005A551F" w:rsidP="00583429">
      <w:pPr>
        <w:autoSpaceDE w:val="0"/>
        <w:autoSpaceDN w:val="0"/>
        <w:adjustRightInd w:val="0"/>
        <w:ind w:firstLine="709"/>
        <w:jc w:val="both"/>
      </w:pPr>
      <w:r>
        <w:t>3</w:t>
      </w:r>
      <w:r w:rsidR="007E0CBF">
        <w:t>)</w:t>
      </w:r>
      <w:r w:rsidR="00AB351E" w:rsidRPr="001010CC">
        <w:t xml:space="preserve">документ (приказ, распоряжение руководителя юридического лица или индивидуального предпринимателя) о назначении лица, ответственного за прием, </w:t>
      </w:r>
      <w:r w:rsidR="0020278F">
        <w:t xml:space="preserve">переработку и </w:t>
      </w:r>
      <w:r w:rsidR="00AB351E" w:rsidRPr="001010CC">
        <w:t xml:space="preserve">отгрузку древесины (далее </w:t>
      </w:r>
      <w:r w:rsidR="00AB351E" w:rsidRPr="00813C16">
        <w:t>- ответственное лицо</w:t>
      </w:r>
      <w:r w:rsidR="00AB351E" w:rsidRPr="001010CC">
        <w:t>), или его заверенная копия;</w:t>
      </w:r>
    </w:p>
    <w:p w:rsidR="001010CC" w:rsidRPr="001010CC" w:rsidRDefault="008F0339" w:rsidP="00583429">
      <w:pPr>
        <w:autoSpaceDE w:val="0"/>
        <w:autoSpaceDN w:val="0"/>
        <w:adjustRightInd w:val="0"/>
        <w:ind w:firstLine="709"/>
        <w:jc w:val="both"/>
      </w:pPr>
      <w:r>
        <w:t>4</w:t>
      </w:r>
      <w:r w:rsidR="001010CC" w:rsidRPr="001010CC">
        <w:t>)режим работы пун</w:t>
      </w:r>
      <w:r w:rsidR="003D7173">
        <w:t>кта приема древесины.</w:t>
      </w:r>
    </w:p>
    <w:p w:rsidR="00E76761" w:rsidRPr="00303DB0" w:rsidRDefault="00885DB7" w:rsidP="00583429">
      <w:pPr>
        <w:widowControl w:val="0"/>
        <w:autoSpaceDE w:val="0"/>
        <w:autoSpaceDN w:val="0"/>
        <w:adjustRightInd w:val="0"/>
        <w:ind w:firstLine="709"/>
        <w:jc w:val="both"/>
      </w:pPr>
      <w:r>
        <w:t>5</w:t>
      </w:r>
      <w:r w:rsidR="001B54F2">
        <w:t>.</w:t>
      </w:r>
      <w:r>
        <w:t>В</w:t>
      </w:r>
      <w:r w:rsidR="00E76761" w:rsidRPr="00303DB0">
        <w:t xml:space="preserve"> пункте приема древесины должн</w:t>
      </w:r>
      <w:r>
        <w:t>ы</w:t>
      </w:r>
      <w:r w:rsidR="00E76761" w:rsidRPr="00303DB0">
        <w:t xml:space="preserve"> находиться следующ</w:t>
      </w:r>
      <w:r>
        <w:t>ие</w:t>
      </w:r>
      <w:r w:rsidR="00E76761" w:rsidRPr="00303DB0">
        <w:t xml:space="preserve"> документ</w:t>
      </w:r>
      <w:r>
        <w:t>ы</w:t>
      </w:r>
      <w:r w:rsidR="00742532">
        <w:t xml:space="preserve">, необходимые </w:t>
      </w:r>
      <w:r w:rsidR="00053ECF">
        <w:t xml:space="preserve">для осуществления деятельности </w:t>
      </w:r>
      <w:r w:rsidR="00053ECF" w:rsidRPr="001010CC">
        <w:t>по приему</w:t>
      </w:r>
      <w:r w:rsidR="00053ECF">
        <w:t>, переработке</w:t>
      </w:r>
      <w:r w:rsidR="00053ECF" w:rsidRPr="001010CC">
        <w:t xml:space="preserve"> и отгрузке древесины</w:t>
      </w:r>
      <w:r w:rsidR="00E76761" w:rsidRPr="00303DB0">
        <w:t>:</w:t>
      </w:r>
    </w:p>
    <w:p w:rsidR="00E76761" w:rsidRPr="00303DB0" w:rsidRDefault="00303DB0" w:rsidP="00583429">
      <w:pPr>
        <w:widowControl w:val="0"/>
        <w:autoSpaceDE w:val="0"/>
        <w:autoSpaceDN w:val="0"/>
        <w:adjustRightInd w:val="0"/>
        <w:ind w:firstLine="709"/>
        <w:jc w:val="both"/>
      </w:pPr>
      <w:r>
        <w:t>1)</w:t>
      </w:r>
      <w:r w:rsidR="00E76761" w:rsidRPr="00303DB0">
        <w:t xml:space="preserve">документ о </w:t>
      </w:r>
      <w:r w:rsidR="00DA3EB8">
        <w:t xml:space="preserve">включении в </w:t>
      </w:r>
      <w:r w:rsidR="00B37D75">
        <w:t>р</w:t>
      </w:r>
      <w:r w:rsidR="00DA3EB8">
        <w:t>еестр</w:t>
      </w:r>
      <w:r w:rsidR="00F8216B">
        <w:t xml:space="preserve"> уполномоченным органом</w:t>
      </w:r>
      <w:r w:rsidR="00E76761" w:rsidRPr="00303DB0">
        <w:t>;</w:t>
      </w:r>
    </w:p>
    <w:p w:rsidR="001E533C" w:rsidRDefault="004C5F7A" w:rsidP="0058342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>2</w:t>
      </w:r>
      <w:r w:rsidR="00F8216B">
        <w:t>)</w:t>
      </w:r>
      <w:r w:rsidR="00E76761" w:rsidRPr="00303DB0">
        <w:t xml:space="preserve">копия </w:t>
      </w:r>
      <w:r w:rsidR="00BD0678" w:rsidRPr="00303DB0">
        <w:t xml:space="preserve">свидетельства о государственной регистрации </w:t>
      </w:r>
      <w:r w:rsidR="00E76761" w:rsidRPr="00303DB0">
        <w:t>юридическ</w:t>
      </w:r>
      <w:r w:rsidR="00053ECF">
        <w:t>ого</w:t>
      </w:r>
      <w:r w:rsidR="00E76761" w:rsidRPr="00303DB0">
        <w:t xml:space="preserve"> лиц</w:t>
      </w:r>
      <w:r w:rsidR="00053ECF">
        <w:t>а</w:t>
      </w:r>
      <w:r w:rsidR="00E76761" w:rsidRPr="00303DB0">
        <w:t xml:space="preserve"> или копия свидетельства о государственной регистрации</w:t>
      </w:r>
      <w:r w:rsidR="001E533C">
        <w:t xml:space="preserve"> </w:t>
      </w:r>
      <w:r w:rsidR="001E533C">
        <w:rPr>
          <w:szCs w:val="28"/>
        </w:rPr>
        <w:t>физического лица в качестве индивидуального предпринимателя</w:t>
      </w:r>
      <w:r w:rsidR="001E533C" w:rsidRPr="001E533C">
        <w:rPr>
          <w:szCs w:val="28"/>
        </w:rPr>
        <w:t>;</w:t>
      </w:r>
      <w:r w:rsidR="00E76761" w:rsidRPr="00303DB0">
        <w:t xml:space="preserve"> </w:t>
      </w:r>
    </w:p>
    <w:p w:rsidR="00BD6F21" w:rsidRPr="004670A5" w:rsidRDefault="004C5F7A" w:rsidP="00583429">
      <w:pPr>
        <w:widowControl w:val="0"/>
        <w:autoSpaceDE w:val="0"/>
        <w:autoSpaceDN w:val="0"/>
        <w:adjustRightInd w:val="0"/>
        <w:ind w:firstLine="709"/>
        <w:jc w:val="both"/>
      </w:pPr>
      <w:r>
        <w:t>3</w:t>
      </w:r>
      <w:r w:rsidR="00F8216B">
        <w:t>)</w:t>
      </w:r>
      <w:r w:rsidR="00E76761" w:rsidRPr="00303DB0">
        <w:t>копия документа, подтверждающего право на земельный участок, предоставленный для организации деятельности по приему</w:t>
      </w:r>
      <w:r w:rsidR="004C34DF">
        <w:t>, переработке</w:t>
      </w:r>
      <w:r w:rsidR="00E76761" w:rsidRPr="00303DB0">
        <w:t xml:space="preserve"> и отгрузке древесины, на котором расположен пункт приема</w:t>
      </w:r>
      <w:r w:rsidR="0029644C">
        <w:t xml:space="preserve"> д</w:t>
      </w:r>
      <w:r w:rsidR="00E76761" w:rsidRPr="00303DB0">
        <w:t>ревесины (свидетельство о праве собственности на землю, договор аренды земельного участка, зарегистрированный в установленном порядке</w:t>
      </w:r>
      <w:r w:rsidR="000F6D6E">
        <w:t>)</w:t>
      </w:r>
      <w:r w:rsidR="00BD6F21" w:rsidRPr="00BD6F21">
        <w:t>;</w:t>
      </w:r>
    </w:p>
    <w:p w:rsidR="00E76761" w:rsidRPr="0024270F" w:rsidRDefault="004C5F7A" w:rsidP="00583429">
      <w:pPr>
        <w:widowControl w:val="0"/>
        <w:autoSpaceDE w:val="0"/>
        <w:autoSpaceDN w:val="0"/>
        <w:adjustRightInd w:val="0"/>
        <w:ind w:firstLine="709"/>
        <w:jc w:val="both"/>
      </w:pPr>
      <w:r>
        <w:t>4</w:t>
      </w:r>
      <w:r w:rsidR="00BD6F21" w:rsidRPr="004C5F7A">
        <w:t>)разрешение на привлечение и использование иностранных работников (в случае привлечения иностранных работников)</w:t>
      </w:r>
      <w:r w:rsidR="00F24653">
        <w:t>.</w:t>
      </w:r>
    </w:p>
    <w:p w:rsidR="0022503C" w:rsidRPr="00421737" w:rsidRDefault="00B37D75" w:rsidP="0022503C">
      <w:pPr>
        <w:widowControl w:val="0"/>
        <w:autoSpaceDE w:val="0"/>
        <w:autoSpaceDN w:val="0"/>
        <w:adjustRightInd w:val="0"/>
        <w:ind w:firstLine="709"/>
        <w:jc w:val="both"/>
      </w:pPr>
      <w:r>
        <w:t>6</w:t>
      </w:r>
      <w:r w:rsidR="0022503C">
        <w:t>.</w:t>
      </w:r>
      <w:r w:rsidR="0022503C" w:rsidRPr="00421737">
        <w:t>В случае</w:t>
      </w:r>
      <w:r w:rsidR="0022503C">
        <w:t>,</w:t>
      </w:r>
      <w:r w:rsidR="0022503C" w:rsidRPr="00421737">
        <w:t xml:space="preserve"> если </w:t>
      </w:r>
      <w:r w:rsidR="00DA3863">
        <w:t>в</w:t>
      </w:r>
      <w:r w:rsidR="0022503C" w:rsidRPr="00421737">
        <w:t xml:space="preserve"> одном пункте приема древесины осуществляют свою деятельность несколько юридических лиц или индивидуальных предпринимателей, учет принимаемой</w:t>
      </w:r>
      <w:r w:rsidR="0022503C">
        <w:t>, перерабатываемой</w:t>
      </w:r>
      <w:r w:rsidR="0022503C" w:rsidRPr="00421737">
        <w:t xml:space="preserve"> и отгружаемой древесины в соответствии с настоящим Законом ведется каждым юридическим лицом или индивидуальным предпринимателем раздельно.</w:t>
      </w:r>
    </w:p>
    <w:p w:rsidR="004A1C3D" w:rsidRPr="004A1C3D" w:rsidRDefault="00B37D75" w:rsidP="00583429">
      <w:pPr>
        <w:widowControl w:val="0"/>
        <w:autoSpaceDE w:val="0"/>
        <w:autoSpaceDN w:val="0"/>
        <w:adjustRightInd w:val="0"/>
        <w:ind w:firstLine="709"/>
        <w:jc w:val="both"/>
      </w:pPr>
      <w:r>
        <w:t>7</w:t>
      </w:r>
      <w:r w:rsidR="004A1C3D">
        <w:t>.</w:t>
      </w:r>
      <w:r w:rsidR="000229B9">
        <w:t xml:space="preserve">Юридическое лицо или индивидуальный предприниматель, </w:t>
      </w:r>
      <w:r w:rsidR="000229B9" w:rsidRPr="001010CC">
        <w:t>осуществляющие деятельность по приему</w:t>
      </w:r>
      <w:r w:rsidR="000229B9">
        <w:t>, переработке</w:t>
      </w:r>
      <w:r w:rsidR="000229B9" w:rsidRPr="001010CC">
        <w:t xml:space="preserve"> и отгрузке древесины</w:t>
      </w:r>
      <w:r w:rsidR="00CB20E9">
        <w:t>,</w:t>
      </w:r>
      <w:r w:rsidR="000229B9" w:rsidRPr="004A1C3D">
        <w:t xml:space="preserve"> </w:t>
      </w:r>
      <w:r w:rsidR="004A1C3D" w:rsidRPr="004A1C3D">
        <w:t>составля</w:t>
      </w:r>
      <w:r w:rsidR="0022503C">
        <w:t xml:space="preserve">ют </w:t>
      </w:r>
      <w:r w:rsidR="004A1C3D" w:rsidRPr="00577BEE">
        <w:t>отчет о принятой, переработанной и отгруженной древесине по форме, установленной уполномоченным органом.</w:t>
      </w:r>
    </w:p>
    <w:p w:rsidR="004A1C3D" w:rsidRPr="004A1C3D" w:rsidRDefault="00B37D75" w:rsidP="00583429">
      <w:pPr>
        <w:widowControl w:val="0"/>
        <w:autoSpaceDE w:val="0"/>
        <w:autoSpaceDN w:val="0"/>
        <w:adjustRightInd w:val="0"/>
        <w:ind w:firstLine="709"/>
        <w:jc w:val="both"/>
      </w:pPr>
      <w:r>
        <w:t>8</w:t>
      </w:r>
      <w:r w:rsidR="004A1C3D">
        <w:t>.</w:t>
      </w:r>
      <w:r w:rsidR="00DA3863">
        <w:t>О</w:t>
      </w:r>
      <w:r w:rsidR="004A1C3D" w:rsidRPr="004A1C3D">
        <w:t xml:space="preserve">тчет о принятой, переработанной и отгруженной древесине </w:t>
      </w:r>
      <w:r w:rsidR="00DA3863">
        <w:t xml:space="preserve">за предыдущий месяц </w:t>
      </w:r>
      <w:r w:rsidR="004A1C3D" w:rsidRPr="004A1C3D">
        <w:t>пред</w:t>
      </w:r>
      <w:r w:rsidR="008E260E">
        <w:t>о</w:t>
      </w:r>
      <w:r w:rsidR="004A1C3D" w:rsidRPr="004A1C3D">
        <w:t>ставляется в уполномоченный орган</w:t>
      </w:r>
      <w:r w:rsidR="00DA3863">
        <w:t xml:space="preserve"> ежемесячно</w:t>
      </w:r>
      <w:r w:rsidR="004A1C3D" w:rsidRPr="004A1C3D">
        <w:t xml:space="preserve"> не позднее 10-го числа</w:t>
      </w:r>
      <w:r w:rsidR="00DA3863">
        <w:t xml:space="preserve"> месяца.</w:t>
      </w:r>
    </w:p>
    <w:p w:rsidR="00C86A31" w:rsidRDefault="00C86A31" w:rsidP="001010CC">
      <w:pPr>
        <w:autoSpaceDE w:val="0"/>
        <w:autoSpaceDN w:val="0"/>
        <w:adjustRightInd w:val="0"/>
        <w:ind w:firstLine="540"/>
        <w:jc w:val="both"/>
      </w:pPr>
    </w:p>
    <w:p w:rsidR="00E76761" w:rsidRDefault="00C00EB7" w:rsidP="00583429">
      <w:pPr>
        <w:autoSpaceDE w:val="0"/>
        <w:autoSpaceDN w:val="0"/>
        <w:adjustRightInd w:val="0"/>
        <w:ind w:firstLine="709"/>
        <w:jc w:val="both"/>
      </w:pPr>
      <w:r>
        <w:t xml:space="preserve">СТАТЬЯ </w:t>
      </w:r>
      <w:r w:rsidR="006F407A">
        <w:t>7</w:t>
      </w:r>
      <w:r>
        <w:t>. П</w:t>
      </w:r>
      <w:r w:rsidR="00747F96">
        <w:t>ОРЯДОК ПРИЕМА И УЧЕТА ДРЕВЕСИНЫ</w:t>
      </w:r>
    </w:p>
    <w:p w:rsidR="00965477" w:rsidRDefault="00965477" w:rsidP="001010CC">
      <w:pPr>
        <w:autoSpaceDE w:val="0"/>
        <w:autoSpaceDN w:val="0"/>
        <w:adjustRightInd w:val="0"/>
        <w:ind w:firstLine="540"/>
        <w:jc w:val="both"/>
      </w:pPr>
    </w:p>
    <w:p w:rsidR="00F24653" w:rsidRDefault="00A537C4" w:rsidP="00F24653">
      <w:pPr>
        <w:widowControl w:val="0"/>
        <w:autoSpaceDE w:val="0"/>
        <w:autoSpaceDN w:val="0"/>
        <w:adjustRightInd w:val="0"/>
        <w:ind w:firstLine="709"/>
        <w:jc w:val="both"/>
      </w:pPr>
      <w:r w:rsidRPr="003958E6">
        <w:t>1.</w:t>
      </w:r>
      <w:r w:rsidR="00F24653">
        <w:t>Прием древесины от юридических лиц и индивидуальных предпринимателей</w:t>
      </w:r>
      <w:r w:rsidR="003958E6">
        <w:t xml:space="preserve"> в пункте приема древесины</w:t>
      </w:r>
      <w:r w:rsidR="00F24653">
        <w:t xml:space="preserve"> проводится партиями с указанием наименования, объемов и породы принимаемой древесины.</w:t>
      </w:r>
    </w:p>
    <w:p w:rsidR="00895020" w:rsidRPr="00577BEE" w:rsidRDefault="00895020" w:rsidP="001528C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2.Прием древесины, заготовленной гражданами для собственных нужд, </w:t>
      </w:r>
      <w:r w:rsidR="00B3613F">
        <w:t xml:space="preserve">не </w:t>
      </w:r>
      <w:r w:rsidR="00D33B71">
        <w:t>осуществляется</w:t>
      </w:r>
      <w:r w:rsidR="00B3613F">
        <w:t xml:space="preserve">, </w:t>
      </w:r>
      <w:r w:rsidR="00DB43EE" w:rsidRPr="00577BEE">
        <w:t xml:space="preserve">за исключением древесины, предназначенной для  </w:t>
      </w:r>
      <w:r w:rsidR="00697FEF" w:rsidRPr="00577BEE">
        <w:t>пере</w:t>
      </w:r>
      <w:r w:rsidR="00DB43EE" w:rsidRPr="00577BEE">
        <w:t>работки в целях получения лесоматериалов</w:t>
      </w:r>
      <w:r w:rsidR="00B46C49" w:rsidRPr="00577BEE">
        <w:t>.</w:t>
      </w:r>
    </w:p>
    <w:p w:rsidR="00870462" w:rsidRPr="002462BE" w:rsidRDefault="004B0D42" w:rsidP="001528C4">
      <w:pPr>
        <w:widowControl w:val="0"/>
        <w:autoSpaceDE w:val="0"/>
        <w:autoSpaceDN w:val="0"/>
        <w:adjustRightInd w:val="0"/>
        <w:ind w:firstLine="709"/>
        <w:jc w:val="both"/>
      </w:pPr>
      <w:r>
        <w:t>3.</w:t>
      </w:r>
      <w:r w:rsidR="00870462" w:rsidRPr="002462BE">
        <w:t>Прием древесины осуществляется при предъявлении лицом, сдающим древесину, следующих документов:</w:t>
      </w:r>
    </w:p>
    <w:p w:rsidR="00870462" w:rsidRPr="002462BE" w:rsidRDefault="0020278F" w:rsidP="001528C4">
      <w:pPr>
        <w:widowControl w:val="0"/>
        <w:autoSpaceDE w:val="0"/>
        <w:autoSpaceDN w:val="0"/>
        <w:adjustRightInd w:val="0"/>
        <w:ind w:firstLine="709"/>
        <w:jc w:val="both"/>
      </w:pPr>
      <w:r>
        <w:t>1)</w:t>
      </w:r>
      <w:r w:rsidR="00870462" w:rsidRPr="002462BE">
        <w:t>документа, удостоверяющего личность;</w:t>
      </w:r>
    </w:p>
    <w:p w:rsidR="00301BF8" w:rsidRDefault="0020278F" w:rsidP="007E1FA9">
      <w:pPr>
        <w:widowControl w:val="0"/>
        <w:autoSpaceDE w:val="0"/>
        <w:autoSpaceDN w:val="0"/>
        <w:adjustRightInd w:val="0"/>
        <w:ind w:firstLine="709"/>
        <w:jc w:val="both"/>
      </w:pPr>
      <w:r>
        <w:t>2)</w:t>
      </w:r>
      <w:r w:rsidR="007E1FA9">
        <w:t>транспортной</w:t>
      </w:r>
      <w:r w:rsidR="007E1FA9" w:rsidRPr="002462BE">
        <w:t xml:space="preserve"> </w:t>
      </w:r>
      <w:r w:rsidR="007E1FA9">
        <w:t xml:space="preserve">или </w:t>
      </w:r>
      <w:r w:rsidR="00870462" w:rsidRPr="002462BE">
        <w:t>товарно-транспортной</w:t>
      </w:r>
      <w:r w:rsidR="00870462">
        <w:t xml:space="preserve"> </w:t>
      </w:r>
      <w:r w:rsidR="00870462" w:rsidRPr="002462BE">
        <w:t>накладной</w:t>
      </w:r>
      <w:r w:rsidR="007E1FA9" w:rsidRPr="007E1FA9">
        <w:t>;</w:t>
      </w:r>
      <w:r w:rsidR="007E1FA9">
        <w:br/>
      </w:r>
      <w:r w:rsidR="007E1FA9">
        <w:lastRenderedPageBreak/>
        <w:tab/>
        <w:t xml:space="preserve">3)доверенности, заверенной в установленном порядке, в </w:t>
      </w:r>
      <w:r w:rsidR="00301BF8">
        <w:t>случае сдачи древесины</w:t>
      </w:r>
      <w:r w:rsidR="007E1FA9">
        <w:t xml:space="preserve"> </w:t>
      </w:r>
      <w:r w:rsidR="00301BF8">
        <w:t>лиц</w:t>
      </w:r>
      <w:r w:rsidR="007E1FA9">
        <w:t>ом</w:t>
      </w:r>
      <w:r w:rsidR="00301BF8">
        <w:t>,</w:t>
      </w:r>
      <w:r w:rsidR="007E1FA9">
        <w:t xml:space="preserve"> не являющимся</w:t>
      </w:r>
      <w:r w:rsidR="00301BF8">
        <w:t xml:space="preserve"> </w:t>
      </w:r>
      <w:r w:rsidR="007E1FA9">
        <w:t xml:space="preserve">собственником </w:t>
      </w:r>
      <w:r w:rsidR="00301BF8">
        <w:t xml:space="preserve"> древесины</w:t>
      </w:r>
      <w:r w:rsidR="00F24653">
        <w:t>.</w:t>
      </w:r>
    </w:p>
    <w:p w:rsidR="00D92BB3" w:rsidRPr="00980327" w:rsidRDefault="00E00EE6" w:rsidP="001528C4">
      <w:pPr>
        <w:widowControl w:val="0"/>
        <w:autoSpaceDE w:val="0"/>
        <w:autoSpaceDN w:val="0"/>
        <w:adjustRightInd w:val="0"/>
        <w:ind w:firstLine="709"/>
        <w:jc w:val="both"/>
      </w:pPr>
      <w:r>
        <w:t>4</w:t>
      </w:r>
      <w:r w:rsidR="0063449D" w:rsidRPr="00980327">
        <w:t>.</w:t>
      </w:r>
      <w:r w:rsidR="00D92BB3" w:rsidRPr="00980327">
        <w:t>Приня</w:t>
      </w:r>
      <w:r w:rsidR="00980327">
        <w:t>тая</w:t>
      </w:r>
      <w:r w:rsidR="00D92BB3" w:rsidRPr="00980327">
        <w:t>, перераб</w:t>
      </w:r>
      <w:r w:rsidR="00980327">
        <w:t>отанная</w:t>
      </w:r>
      <w:r w:rsidR="00D92BB3" w:rsidRPr="00980327">
        <w:t xml:space="preserve"> и отгруже</w:t>
      </w:r>
      <w:r w:rsidR="00980327">
        <w:t>нная</w:t>
      </w:r>
      <w:r w:rsidR="00D92BB3" w:rsidRPr="00980327">
        <w:t xml:space="preserve"> древесина подлежит обязательному учету ответственным лицом в соответствии с настоящим Законом.</w:t>
      </w:r>
    </w:p>
    <w:p w:rsidR="00611E64" w:rsidRPr="001010CC" w:rsidRDefault="00F24653" w:rsidP="001528C4">
      <w:pPr>
        <w:autoSpaceDE w:val="0"/>
        <w:autoSpaceDN w:val="0"/>
        <w:adjustRightInd w:val="0"/>
        <w:ind w:firstLine="709"/>
        <w:jc w:val="both"/>
      </w:pPr>
      <w:r>
        <w:t>5</w:t>
      </w:r>
      <w:r w:rsidR="00611E64">
        <w:t>.</w:t>
      </w:r>
      <w:r w:rsidR="00611E64" w:rsidRPr="001010CC">
        <w:t>Документами учета</w:t>
      </w:r>
      <w:r w:rsidR="00C95429">
        <w:t xml:space="preserve"> принятой, переработанной и отгруженной</w:t>
      </w:r>
      <w:r w:rsidR="00611E64" w:rsidRPr="001010CC">
        <w:t xml:space="preserve"> древесины являются:</w:t>
      </w:r>
    </w:p>
    <w:p w:rsidR="0084490D" w:rsidRDefault="00611E64" w:rsidP="00C55685">
      <w:pPr>
        <w:autoSpaceDE w:val="0"/>
        <w:autoSpaceDN w:val="0"/>
        <w:adjustRightInd w:val="0"/>
        <w:ind w:firstLine="709"/>
        <w:jc w:val="both"/>
      </w:pPr>
      <w:r>
        <w:t>1)</w:t>
      </w:r>
      <w:r w:rsidR="0084490D">
        <w:t>приемо-сдаточные акты</w:t>
      </w:r>
      <w:r w:rsidR="0084490D" w:rsidRPr="00C3681D">
        <w:t>;</w:t>
      </w:r>
    </w:p>
    <w:p w:rsidR="00611E64" w:rsidRDefault="0084490D" w:rsidP="00C55685">
      <w:pPr>
        <w:autoSpaceDE w:val="0"/>
        <w:autoSpaceDN w:val="0"/>
        <w:adjustRightInd w:val="0"/>
        <w:ind w:firstLine="709"/>
        <w:jc w:val="both"/>
      </w:pPr>
      <w:r>
        <w:t>2)</w:t>
      </w:r>
      <w:r w:rsidR="0043047F">
        <w:t>журнал</w:t>
      </w:r>
      <w:r w:rsidR="00611E64">
        <w:t xml:space="preserve"> учета приемо-сдаточных актов</w:t>
      </w:r>
      <w:r w:rsidR="00611E64" w:rsidRPr="00722C0C">
        <w:t>;</w:t>
      </w:r>
    </w:p>
    <w:p w:rsidR="0069682D" w:rsidRPr="0069682D" w:rsidRDefault="0043047F" w:rsidP="00C55685">
      <w:pPr>
        <w:autoSpaceDE w:val="0"/>
        <w:autoSpaceDN w:val="0"/>
        <w:adjustRightInd w:val="0"/>
        <w:ind w:firstLine="709"/>
        <w:jc w:val="both"/>
      </w:pPr>
      <w:r>
        <w:t>3)журнал</w:t>
      </w:r>
      <w:r w:rsidR="0069682D">
        <w:t xml:space="preserve"> учета принятой древесины</w:t>
      </w:r>
      <w:r w:rsidR="0069682D" w:rsidRPr="0069682D">
        <w:t>;</w:t>
      </w:r>
    </w:p>
    <w:p w:rsidR="00B93494" w:rsidRPr="0069682D" w:rsidRDefault="0069682D" w:rsidP="00C55685">
      <w:pPr>
        <w:autoSpaceDE w:val="0"/>
        <w:autoSpaceDN w:val="0"/>
        <w:adjustRightInd w:val="0"/>
        <w:ind w:firstLine="709"/>
        <w:jc w:val="both"/>
      </w:pPr>
      <w:r w:rsidRPr="0069682D">
        <w:t>4</w:t>
      </w:r>
      <w:r w:rsidR="0084490D" w:rsidRPr="0069682D">
        <w:t>)</w:t>
      </w:r>
      <w:r w:rsidR="0043047F">
        <w:t>журнал</w:t>
      </w:r>
      <w:r w:rsidR="00B93494" w:rsidRPr="0069682D">
        <w:t xml:space="preserve"> учета переработ</w:t>
      </w:r>
      <w:r w:rsidR="006F55FD" w:rsidRPr="0069682D">
        <w:t>анной</w:t>
      </w:r>
      <w:r w:rsidR="00B93494" w:rsidRPr="0069682D">
        <w:t xml:space="preserve"> древесины;</w:t>
      </w:r>
    </w:p>
    <w:p w:rsidR="00B93494" w:rsidRPr="0069682D" w:rsidRDefault="0069682D" w:rsidP="00C55685">
      <w:pPr>
        <w:widowControl w:val="0"/>
        <w:autoSpaceDE w:val="0"/>
        <w:autoSpaceDN w:val="0"/>
        <w:adjustRightInd w:val="0"/>
        <w:ind w:firstLine="709"/>
        <w:jc w:val="both"/>
      </w:pPr>
      <w:r w:rsidRPr="0024270F">
        <w:t>5)</w:t>
      </w:r>
      <w:r w:rsidR="0043047F">
        <w:t>журнал</w:t>
      </w:r>
      <w:r w:rsidR="00B93494">
        <w:t xml:space="preserve"> учета</w:t>
      </w:r>
      <w:r w:rsidR="00B93494" w:rsidRPr="00B777AD">
        <w:rPr>
          <w:b/>
        </w:rPr>
        <w:t xml:space="preserve"> </w:t>
      </w:r>
      <w:r w:rsidR="00B93494" w:rsidRPr="0069682D">
        <w:t>отгруженной древесины.</w:t>
      </w:r>
    </w:p>
    <w:p w:rsidR="00611E64" w:rsidRDefault="00F24653" w:rsidP="001528C4">
      <w:pPr>
        <w:autoSpaceDE w:val="0"/>
        <w:autoSpaceDN w:val="0"/>
        <w:adjustRightInd w:val="0"/>
        <w:ind w:firstLine="709"/>
        <w:jc w:val="both"/>
      </w:pPr>
      <w:r>
        <w:t>6</w:t>
      </w:r>
      <w:r w:rsidR="00611E64">
        <w:t>.</w:t>
      </w:r>
      <w:r w:rsidR="00611E64" w:rsidRPr="0069682D">
        <w:t>Форма</w:t>
      </w:r>
      <w:r w:rsidR="0084490D" w:rsidRPr="0069682D">
        <w:t xml:space="preserve"> и содержание</w:t>
      </w:r>
      <w:r w:rsidR="00611E64" w:rsidRPr="0069682D">
        <w:t xml:space="preserve"> документов учета </w:t>
      </w:r>
      <w:r w:rsidR="00C95429" w:rsidRPr="0069682D">
        <w:t xml:space="preserve">принятой, переработанной и отгруженной </w:t>
      </w:r>
      <w:r w:rsidR="00611E64" w:rsidRPr="0069682D">
        <w:t>древесины</w:t>
      </w:r>
      <w:r w:rsidR="00611E64" w:rsidRPr="001010CC">
        <w:t xml:space="preserve"> устанавливается </w:t>
      </w:r>
      <w:r w:rsidR="00BD0678">
        <w:t>уполномоченным органом</w:t>
      </w:r>
      <w:r w:rsidR="00B37D75">
        <w:t>.</w:t>
      </w:r>
    </w:p>
    <w:p w:rsidR="0095616F" w:rsidRPr="00F96609" w:rsidRDefault="003958E6" w:rsidP="001528C4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>
        <w:t>7</w:t>
      </w:r>
      <w:r w:rsidR="0095616F">
        <w:t>.Прием</w:t>
      </w:r>
      <w:r w:rsidR="00A975FE">
        <w:t xml:space="preserve"> каждой</w:t>
      </w:r>
      <w:r w:rsidR="005A12CC">
        <w:t xml:space="preserve"> партии</w:t>
      </w:r>
      <w:r w:rsidR="0095616F">
        <w:t xml:space="preserve"> древесины </w:t>
      </w:r>
      <w:r w:rsidR="00A975FE">
        <w:t xml:space="preserve">в </w:t>
      </w:r>
      <w:r w:rsidR="0095616F">
        <w:t xml:space="preserve">пункте приема древесины оформляется </w:t>
      </w:r>
      <w:r w:rsidR="0095616F" w:rsidRPr="00FE7CE4">
        <w:t>приемо-сдаточным актом с обяза</w:t>
      </w:r>
      <w:r w:rsidR="0043047F">
        <w:t>тельной его регистрацией в журнале</w:t>
      </w:r>
      <w:r w:rsidR="0095616F" w:rsidRPr="00FE7CE4">
        <w:t xml:space="preserve"> учета приемо-сдаточных актов</w:t>
      </w:r>
      <w:r w:rsidR="0095616F" w:rsidRPr="009A21E5">
        <w:t>.</w:t>
      </w:r>
    </w:p>
    <w:p w:rsidR="00121EFE" w:rsidRPr="00121EFE" w:rsidRDefault="00B37D75" w:rsidP="001528C4">
      <w:pPr>
        <w:widowControl w:val="0"/>
        <w:autoSpaceDE w:val="0"/>
        <w:autoSpaceDN w:val="0"/>
        <w:adjustRightInd w:val="0"/>
        <w:ind w:firstLine="709"/>
        <w:jc w:val="both"/>
      </w:pPr>
      <w:r>
        <w:t>8.</w:t>
      </w:r>
      <w:r w:rsidR="00815957" w:rsidRPr="002462BE">
        <w:t>Приемо-сдаточный акт составляется в двух экземплярах</w:t>
      </w:r>
      <w:r w:rsidR="00121EFE">
        <w:t xml:space="preserve">. </w:t>
      </w:r>
      <w:r w:rsidR="00121EFE" w:rsidRPr="00121EFE">
        <w:t xml:space="preserve">Один экземпляр передается лицу, сдавшему древесину, второй </w:t>
      </w:r>
      <w:r w:rsidR="009A21E5">
        <w:t>хранится</w:t>
      </w:r>
      <w:r w:rsidR="00121EFE" w:rsidRPr="00121EFE">
        <w:t xml:space="preserve"> у юридического лица или </w:t>
      </w:r>
      <w:r w:rsidR="00121EFE">
        <w:t>индивидуального предпринимателя, осуществляю</w:t>
      </w:r>
      <w:r w:rsidR="00813A22">
        <w:t>щего деятельность по приему, переработке и отгрузке древесины.</w:t>
      </w:r>
    </w:p>
    <w:p w:rsidR="002D0A70" w:rsidRPr="002D0A70" w:rsidRDefault="00B37D75" w:rsidP="001528C4">
      <w:pPr>
        <w:widowControl w:val="0"/>
        <w:autoSpaceDE w:val="0"/>
        <w:autoSpaceDN w:val="0"/>
        <w:adjustRightInd w:val="0"/>
        <w:ind w:firstLine="709"/>
        <w:jc w:val="both"/>
      </w:pPr>
      <w:r>
        <w:t>9.</w:t>
      </w:r>
      <w:r w:rsidR="002D0A70">
        <w:t>Приемо-сдаточные а</w:t>
      </w:r>
      <w:r w:rsidR="002D0A70" w:rsidRPr="002D0A70">
        <w:t>кты являются документами строгой отчетности и должны иметь сквозную нумерацию.</w:t>
      </w:r>
    </w:p>
    <w:p w:rsidR="00F76ED6" w:rsidRPr="00F704D6" w:rsidRDefault="00F711DE" w:rsidP="001528C4">
      <w:pPr>
        <w:widowControl w:val="0"/>
        <w:autoSpaceDE w:val="0"/>
        <w:autoSpaceDN w:val="0"/>
        <w:adjustRightInd w:val="0"/>
        <w:ind w:firstLine="709"/>
        <w:jc w:val="both"/>
      </w:pPr>
      <w:r>
        <w:t>1</w:t>
      </w:r>
      <w:r w:rsidR="00E00EE6">
        <w:t>0</w:t>
      </w:r>
      <w:r>
        <w:t>.</w:t>
      </w:r>
      <w:r w:rsidR="00F76ED6" w:rsidRPr="00F704D6">
        <w:t xml:space="preserve">В случаях, установленных законодательством, если древесина заготовлена за пределами </w:t>
      </w:r>
      <w:r w:rsidR="00F76ED6">
        <w:t>Приморского края</w:t>
      </w:r>
      <w:r w:rsidR="00F76ED6" w:rsidRPr="00F704D6">
        <w:t>, необходимо предъявить копию карантинного сертификата, выданного территориальным органом Федеральной службы по ветеринарному и фитосанитарному надзору субъекта Российской Федерации.</w:t>
      </w:r>
    </w:p>
    <w:p w:rsidR="00F76ED6" w:rsidRPr="001528C4" w:rsidRDefault="00F76ED6" w:rsidP="00350BB1">
      <w:pPr>
        <w:autoSpaceDE w:val="0"/>
        <w:autoSpaceDN w:val="0"/>
        <w:adjustRightInd w:val="0"/>
        <w:ind w:firstLine="540"/>
        <w:jc w:val="both"/>
        <w:outlineLvl w:val="0"/>
      </w:pPr>
    </w:p>
    <w:p w:rsidR="00B37D75" w:rsidRDefault="00CC502C" w:rsidP="001528C4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</w:pPr>
      <w:r w:rsidRPr="00647733">
        <w:rPr>
          <w:snapToGrid w:val="0"/>
          <w:szCs w:val="28"/>
        </w:rPr>
        <w:t xml:space="preserve">СТАТЬЯ </w:t>
      </w:r>
      <w:r w:rsidR="006F407A">
        <w:rPr>
          <w:snapToGrid w:val="0"/>
          <w:szCs w:val="28"/>
        </w:rPr>
        <w:t>8</w:t>
      </w:r>
      <w:r w:rsidR="00350BB1" w:rsidRPr="00647733">
        <w:rPr>
          <w:snapToGrid w:val="0"/>
          <w:szCs w:val="28"/>
        </w:rPr>
        <w:t>. ОБЩИЕ</w:t>
      </w:r>
      <w:r w:rsidR="00350BB1">
        <w:t xml:space="preserve"> ТРЕБОВАНИЯ К ВЕДЕНИЮ</w:t>
      </w:r>
    </w:p>
    <w:p w:rsidR="00350BB1" w:rsidRPr="007E243C" w:rsidRDefault="00E3169B" w:rsidP="001528C4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</w:pPr>
      <w:r>
        <w:t xml:space="preserve">                </w:t>
      </w:r>
      <w:r w:rsidRPr="003A13FA">
        <w:rPr>
          <w:sz w:val="16"/>
          <w:szCs w:val="16"/>
        </w:rPr>
        <w:t xml:space="preserve">   </w:t>
      </w:r>
      <w:r w:rsidR="003A13FA">
        <w:t xml:space="preserve"> </w:t>
      </w:r>
      <w:r>
        <w:t xml:space="preserve"> </w:t>
      </w:r>
      <w:r w:rsidR="00350BB1">
        <w:t>ДОКУМЕНТОВ</w:t>
      </w:r>
      <w:r w:rsidR="00B37D75">
        <w:t xml:space="preserve"> </w:t>
      </w:r>
      <w:r w:rsidR="00350BB1">
        <w:t>УЧЕТА ДРЕВЕСИНЫ</w:t>
      </w:r>
    </w:p>
    <w:p w:rsidR="00133C34" w:rsidRDefault="00133C34" w:rsidP="005A23B1">
      <w:pPr>
        <w:widowControl w:val="0"/>
        <w:autoSpaceDE w:val="0"/>
        <w:autoSpaceDN w:val="0"/>
        <w:adjustRightInd w:val="0"/>
        <w:ind w:firstLine="540"/>
        <w:jc w:val="both"/>
      </w:pPr>
    </w:p>
    <w:p w:rsidR="005A23B1" w:rsidRPr="005A23B1" w:rsidRDefault="00350BB1" w:rsidP="00583429">
      <w:pPr>
        <w:widowControl w:val="0"/>
        <w:autoSpaceDE w:val="0"/>
        <w:autoSpaceDN w:val="0"/>
        <w:adjustRightInd w:val="0"/>
        <w:ind w:firstLine="709"/>
        <w:jc w:val="both"/>
      </w:pPr>
      <w:r w:rsidRPr="005A23B1">
        <w:t>1.</w:t>
      </w:r>
      <w:r w:rsidR="005A23B1" w:rsidRPr="005A23B1">
        <w:t xml:space="preserve">Записи о совершении </w:t>
      </w:r>
      <w:r w:rsidR="005A23B1">
        <w:t>действий</w:t>
      </w:r>
      <w:r w:rsidR="005A23B1" w:rsidRPr="005A23B1">
        <w:t xml:space="preserve"> </w:t>
      </w:r>
      <w:r w:rsidR="005A23B1">
        <w:t xml:space="preserve">по приему, переработке и отгрузке древесины </w:t>
      </w:r>
      <w:r w:rsidR="005A23B1" w:rsidRPr="005A23B1">
        <w:t xml:space="preserve">вносятся в журналы учета, ведение которых предусмотрено настоящим </w:t>
      </w:r>
      <w:r w:rsidR="00807A8E">
        <w:t>З</w:t>
      </w:r>
      <w:r w:rsidR="005A23B1" w:rsidRPr="005A23B1">
        <w:t xml:space="preserve">аконом, в день совершения соответствующих </w:t>
      </w:r>
      <w:r w:rsidR="005A23B1">
        <w:t>действий</w:t>
      </w:r>
      <w:r w:rsidR="005A23B1" w:rsidRPr="005A23B1">
        <w:t>.</w:t>
      </w:r>
    </w:p>
    <w:p w:rsidR="00EB7C49" w:rsidRDefault="005A23B1" w:rsidP="00583429">
      <w:pPr>
        <w:widowControl w:val="0"/>
        <w:autoSpaceDE w:val="0"/>
        <w:autoSpaceDN w:val="0"/>
        <w:adjustRightInd w:val="0"/>
        <w:ind w:firstLine="709"/>
        <w:jc w:val="both"/>
      </w:pPr>
      <w:r>
        <w:t>2.</w:t>
      </w:r>
      <w:r w:rsidR="00350BB1" w:rsidRPr="007E243C">
        <w:t xml:space="preserve">Документы учета </w:t>
      </w:r>
      <w:r w:rsidR="00C31067">
        <w:t xml:space="preserve">принятой, переработанной и отгруженной </w:t>
      </w:r>
      <w:r w:rsidR="00350BB1" w:rsidRPr="007E243C">
        <w:t xml:space="preserve">древесины должны храниться </w:t>
      </w:r>
      <w:r w:rsidR="005E2BDC">
        <w:t>в</w:t>
      </w:r>
      <w:r w:rsidR="00350BB1" w:rsidRPr="007E243C">
        <w:t xml:space="preserve"> пункте приема древесины </w:t>
      </w:r>
      <w:r w:rsidR="00EB7C49">
        <w:t>в течение трех лет с даты внесения в них последней записи</w:t>
      </w:r>
      <w:r w:rsidR="005E2BDC">
        <w:t>.</w:t>
      </w:r>
    </w:p>
    <w:p w:rsidR="00350BB1" w:rsidRPr="007E243C" w:rsidRDefault="005A23B1" w:rsidP="00583429">
      <w:pPr>
        <w:autoSpaceDE w:val="0"/>
        <w:autoSpaceDN w:val="0"/>
        <w:adjustRightInd w:val="0"/>
        <w:ind w:firstLine="709"/>
        <w:jc w:val="both"/>
      </w:pPr>
      <w:r>
        <w:t>3</w:t>
      </w:r>
      <w:r w:rsidR="00350BB1">
        <w:t>.</w:t>
      </w:r>
      <w:r w:rsidR="00350BB1" w:rsidRPr="007E243C">
        <w:t>Все листы документов учета</w:t>
      </w:r>
      <w:r w:rsidR="00C31067">
        <w:t xml:space="preserve"> принятой, переработанной и отгруженной</w:t>
      </w:r>
      <w:r w:rsidR="00350BB1" w:rsidRPr="007E243C">
        <w:t xml:space="preserve"> древесины должны быть прошиты и пронумерованы. На оборотной стороне последнего листа документов учета</w:t>
      </w:r>
      <w:r w:rsidR="00525D38">
        <w:t xml:space="preserve"> принятой, переработанной и отгруженной</w:t>
      </w:r>
      <w:r w:rsidR="00350BB1" w:rsidRPr="007E243C">
        <w:t xml:space="preserve"> древесины уполномоченным органом производится запись о количестве прошитых и пронумерованных листов, которая скрепляется подписью руководителя и печатью юридического лица или подписью индивидуального предпринимателя, осуществляющи</w:t>
      </w:r>
      <w:r w:rsidR="005E2BDC">
        <w:t>х</w:t>
      </w:r>
      <w:r w:rsidR="00350BB1" w:rsidRPr="007E243C">
        <w:t xml:space="preserve"> </w:t>
      </w:r>
      <w:r w:rsidR="00350BB1" w:rsidRPr="007E243C">
        <w:lastRenderedPageBreak/>
        <w:t>деятельность по приему</w:t>
      </w:r>
      <w:r w:rsidR="005654A3">
        <w:t>, переработке</w:t>
      </w:r>
      <w:r w:rsidR="00350BB1" w:rsidRPr="007E243C">
        <w:t xml:space="preserve"> и отгрузке древесины, и удостоверяется подписью руководителя (заместителя руководителя) данного органа</w:t>
      </w:r>
      <w:r w:rsidR="005E2BDC">
        <w:t xml:space="preserve"> и </w:t>
      </w:r>
      <w:r w:rsidR="005E2BDC" w:rsidRPr="007E243C">
        <w:t>печатью уполномоченного органа</w:t>
      </w:r>
      <w:r w:rsidR="00350BB1" w:rsidRPr="007E243C">
        <w:t>.</w:t>
      </w:r>
    </w:p>
    <w:p w:rsidR="00535ADB" w:rsidRDefault="00535ADB" w:rsidP="00965477">
      <w:pPr>
        <w:autoSpaceDE w:val="0"/>
        <w:autoSpaceDN w:val="0"/>
        <w:adjustRightInd w:val="0"/>
        <w:ind w:firstLine="540"/>
        <w:jc w:val="both"/>
      </w:pPr>
    </w:p>
    <w:p w:rsidR="00E76761" w:rsidRDefault="0015596D" w:rsidP="00583429">
      <w:pPr>
        <w:autoSpaceDE w:val="0"/>
        <w:autoSpaceDN w:val="0"/>
        <w:adjustRightInd w:val="0"/>
        <w:ind w:firstLine="709"/>
        <w:jc w:val="both"/>
      </w:pPr>
      <w:r>
        <w:t xml:space="preserve">СТАТЬЯ </w:t>
      </w:r>
      <w:r w:rsidR="00E809D1">
        <w:t>9</w:t>
      </w:r>
      <w:r>
        <w:t>.</w:t>
      </w:r>
      <w:r w:rsidR="00965477">
        <w:t xml:space="preserve"> П</w:t>
      </w:r>
      <w:r w:rsidR="00FA7C08">
        <w:t>ОРЯДОК ПЕРЕВОЗКИ ДРЕВЕСИНЫ</w:t>
      </w:r>
    </w:p>
    <w:p w:rsidR="00965477" w:rsidRDefault="00965477" w:rsidP="00AB30E3">
      <w:pPr>
        <w:autoSpaceDE w:val="0"/>
        <w:autoSpaceDN w:val="0"/>
        <w:adjustRightInd w:val="0"/>
        <w:jc w:val="both"/>
      </w:pPr>
    </w:p>
    <w:p w:rsidR="00CD3ABA" w:rsidRDefault="00965477" w:rsidP="00A02F1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522EA" w:rsidRPr="009F17E0">
        <w:rPr>
          <w:rFonts w:ascii="Times New Roman" w:hAnsi="Times New Roman"/>
          <w:sz w:val="28"/>
          <w:szCs w:val="28"/>
        </w:rPr>
        <w:t>Юридические лица или индивидуальные предприниматели</w:t>
      </w:r>
      <w:r w:rsidR="00A8260A">
        <w:rPr>
          <w:rFonts w:ascii="Times New Roman" w:hAnsi="Times New Roman"/>
          <w:sz w:val="28"/>
          <w:szCs w:val="28"/>
        </w:rPr>
        <w:t>, являющиеся перевозчиками древесины, обязаны иметь в наличии на каждом транспортном средстве, перевозящем древесину, следующие документы</w:t>
      </w:r>
      <w:r w:rsidR="00A8260A" w:rsidRPr="00A8260A">
        <w:rPr>
          <w:rFonts w:ascii="Times New Roman" w:hAnsi="Times New Roman"/>
          <w:sz w:val="28"/>
          <w:szCs w:val="28"/>
        </w:rPr>
        <w:t>:</w:t>
      </w:r>
    </w:p>
    <w:p w:rsidR="00C36F05" w:rsidRPr="00F24454" w:rsidRDefault="00C36F05" w:rsidP="001528C4">
      <w:pPr>
        <w:widowControl w:val="0"/>
        <w:autoSpaceDE w:val="0"/>
        <w:autoSpaceDN w:val="0"/>
        <w:adjustRightInd w:val="0"/>
        <w:ind w:firstLine="709"/>
        <w:jc w:val="both"/>
        <w:rPr>
          <w:u w:val="single"/>
        </w:rPr>
      </w:pPr>
      <w:r>
        <w:t>1</w:t>
      </w:r>
      <w:r w:rsidRPr="00A4672E">
        <w:t xml:space="preserve">)при перевозке древесины юридическим лицом (индивидуальным предпринимателем), </w:t>
      </w:r>
      <w:r w:rsidRPr="009F17E0">
        <w:t>не являющимся собственником древесины:</w:t>
      </w:r>
    </w:p>
    <w:p w:rsidR="00C36F05" w:rsidRPr="00A4672E" w:rsidRDefault="0089356D" w:rsidP="001528C4">
      <w:pPr>
        <w:widowControl w:val="0"/>
        <w:autoSpaceDE w:val="0"/>
        <w:autoSpaceDN w:val="0"/>
        <w:adjustRightInd w:val="0"/>
        <w:ind w:firstLine="709"/>
        <w:jc w:val="both"/>
      </w:pPr>
      <w:r>
        <w:t>а)</w:t>
      </w:r>
      <w:r w:rsidR="001528C4">
        <w:t>п</w:t>
      </w:r>
      <w:r w:rsidR="00C36F05" w:rsidRPr="00A4672E">
        <w:t xml:space="preserve">утевой лист и транспортную </w:t>
      </w:r>
      <w:r w:rsidR="009F17E0">
        <w:t xml:space="preserve">или товаро-транспортную </w:t>
      </w:r>
      <w:r w:rsidR="00C36F05" w:rsidRPr="00A4672E">
        <w:t>накладную;</w:t>
      </w:r>
    </w:p>
    <w:p w:rsidR="00ED2EDE" w:rsidRPr="007233A8" w:rsidRDefault="0089356D" w:rsidP="001528C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D00100">
        <w:rPr>
          <w:rFonts w:ascii="Times New Roman" w:hAnsi="Times New Roman"/>
          <w:sz w:val="28"/>
          <w:szCs w:val="28"/>
        </w:rPr>
        <w:t>документы, подтверждающие право собственности на древесину</w:t>
      </w:r>
      <w:r>
        <w:rPr>
          <w:rFonts w:ascii="Times New Roman" w:hAnsi="Times New Roman"/>
          <w:sz w:val="28"/>
          <w:szCs w:val="28"/>
        </w:rPr>
        <w:t>,</w:t>
      </w:r>
      <w:r w:rsidR="00D00100">
        <w:rPr>
          <w:rFonts w:ascii="Times New Roman" w:hAnsi="Times New Roman"/>
          <w:sz w:val="28"/>
          <w:szCs w:val="28"/>
        </w:rPr>
        <w:t xml:space="preserve"> - </w:t>
      </w:r>
      <w:r w:rsidR="00ED2EDE" w:rsidRPr="007233A8">
        <w:rPr>
          <w:rFonts w:ascii="Times New Roman" w:hAnsi="Times New Roman"/>
          <w:sz w:val="28"/>
          <w:szCs w:val="28"/>
        </w:rPr>
        <w:t>лесную декларацию собственника древесины с отметкой о ее принятии органом государственной власти или органом местного самоуправления, предоставившим лесной участок, или договор купли-продажи лесных насаждений либо их копии;</w:t>
      </w:r>
    </w:p>
    <w:p w:rsidR="002C1EA5" w:rsidRPr="002C1EA5" w:rsidRDefault="00ED2EDE" w:rsidP="001528C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84F64">
        <w:rPr>
          <w:rFonts w:ascii="Times New Roman" w:hAnsi="Times New Roman"/>
          <w:sz w:val="28"/>
          <w:szCs w:val="28"/>
        </w:rPr>
        <w:t>2)</w:t>
      </w:r>
      <w:r w:rsidR="00C36F05" w:rsidRPr="00D84F64">
        <w:rPr>
          <w:rFonts w:ascii="Times New Roman" w:hAnsi="Times New Roman"/>
          <w:sz w:val="28"/>
          <w:szCs w:val="28"/>
        </w:rPr>
        <w:t>при</w:t>
      </w:r>
      <w:r w:rsidR="00C36F05" w:rsidRPr="00E12163">
        <w:rPr>
          <w:rFonts w:ascii="Times New Roman" w:hAnsi="Times New Roman"/>
          <w:sz w:val="28"/>
          <w:szCs w:val="28"/>
        </w:rPr>
        <w:t xml:space="preserve"> перевозке древесины юридическим лицом (индивидуальным предпринимателем), </w:t>
      </w:r>
      <w:r w:rsidR="00C36F05" w:rsidRPr="007233A8">
        <w:rPr>
          <w:rFonts w:ascii="Times New Roman" w:hAnsi="Times New Roman"/>
          <w:sz w:val="28"/>
          <w:szCs w:val="28"/>
        </w:rPr>
        <w:t>являющимся собственником древесины</w:t>
      </w:r>
      <w:r w:rsidR="002C1EA5" w:rsidRPr="002C1EA5">
        <w:rPr>
          <w:rFonts w:ascii="Times New Roman" w:hAnsi="Times New Roman"/>
          <w:sz w:val="28"/>
          <w:szCs w:val="28"/>
        </w:rPr>
        <w:t>:</w:t>
      </w:r>
    </w:p>
    <w:p w:rsidR="002C1EA5" w:rsidRPr="00A4672E" w:rsidRDefault="002C1EA5" w:rsidP="002C1EA5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>а)</w:t>
      </w:r>
      <w:r>
        <w:t>п</w:t>
      </w:r>
      <w:r w:rsidRPr="00A4672E">
        <w:t xml:space="preserve">утевой лист и транспортную </w:t>
      </w:r>
      <w:r>
        <w:t xml:space="preserve">или товаро-транспортную </w:t>
      </w:r>
      <w:r w:rsidRPr="00A4672E">
        <w:t>накладную;</w:t>
      </w:r>
    </w:p>
    <w:p w:rsidR="00E12163" w:rsidRPr="007233A8" w:rsidRDefault="002C1EA5" w:rsidP="001528C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E12163" w:rsidRPr="007233A8">
        <w:rPr>
          <w:rFonts w:ascii="Times New Roman" w:hAnsi="Times New Roman"/>
          <w:sz w:val="28"/>
          <w:szCs w:val="28"/>
        </w:rPr>
        <w:t>лесную декларацию с отметкой о ее принятии органом государственной власти или органом местного самоуправления, предоставившим лесной участок, или договор купли-продажи лесных насаждений либо их копии</w:t>
      </w:r>
      <w:r w:rsidR="005D55BB" w:rsidRPr="007233A8">
        <w:rPr>
          <w:rFonts w:ascii="Times New Roman" w:hAnsi="Times New Roman"/>
          <w:sz w:val="28"/>
          <w:szCs w:val="28"/>
        </w:rPr>
        <w:t>.</w:t>
      </w:r>
    </w:p>
    <w:p w:rsidR="0025282F" w:rsidRPr="000117CE" w:rsidRDefault="00B94654" w:rsidP="001528C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5282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25282F" w:rsidRPr="000117CE">
        <w:rPr>
          <w:rFonts w:ascii="Times New Roman" w:hAnsi="Times New Roman"/>
          <w:sz w:val="28"/>
          <w:szCs w:val="28"/>
        </w:rPr>
        <w:t>Граждане, являющиеся перевозчиками древесины, обязаны иметь в наличии на каждом транспортном средстве, перевозящем древесину, следующие документы:</w:t>
      </w:r>
    </w:p>
    <w:p w:rsidR="00371619" w:rsidRPr="00371619" w:rsidRDefault="0025282F" w:rsidP="00334806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0117CE">
        <w:rPr>
          <w:rFonts w:ascii="Times New Roman" w:hAnsi="Times New Roman"/>
          <w:sz w:val="28"/>
          <w:szCs w:val="28"/>
        </w:rPr>
        <w:t>1)при перевозке древесины гражданином, не являющ</w:t>
      </w:r>
      <w:r w:rsidR="006055BB">
        <w:rPr>
          <w:rFonts w:ascii="Times New Roman" w:hAnsi="Times New Roman"/>
          <w:sz w:val="28"/>
          <w:szCs w:val="28"/>
        </w:rPr>
        <w:t>им</w:t>
      </w:r>
      <w:r w:rsidRPr="000117CE">
        <w:rPr>
          <w:rFonts w:ascii="Times New Roman" w:hAnsi="Times New Roman"/>
          <w:sz w:val="28"/>
          <w:szCs w:val="28"/>
        </w:rPr>
        <w:t>ся собственником древесины</w:t>
      </w:r>
      <w:r w:rsidR="00371619" w:rsidRPr="00371619">
        <w:rPr>
          <w:rFonts w:ascii="Times New Roman" w:hAnsi="Times New Roman"/>
          <w:sz w:val="28"/>
          <w:szCs w:val="28"/>
        </w:rPr>
        <w:t>:</w:t>
      </w:r>
    </w:p>
    <w:p w:rsidR="00334806" w:rsidRPr="000C60FB" w:rsidRDefault="002C1EA5" w:rsidP="00334806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371619">
        <w:rPr>
          <w:rFonts w:ascii="Times New Roman" w:hAnsi="Times New Roman"/>
          <w:sz w:val="28"/>
          <w:szCs w:val="28"/>
        </w:rPr>
        <w:t>документы, подтверждающие право собственности на древесину</w:t>
      </w:r>
      <w:r w:rsidR="00237204">
        <w:rPr>
          <w:rFonts w:ascii="Times New Roman" w:hAnsi="Times New Roman"/>
          <w:sz w:val="28"/>
          <w:szCs w:val="28"/>
        </w:rPr>
        <w:t>,</w:t>
      </w:r>
      <w:r w:rsidR="00371619" w:rsidRPr="00371619">
        <w:rPr>
          <w:rFonts w:ascii="Times New Roman" w:hAnsi="Times New Roman"/>
          <w:sz w:val="28"/>
          <w:szCs w:val="28"/>
        </w:rPr>
        <w:t xml:space="preserve"> -</w:t>
      </w:r>
      <w:r w:rsidR="00371619">
        <w:rPr>
          <w:rFonts w:ascii="Times New Roman" w:hAnsi="Times New Roman"/>
          <w:sz w:val="28"/>
          <w:szCs w:val="28"/>
        </w:rPr>
        <w:t xml:space="preserve"> </w:t>
      </w:r>
      <w:r w:rsidR="009F580B" w:rsidRPr="000117CE">
        <w:rPr>
          <w:rFonts w:ascii="Times New Roman" w:hAnsi="Times New Roman"/>
          <w:sz w:val="28"/>
          <w:szCs w:val="28"/>
        </w:rPr>
        <w:t>лесную декларацию собственника древесины с отметкой о ее принятии органом государственной власти или органом местного самоуправления, предоставившим лесной участок, или договор купли-продажи лесных насаждений либо их копии</w:t>
      </w:r>
      <w:r w:rsidR="00334806" w:rsidRPr="000117CE">
        <w:rPr>
          <w:rFonts w:ascii="Times New Roman" w:hAnsi="Times New Roman"/>
          <w:sz w:val="28"/>
          <w:szCs w:val="28"/>
        </w:rPr>
        <w:t>;</w:t>
      </w:r>
    </w:p>
    <w:p w:rsidR="00371619" w:rsidRPr="00245EBB" w:rsidRDefault="002C1EA5" w:rsidP="00334806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371619">
        <w:rPr>
          <w:rFonts w:ascii="Times New Roman" w:hAnsi="Times New Roman"/>
          <w:sz w:val="28"/>
          <w:szCs w:val="28"/>
        </w:rPr>
        <w:t>доверенность от собственника древесины</w:t>
      </w:r>
      <w:r w:rsidR="00245EBB" w:rsidRPr="00245EBB">
        <w:rPr>
          <w:rFonts w:ascii="Times New Roman" w:hAnsi="Times New Roman"/>
          <w:sz w:val="28"/>
          <w:szCs w:val="28"/>
        </w:rPr>
        <w:t>;</w:t>
      </w:r>
    </w:p>
    <w:p w:rsidR="00334806" w:rsidRPr="000117CE" w:rsidRDefault="009F580B" w:rsidP="00334806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0117CE">
        <w:rPr>
          <w:rFonts w:ascii="Times New Roman" w:hAnsi="Times New Roman"/>
          <w:sz w:val="28"/>
          <w:szCs w:val="28"/>
        </w:rPr>
        <w:t>2)при перевозке древесины</w:t>
      </w:r>
      <w:r w:rsidR="002C1EA5">
        <w:rPr>
          <w:rFonts w:ascii="Times New Roman" w:hAnsi="Times New Roman"/>
          <w:sz w:val="28"/>
          <w:szCs w:val="28"/>
        </w:rPr>
        <w:t>, принадлежащей гражданину на праве собственности,</w:t>
      </w:r>
      <w:r w:rsidRPr="000117CE">
        <w:rPr>
          <w:rFonts w:ascii="Times New Roman" w:hAnsi="Times New Roman"/>
          <w:sz w:val="28"/>
          <w:szCs w:val="28"/>
        </w:rPr>
        <w:t xml:space="preserve"> </w:t>
      </w:r>
      <w:r w:rsidR="00D60CE6">
        <w:rPr>
          <w:rFonts w:ascii="Times New Roman" w:hAnsi="Times New Roman"/>
          <w:sz w:val="28"/>
          <w:szCs w:val="28"/>
        </w:rPr>
        <w:t xml:space="preserve">- </w:t>
      </w:r>
      <w:r w:rsidRPr="000117CE">
        <w:rPr>
          <w:rFonts w:ascii="Times New Roman" w:hAnsi="Times New Roman"/>
          <w:sz w:val="28"/>
          <w:szCs w:val="28"/>
        </w:rPr>
        <w:t xml:space="preserve">договор купли-продажи лесных насаждений либо </w:t>
      </w:r>
      <w:r w:rsidR="00F92426">
        <w:rPr>
          <w:rFonts w:ascii="Times New Roman" w:hAnsi="Times New Roman"/>
          <w:sz w:val="28"/>
          <w:szCs w:val="28"/>
        </w:rPr>
        <w:t>его</w:t>
      </w:r>
      <w:r w:rsidRPr="000117CE">
        <w:rPr>
          <w:rFonts w:ascii="Times New Roman" w:hAnsi="Times New Roman"/>
          <w:sz w:val="28"/>
          <w:szCs w:val="28"/>
        </w:rPr>
        <w:t xml:space="preserve"> копи</w:t>
      </w:r>
      <w:r w:rsidR="00F92426">
        <w:rPr>
          <w:rFonts w:ascii="Times New Roman" w:hAnsi="Times New Roman"/>
          <w:sz w:val="28"/>
          <w:szCs w:val="28"/>
        </w:rPr>
        <w:t>ю</w:t>
      </w:r>
      <w:r w:rsidR="00237204">
        <w:rPr>
          <w:rFonts w:ascii="Times New Roman" w:hAnsi="Times New Roman"/>
          <w:sz w:val="28"/>
          <w:szCs w:val="28"/>
        </w:rPr>
        <w:t>.</w:t>
      </w:r>
    </w:p>
    <w:p w:rsidR="000117CE" w:rsidRDefault="000117CE" w:rsidP="00334806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4F02" w:rsidRDefault="00105F2A" w:rsidP="002037D0">
      <w:pPr>
        <w:pStyle w:val="ConsNormal"/>
        <w:tabs>
          <w:tab w:val="left" w:pos="2410"/>
        </w:tabs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E809D1">
        <w:rPr>
          <w:rFonts w:ascii="Times New Roman" w:hAnsi="Times New Roman"/>
          <w:sz w:val="28"/>
          <w:szCs w:val="28"/>
        </w:rPr>
        <w:t xml:space="preserve">СТАТЬЯ </w:t>
      </w:r>
      <w:r w:rsidR="00E809D1" w:rsidRPr="00E809D1">
        <w:rPr>
          <w:rFonts w:ascii="Times New Roman" w:hAnsi="Times New Roman"/>
          <w:sz w:val="28"/>
          <w:szCs w:val="28"/>
        </w:rPr>
        <w:t>10</w:t>
      </w:r>
      <w:r w:rsidRPr="00E809D1">
        <w:rPr>
          <w:rFonts w:ascii="Times New Roman" w:hAnsi="Times New Roman"/>
          <w:sz w:val="28"/>
          <w:szCs w:val="28"/>
        </w:rPr>
        <w:t>.</w:t>
      </w:r>
      <w:r w:rsidR="00304F02">
        <w:rPr>
          <w:rFonts w:ascii="Times New Roman" w:hAnsi="Times New Roman"/>
          <w:sz w:val="28"/>
          <w:szCs w:val="28"/>
        </w:rPr>
        <w:t xml:space="preserve"> </w:t>
      </w:r>
      <w:r w:rsidRPr="005F139D">
        <w:rPr>
          <w:rFonts w:ascii="Times New Roman" w:hAnsi="Times New Roman"/>
          <w:sz w:val="28"/>
          <w:szCs w:val="28"/>
        </w:rPr>
        <w:t xml:space="preserve">КОНТРОЛЬ ЗА СОБЛЮДЕНИЕМ </w:t>
      </w:r>
    </w:p>
    <w:p w:rsidR="002037D0" w:rsidRDefault="00304F02" w:rsidP="00105F2A">
      <w:pPr>
        <w:pStyle w:val="ConsNormal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  <w:r w:rsidR="002037D0">
        <w:rPr>
          <w:rFonts w:ascii="Times New Roman" w:hAnsi="Times New Roman"/>
          <w:sz w:val="28"/>
          <w:szCs w:val="28"/>
        </w:rPr>
        <w:t xml:space="preserve"> </w:t>
      </w:r>
      <w:r w:rsidR="008C114C" w:rsidRPr="005F139D">
        <w:rPr>
          <w:rFonts w:ascii="Times New Roman" w:hAnsi="Times New Roman"/>
          <w:sz w:val="28"/>
          <w:szCs w:val="28"/>
        </w:rPr>
        <w:t>ТРЕБОВАНИЙ,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="008C114C" w:rsidRPr="005F139D">
        <w:rPr>
          <w:rFonts w:ascii="Times New Roman" w:hAnsi="Times New Roman"/>
          <w:sz w:val="28"/>
          <w:szCs w:val="28"/>
        </w:rPr>
        <w:t>УСТАНОВЛЕННЫХ</w:t>
      </w:r>
    </w:p>
    <w:p w:rsidR="00105F2A" w:rsidRPr="005F139D" w:rsidRDefault="002037D0" w:rsidP="00105F2A">
      <w:pPr>
        <w:pStyle w:val="ConsNormal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  <w:r w:rsidR="007F3E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105F2A" w:rsidRPr="005F139D">
        <w:rPr>
          <w:rFonts w:ascii="Times New Roman" w:hAnsi="Times New Roman"/>
          <w:sz w:val="28"/>
          <w:szCs w:val="28"/>
        </w:rPr>
        <w:t>НАСТОЯЩ</w:t>
      </w:r>
      <w:r w:rsidR="008C114C" w:rsidRPr="005F139D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="008C114C" w:rsidRPr="005F139D">
        <w:rPr>
          <w:rFonts w:ascii="Times New Roman" w:hAnsi="Times New Roman"/>
          <w:sz w:val="28"/>
          <w:szCs w:val="28"/>
        </w:rPr>
        <w:t>ЗАКОНОМ</w:t>
      </w:r>
    </w:p>
    <w:p w:rsidR="008C114C" w:rsidRPr="005F139D" w:rsidRDefault="008C114C" w:rsidP="00105F2A">
      <w:pPr>
        <w:pStyle w:val="ConsNormal"/>
        <w:ind w:left="709" w:firstLine="0"/>
        <w:jc w:val="both"/>
        <w:rPr>
          <w:rFonts w:ascii="Times New Roman" w:hAnsi="Times New Roman"/>
          <w:sz w:val="28"/>
          <w:szCs w:val="28"/>
        </w:rPr>
      </w:pPr>
    </w:p>
    <w:p w:rsidR="00105F2A" w:rsidRPr="005F139D" w:rsidRDefault="00105F2A" w:rsidP="00105F2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F139D">
        <w:rPr>
          <w:rFonts w:ascii="Times New Roman" w:hAnsi="Times New Roman"/>
          <w:sz w:val="28"/>
          <w:szCs w:val="28"/>
        </w:rPr>
        <w:t>1.Контроль за соблюдением требований, установленных настоящим Законом, осуществляется уполномоченным органом в соответствии с Федеральным законом</w:t>
      </w:r>
      <w:r w:rsidR="00A12AF2">
        <w:rPr>
          <w:rFonts w:ascii="Times New Roman" w:hAnsi="Times New Roman"/>
          <w:sz w:val="28"/>
          <w:szCs w:val="28"/>
        </w:rPr>
        <w:t xml:space="preserve"> </w:t>
      </w:r>
      <w:r w:rsidRPr="005F139D">
        <w:rPr>
          <w:rFonts w:ascii="Times New Roman" w:hAnsi="Times New Roman"/>
          <w:sz w:val="28"/>
          <w:szCs w:val="28"/>
        </w:rPr>
        <w:t>от 26</w:t>
      </w:r>
      <w:r w:rsidR="009E3A8E">
        <w:rPr>
          <w:rFonts w:ascii="Times New Roman" w:hAnsi="Times New Roman"/>
          <w:sz w:val="28"/>
          <w:szCs w:val="28"/>
        </w:rPr>
        <w:t xml:space="preserve"> декабря </w:t>
      </w:r>
      <w:r w:rsidRPr="005F139D">
        <w:rPr>
          <w:rFonts w:ascii="Times New Roman" w:hAnsi="Times New Roman"/>
          <w:sz w:val="28"/>
          <w:szCs w:val="28"/>
        </w:rPr>
        <w:t>2008</w:t>
      </w:r>
      <w:r w:rsidR="009E3A8E">
        <w:rPr>
          <w:rFonts w:ascii="Times New Roman" w:hAnsi="Times New Roman"/>
          <w:sz w:val="28"/>
          <w:szCs w:val="28"/>
        </w:rPr>
        <w:t xml:space="preserve"> года</w:t>
      </w:r>
      <w:r w:rsidR="00CC502C">
        <w:rPr>
          <w:rFonts w:ascii="Times New Roman" w:hAnsi="Times New Roman"/>
          <w:sz w:val="28"/>
          <w:szCs w:val="28"/>
        </w:rPr>
        <w:t xml:space="preserve"> </w:t>
      </w:r>
      <w:r w:rsidRPr="005F139D">
        <w:rPr>
          <w:rFonts w:ascii="Times New Roman" w:hAnsi="Times New Roman"/>
          <w:sz w:val="28"/>
          <w:szCs w:val="28"/>
        </w:rPr>
        <w:t xml:space="preserve">№ 294-ФЗ </w:t>
      </w:r>
      <w:r w:rsidR="008C114C" w:rsidRPr="005F139D">
        <w:rPr>
          <w:rFonts w:ascii="Times New Roman" w:hAnsi="Times New Roman"/>
          <w:sz w:val="28"/>
          <w:szCs w:val="28"/>
        </w:rPr>
        <w:t>"</w:t>
      </w:r>
      <w:r w:rsidRPr="005F139D">
        <w:rPr>
          <w:rFonts w:ascii="Times New Roman" w:hAnsi="Times New Roman"/>
          <w:sz w:val="28"/>
          <w:szCs w:val="28"/>
        </w:rPr>
        <w:t xml:space="preserve">О защите прав </w:t>
      </w:r>
      <w:r w:rsidRPr="005F139D">
        <w:rPr>
          <w:rFonts w:ascii="Times New Roman" w:hAnsi="Times New Roman"/>
          <w:sz w:val="28"/>
          <w:szCs w:val="28"/>
        </w:rPr>
        <w:lastRenderedPageBreak/>
        <w:t>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8C114C" w:rsidRPr="005F139D">
        <w:rPr>
          <w:rFonts w:ascii="Times New Roman" w:hAnsi="Times New Roman"/>
          <w:sz w:val="28"/>
          <w:szCs w:val="28"/>
        </w:rPr>
        <w:t>"</w:t>
      </w:r>
      <w:r w:rsidRPr="005F139D">
        <w:rPr>
          <w:rFonts w:ascii="Times New Roman" w:hAnsi="Times New Roman"/>
          <w:sz w:val="28"/>
          <w:szCs w:val="28"/>
        </w:rPr>
        <w:t>.</w:t>
      </w:r>
    </w:p>
    <w:p w:rsidR="00105F2A" w:rsidRPr="005F139D" w:rsidRDefault="00105F2A" w:rsidP="00105F2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F139D">
        <w:rPr>
          <w:rFonts w:ascii="Times New Roman" w:hAnsi="Times New Roman"/>
          <w:sz w:val="28"/>
          <w:szCs w:val="28"/>
        </w:rPr>
        <w:t>2.В случаях, предусмотренных</w:t>
      </w:r>
      <w:r w:rsidR="00237204">
        <w:rPr>
          <w:rFonts w:ascii="Times New Roman" w:hAnsi="Times New Roman"/>
          <w:sz w:val="28"/>
          <w:szCs w:val="28"/>
        </w:rPr>
        <w:t xml:space="preserve"> федеральным</w:t>
      </w:r>
      <w:r w:rsidRPr="005F139D">
        <w:rPr>
          <w:rFonts w:ascii="Times New Roman" w:hAnsi="Times New Roman"/>
          <w:sz w:val="28"/>
          <w:szCs w:val="28"/>
        </w:rPr>
        <w:t xml:space="preserve"> законодательством, контроль за соблюдением требований, установленных настоящим </w:t>
      </w:r>
      <w:r w:rsidR="0036506D" w:rsidRPr="005F139D">
        <w:rPr>
          <w:rFonts w:ascii="Times New Roman" w:hAnsi="Times New Roman"/>
          <w:sz w:val="28"/>
          <w:szCs w:val="28"/>
        </w:rPr>
        <w:t>З</w:t>
      </w:r>
      <w:r w:rsidRPr="005F139D">
        <w:rPr>
          <w:rFonts w:ascii="Times New Roman" w:hAnsi="Times New Roman"/>
          <w:sz w:val="28"/>
          <w:szCs w:val="28"/>
        </w:rPr>
        <w:t>аконом, осуществляется во взаимодействии с федеральными органами исполнительной власти и их территориальными органами.</w:t>
      </w:r>
    </w:p>
    <w:p w:rsidR="0036506D" w:rsidRPr="005F139D" w:rsidRDefault="0036506D" w:rsidP="00105F2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37D0" w:rsidRDefault="0036506D" w:rsidP="007D7119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</w:pPr>
      <w:r>
        <w:rPr>
          <w:szCs w:val="28"/>
        </w:rPr>
        <w:t xml:space="preserve">СТАТЬЯ </w:t>
      </w:r>
      <w:r w:rsidR="00E809D1">
        <w:rPr>
          <w:szCs w:val="28"/>
        </w:rPr>
        <w:t>11</w:t>
      </w:r>
      <w:r>
        <w:rPr>
          <w:szCs w:val="28"/>
        </w:rPr>
        <w:t xml:space="preserve">. </w:t>
      </w:r>
      <w:r w:rsidRPr="00F70E16">
        <w:t>О</w:t>
      </w:r>
      <w:r>
        <w:t>ТВЕТСТВЕННОСТЬ ЗА НАРУШЕНИЕ</w:t>
      </w:r>
    </w:p>
    <w:p w:rsidR="002037D0" w:rsidRDefault="002037D0" w:rsidP="007D7119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</w:pPr>
      <w:r>
        <w:t xml:space="preserve">                     </w:t>
      </w:r>
      <w:r w:rsidR="0036506D">
        <w:t xml:space="preserve"> ТРЕБОВАНИЙ,</w:t>
      </w:r>
      <w:r>
        <w:t xml:space="preserve"> УС</w:t>
      </w:r>
      <w:r w:rsidR="0036506D">
        <w:t>ТАНОВЛЕННЫХ</w:t>
      </w:r>
    </w:p>
    <w:p w:rsidR="0036506D" w:rsidRPr="00F70E16" w:rsidRDefault="002037D0" w:rsidP="007D7119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</w:pPr>
      <w:r>
        <w:t xml:space="preserve">                      </w:t>
      </w:r>
      <w:r w:rsidR="0036506D">
        <w:t xml:space="preserve">НАСТОЯЩИМ ЗАКОНОМ </w:t>
      </w:r>
    </w:p>
    <w:p w:rsidR="0036506D" w:rsidRPr="006B28BF" w:rsidRDefault="0036506D" w:rsidP="0036506D">
      <w:pPr>
        <w:autoSpaceDE w:val="0"/>
        <w:autoSpaceDN w:val="0"/>
        <w:adjustRightInd w:val="0"/>
        <w:ind w:firstLine="540"/>
        <w:jc w:val="both"/>
        <w:rPr>
          <w:color w:val="FF0000"/>
        </w:rPr>
      </w:pPr>
    </w:p>
    <w:p w:rsidR="0036506D" w:rsidRPr="00904428" w:rsidRDefault="0036506D" w:rsidP="007D711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04428">
        <w:t xml:space="preserve">Нарушение </w:t>
      </w:r>
      <w:r w:rsidR="00271AF9">
        <w:t xml:space="preserve">требований </w:t>
      </w:r>
      <w:r w:rsidRPr="00904428">
        <w:t>настоящего Закона влечет за собой ответственность</w:t>
      </w:r>
      <w:r w:rsidRPr="00904428">
        <w:rPr>
          <w:szCs w:val="28"/>
        </w:rPr>
        <w:t xml:space="preserve">, предусмотренную </w:t>
      </w:r>
      <w:hyperlink r:id="rId9" w:history="1">
        <w:r w:rsidRPr="00904428">
          <w:rPr>
            <w:szCs w:val="28"/>
          </w:rPr>
          <w:t>законом</w:t>
        </w:r>
      </w:hyperlink>
      <w:r w:rsidRPr="00904428">
        <w:rPr>
          <w:szCs w:val="28"/>
        </w:rPr>
        <w:t xml:space="preserve"> Приморского края.</w:t>
      </w:r>
    </w:p>
    <w:p w:rsidR="0036506D" w:rsidRPr="00B05FE7" w:rsidRDefault="0036506D" w:rsidP="00105F2A">
      <w:pPr>
        <w:pStyle w:val="ConsNormal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37204" w:rsidRDefault="00950A39" w:rsidP="007D7119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СТАТЬЯ </w:t>
      </w:r>
      <w:r w:rsidR="00E809D1">
        <w:rPr>
          <w:szCs w:val="28"/>
        </w:rPr>
        <w:t>12</w:t>
      </w:r>
      <w:r>
        <w:rPr>
          <w:szCs w:val="28"/>
        </w:rPr>
        <w:t>.</w:t>
      </w:r>
      <w:r w:rsidR="00BA1434" w:rsidRPr="00BA1434">
        <w:rPr>
          <w:rFonts w:ascii="Calibri" w:hAnsi="Calibri" w:cs="Calibri"/>
        </w:rPr>
        <w:t xml:space="preserve"> </w:t>
      </w:r>
      <w:r w:rsidR="00BA1434" w:rsidRPr="00BA1434">
        <w:t>П</w:t>
      </w:r>
      <w:r w:rsidR="00683384">
        <w:t>ОРЯДОК ВСТУПЛЕНИЯ В СИЛУ</w:t>
      </w:r>
    </w:p>
    <w:p w:rsidR="0071033B" w:rsidRDefault="00237204" w:rsidP="00237204">
      <w:pPr>
        <w:widowControl w:val="0"/>
        <w:autoSpaceDE w:val="0"/>
        <w:autoSpaceDN w:val="0"/>
        <w:adjustRightInd w:val="0"/>
        <w:ind w:left="2127"/>
        <w:jc w:val="both"/>
      </w:pPr>
      <w:r>
        <w:t xml:space="preserve">  </w:t>
      </w:r>
      <w:r w:rsidR="00683384">
        <w:t>НАСТОЯЩЕГО</w:t>
      </w:r>
      <w:r w:rsidR="00B754E4">
        <w:t xml:space="preserve"> </w:t>
      </w:r>
      <w:r w:rsidR="00683384">
        <w:t>ЗАКОНА</w:t>
      </w:r>
    </w:p>
    <w:p w:rsidR="00BA1434" w:rsidRDefault="00BA1434" w:rsidP="0071033B">
      <w:pPr>
        <w:widowControl w:val="0"/>
        <w:autoSpaceDE w:val="0"/>
        <w:autoSpaceDN w:val="0"/>
        <w:adjustRightInd w:val="0"/>
        <w:ind w:firstLine="540"/>
        <w:jc w:val="both"/>
      </w:pPr>
    </w:p>
    <w:p w:rsidR="00BA1434" w:rsidRPr="001D2756" w:rsidRDefault="00BA1434" w:rsidP="007D7119">
      <w:pPr>
        <w:widowControl w:val="0"/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 w:rsidRPr="00A96E33">
        <w:t xml:space="preserve">Настоящий Закон вступает в силу по истечении </w:t>
      </w:r>
      <w:r w:rsidR="000117CE" w:rsidRPr="00A96E33">
        <w:t xml:space="preserve">шести </w:t>
      </w:r>
      <w:r w:rsidRPr="00A96E33">
        <w:t>месяцев со дня</w:t>
      </w:r>
      <w:r w:rsidR="001D2756" w:rsidRPr="00A96E33">
        <w:t xml:space="preserve"> его официального опубликования</w:t>
      </w:r>
      <w:r w:rsidR="001D2756" w:rsidRPr="00C215A6">
        <w:rPr>
          <w:i/>
        </w:rPr>
        <w:t>.</w:t>
      </w:r>
    </w:p>
    <w:p w:rsidR="00334806" w:rsidRPr="00B242A9" w:rsidRDefault="00334806" w:rsidP="00A02F1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5415" w:rsidRDefault="009D5415" w:rsidP="00A02F10">
      <w:pPr>
        <w:ind w:firstLine="709"/>
        <w:jc w:val="both"/>
      </w:pPr>
    </w:p>
    <w:p w:rsidR="0036506D" w:rsidRDefault="0036506D" w:rsidP="00A02F10">
      <w:pPr>
        <w:ind w:firstLine="709"/>
        <w:jc w:val="both"/>
      </w:pPr>
    </w:p>
    <w:p w:rsidR="00784032" w:rsidRDefault="00A36D34" w:rsidP="00A02F10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</w:t>
      </w:r>
      <w:r w:rsidR="00784032">
        <w:t>.</w:t>
      </w:r>
      <w:r>
        <w:t>В</w:t>
      </w:r>
      <w:r w:rsidR="00784032">
        <w:t xml:space="preserve">. </w:t>
      </w:r>
      <w:r>
        <w:t>Миклушевский</w:t>
      </w:r>
    </w:p>
    <w:sectPr w:rsidR="00784032" w:rsidSect="00866830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219A" w:rsidRDefault="002C219A">
      <w:r>
        <w:separator/>
      </w:r>
    </w:p>
  </w:endnote>
  <w:endnote w:type="continuationSeparator" w:id="1">
    <w:p w:rsidR="002C219A" w:rsidRDefault="002C21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219A" w:rsidRDefault="002C219A">
      <w:r>
        <w:separator/>
      </w:r>
    </w:p>
  </w:footnote>
  <w:footnote w:type="continuationSeparator" w:id="1">
    <w:p w:rsidR="002C219A" w:rsidRDefault="002C21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30" w:rsidRDefault="00B67C59" w:rsidP="00FB1787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6683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66830" w:rsidRDefault="00866830" w:rsidP="0086683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30" w:rsidRDefault="00B67C59" w:rsidP="00FB1787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6683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82B56">
      <w:rPr>
        <w:rStyle w:val="a8"/>
        <w:noProof/>
      </w:rPr>
      <w:t>2</w:t>
    </w:r>
    <w:r>
      <w:rPr>
        <w:rStyle w:val="a8"/>
      </w:rPr>
      <w:fldChar w:fldCharType="end"/>
    </w:r>
  </w:p>
  <w:p w:rsidR="00866830" w:rsidRDefault="00866830" w:rsidP="00866830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90C9E"/>
    <w:multiLevelType w:val="hybridMultilevel"/>
    <w:tmpl w:val="40B254D0"/>
    <w:lvl w:ilvl="0" w:tplc="4462CD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07B"/>
    <w:rsid w:val="000005DF"/>
    <w:rsid w:val="00005C93"/>
    <w:rsid w:val="00010D66"/>
    <w:rsid w:val="000117CE"/>
    <w:rsid w:val="00015B34"/>
    <w:rsid w:val="0002268D"/>
    <w:rsid w:val="000229B9"/>
    <w:rsid w:val="00024BFE"/>
    <w:rsid w:val="0003291F"/>
    <w:rsid w:val="00034DAC"/>
    <w:rsid w:val="000410DF"/>
    <w:rsid w:val="00042E41"/>
    <w:rsid w:val="00043E67"/>
    <w:rsid w:val="00045FC3"/>
    <w:rsid w:val="00051FD9"/>
    <w:rsid w:val="00053148"/>
    <w:rsid w:val="00053ECF"/>
    <w:rsid w:val="00060E68"/>
    <w:rsid w:val="0006235E"/>
    <w:rsid w:val="0007089C"/>
    <w:rsid w:val="00071069"/>
    <w:rsid w:val="00074AC1"/>
    <w:rsid w:val="0008589D"/>
    <w:rsid w:val="000911F9"/>
    <w:rsid w:val="00095CCF"/>
    <w:rsid w:val="000A08D2"/>
    <w:rsid w:val="000A1351"/>
    <w:rsid w:val="000A1822"/>
    <w:rsid w:val="000A231F"/>
    <w:rsid w:val="000A3BA2"/>
    <w:rsid w:val="000C60FB"/>
    <w:rsid w:val="000D6602"/>
    <w:rsid w:val="000D6D31"/>
    <w:rsid w:val="000D7212"/>
    <w:rsid w:val="000E6B71"/>
    <w:rsid w:val="000E7FE3"/>
    <w:rsid w:val="000F0FFE"/>
    <w:rsid w:val="000F1CEE"/>
    <w:rsid w:val="000F2DD4"/>
    <w:rsid w:val="000F2DDA"/>
    <w:rsid w:val="000F398D"/>
    <w:rsid w:val="000F61E2"/>
    <w:rsid w:val="000F6790"/>
    <w:rsid w:val="000F6D6E"/>
    <w:rsid w:val="000F7312"/>
    <w:rsid w:val="001010CC"/>
    <w:rsid w:val="00105A73"/>
    <w:rsid w:val="00105F2A"/>
    <w:rsid w:val="00106072"/>
    <w:rsid w:val="00111757"/>
    <w:rsid w:val="0011407B"/>
    <w:rsid w:val="00121EFE"/>
    <w:rsid w:val="00130248"/>
    <w:rsid w:val="00130B61"/>
    <w:rsid w:val="00131762"/>
    <w:rsid w:val="00131F0D"/>
    <w:rsid w:val="001333FE"/>
    <w:rsid w:val="00133C34"/>
    <w:rsid w:val="001356E8"/>
    <w:rsid w:val="00142A7F"/>
    <w:rsid w:val="00144640"/>
    <w:rsid w:val="001528C4"/>
    <w:rsid w:val="001557CF"/>
    <w:rsid w:val="0015596D"/>
    <w:rsid w:val="00156974"/>
    <w:rsid w:val="00161F15"/>
    <w:rsid w:val="00176830"/>
    <w:rsid w:val="00180FFB"/>
    <w:rsid w:val="00181B8E"/>
    <w:rsid w:val="00190D6B"/>
    <w:rsid w:val="00193E95"/>
    <w:rsid w:val="00196B8A"/>
    <w:rsid w:val="001A70C4"/>
    <w:rsid w:val="001A7E03"/>
    <w:rsid w:val="001B526E"/>
    <w:rsid w:val="001B54F2"/>
    <w:rsid w:val="001C028D"/>
    <w:rsid w:val="001C2B73"/>
    <w:rsid w:val="001C3F40"/>
    <w:rsid w:val="001D1D9D"/>
    <w:rsid w:val="001D2756"/>
    <w:rsid w:val="001E533C"/>
    <w:rsid w:val="001E64E1"/>
    <w:rsid w:val="0020278F"/>
    <w:rsid w:val="00202BF0"/>
    <w:rsid w:val="002037D0"/>
    <w:rsid w:val="00203DF9"/>
    <w:rsid w:val="00207027"/>
    <w:rsid w:val="0022202C"/>
    <w:rsid w:val="0022503C"/>
    <w:rsid w:val="00234C4B"/>
    <w:rsid w:val="00237204"/>
    <w:rsid w:val="00237C59"/>
    <w:rsid w:val="0024270F"/>
    <w:rsid w:val="002439E7"/>
    <w:rsid w:val="002441D7"/>
    <w:rsid w:val="00245027"/>
    <w:rsid w:val="00245EBB"/>
    <w:rsid w:val="0024702B"/>
    <w:rsid w:val="0025282F"/>
    <w:rsid w:val="00253733"/>
    <w:rsid w:val="0025769B"/>
    <w:rsid w:val="00260A84"/>
    <w:rsid w:val="00263867"/>
    <w:rsid w:val="002714DC"/>
    <w:rsid w:val="00271AF9"/>
    <w:rsid w:val="00274706"/>
    <w:rsid w:val="00275287"/>
    <w:rsid w:val="00284F39"/>
    <w:rsid w:val="00290518"/>
    <w:rsid w:val="00292842"/>
    <w:rsid w:val="0029644C"/>
    <w:rsid w:val="002A25A3"/>
    <w:rsid w:val="002B6EE5"/>
    <w:rsid w:val="002C1EA5"/>
    <w:rsid w:val="002C219A"/>
    <w:rsid w:val="002D0A70"/>
    <w:rsid w:val="002D2DA3"/>
    <w:rsid w:val="002E314F"/>
    <w:rsid w:val="002E6F09"/>
    <w:rsid w:val="002F239D"/>
    <w:rsid w:val="002F426E"/>
    <w:rsid w:val="002F6EDB"/>
    <w:rsid w:val="00301BF8"/>
    <w:rsid w:val="00303060"/>
    <w:rsid w:val="00303DB0"/>
    <w:rsid w:val="00304F02"/>
    <w:rsid w:val="003201EA"/>
    <w:rsid w:val="00321801"/>
    <w:rsid w:val="00333167"/>
    <w:rsid w:val="00334806"/>
    <w:rsid w:val="003374E6"/>
    <w:rsid w:val="00340B4D"/>
    <w:rsid w:val="0034419F"/>
    <w:rsid w:val="00344270"/>
    <w:rsid w:val="00347430"/>
    <w:rsid w:val="0034770A"/>
    <w:rsid w:val="00350BB1"/>
    <w:rsid w:val="00356B7C"/>
    <w:rsid w:val="00364393"/>
    <w:rsid w:val="0036506D"/>
    <w:rsid w:val="00365564"/>
    <w:rsid w:val="00366546"/>
    <w:rsid w:val="00371619"/>
    <w:rsid w:val="00376F51"/>
    <w:rsid w:val="00380077"/>
    <w:rsid w:val="00386664"/>
    <w:rsid w:val="0039166E"/>
    <w:rsid w:val="003958E6"/>
    <w:rsid w:val="003A13FA"/>
    <w:rsid w:val="003A172B"/>
    <w:rsid w:val="003A1C32"/>
    <w:rsid w:val="003A4341"/>
    <w:rsid w:val="003B1484"/>
    <w:rsid w:val="003B26E7"/>
    <w:rsid w:val="003D7173"/>
    <w:rsid w:val="003E0746"/>
    <w:rsid w:val="003E0AAA"/>
    <w:rsid w:val="003E7D00"/>
    <w:rsid w:val="003F5F41"/>
    <w:rsid w:val="00400505"/>
    <w:rsid w:val="00401395"/>
    <w:rsid w:val="00405519"/>
    <w:rsid w:val="00405FED"/>
    <w:rsid w:val="004117B8"/>
    <w:rsid w:val="00411DD9"/>
    <w:rsid w:val="00415663"/>
    <w:rsid w:val="00416740"/>
    <w:rsid w:val="004264A5"/>
    <w:rsid w:val="0043047F"/>
    <w:rsid w:val="00432FBE"/>
    <w:rsid w:val="004336BA"/>
    <w:rsid w:val="00435414"/>
    <w:rsid w:val="004373FA"/>
    <w:rsid w:val="004379BB"/>
    <w:rsid w:val="00437D30"/>
    <w:rsid w:val="0044443D"/>
    <w:rsid w:val="00445B26"/>
    <w:rsid w:val="00447DAE"/>
    <w:rsid w:val="004503DC"/>
    <w:rsid w:val="004505BB"/>
    <w:rsid w:val="0045552C"/>
    <w:rsid w:val="00456168"/>
    <w:rsid w:val="004633CF"/>
    <w:rsid w:val="00464B82"/>
    <w:rsid w:val="004670A5"/>
    <w:rsid w:val="00473AE5"/>
    <w:rsid w:val="0047435B"/>
    <w:rsid w:val="00483E58"/>
    <w:rsid w:val="00485DE4"/>
    <w:rsid w:val="00487890"/>
    <w:rsid w:val="0048789E"/>
    <w:rsid w:val="004971B5"/>
    <w:rsid w:val="004A1C3D"/>
    <w:rsid w:val="004A7AA5"/>
    <w:rsid w:val="004B0D42"/>
    <w:rsid w:val="004B527E"/>
    <w:rsid w:val="004B72B5"/>
    <w:rsid w:val="004B7C68"/>
    <w:rsid w:val="004C34DF"/>
    <w:rsid w:val="004C5F7A"/>
    <w:rsid w:val="004D15F4"/>
    <w:rsid w:val="004D6155"/>
    <w:rsid w:val="004E2FC5"/>
    <w:rsid w:val="004E364F"/>
    <w:rsid w:val="004E58EE"/>
    <w:rsid w:val="004F642F"/>
    <w:rsid w:val="00502791"/>
    <w:rsid w:val="00514699"/>
    <w:rsid w:val="00516282"/>
    <w:rsid w:val="00517FEF"/>
    <w:rsid w:val="00521044"/>
    <w:rsid w:val="005229B2"/>
    <w:rsid w:val="00525D38"/>
    <w:rsid w:val="005260E1"/>
    <w:rsid w:val="00532D94"/>
    <w:rsid w:val="0053362E"/>
    <w:rsid w:val="00535ADB"/>
    <w:rsid w:val="00551767"/>
    <w:rsid w:val="00552B61"/>
    <w:rsid w:val="0056205D"/>
    <w:rsid w:val="005654A3"/>
    <w:rsid w:val="005676F8"/>
    <w:rsid w:val="005762E5"/>
    <w:rsid w:val="00577BEE"/>
    <w:rsid w:val="00582B56"/>
    <w:rsid w:val="00583429"/>
    <w:rsid w:val="00586B1D"/>
    <w:rsid w:val="00593F45"/>
    <w:rsid w:val="005A12CC"/>
    <w:rsid w:val="005A235F"/>
    <w:rsid w:val="005A23B1"/>
    <w:rsid w:val="005A2827"/>
    <w:rsid w:val="005A54F9"/>
    <w:rsid w:val="005A551F"/>
    <w:rsid w:val="005A5C99"/>
    <w:rsid w:val="005B4DCA"/>
    <w:rsid w:val="005B527A"/>
    <w:rsid w:val="005B6113"/>
    <w:rsid w:val="005C0E48"/>
    <w:rsid w:val="005C1FC6"/>
    <w:rsid w:val="005C74F0"/>
    <w:rsid w:val="005D2C5E"/>
    <w:rsid w:val="005D4566"/>
    <w:rsid w:val="005D55B0"/>
    <w:rsid w:val="005D55BB"/>
    <w:rsid w:val="005D73C4"/>
    <w:rsid w:val="005E2BDC"/>
    <w:rsid w:val="005E4E15"/>
    <w:rsid w:val="005F139D"/>
    <w:rsid w:val="005F7D76"/>
    <w:rsid w:val="006055BB"/>
    <w:rsid w:val="00611E64"/>
    <w:rsid w:val="006224CF"/>
    <w:rsid w:val="006264EE"/>
    <w:rsid w:val="00626C72"/>
    <w:rsid w:val="0063449D"/>
    <w:rsid w:val="00634A0B"/>
    <w:rsid w:val="00635DE7"/>
    <w:rsid w:val="00645C54"/>
    <w:rsid w:val="00645F26"/>
    <w:rsid w:val="00647733"/>
    <w:rsid w:val="00647A41"/>
    <w:rsid w:val="00652AF6"/>
    <w:rsid w:val="006558ED"/>
    <w:rsid w:val="006662DE"/>
    <w:rsid w:val="0068039B"/>
    <w:rsid w:val="00683384"/>
    <w:rsid w:val="00691319"/>
    <w:rsid w:val="00693283"/>
    <w:rsid w:val="0069682D"/>
    <w:rsid w:val="00697FEF"/>
    <w:rsid w:val="006A00CF"/>
    <w:rsid w:val="006A15CB"/>
    <w:rsid w:val="006A6600"/>
    <w:rsid w:val="006B419E"/>
    <w:rsid w:val="006C5386"/>
    <w:rsid w:val="006D39ED"/>
    <w:rsid w:val="006D6B60"/>
    <w:rsid w:val="006F358D"/>
    <w:rsid w:val="006F407A"/>
    <w:rsid w:val="006F55FD"/>
    <w:rsid w:val="006F7F3A"/>
    <w:rsid w:val="0070712D"/>
    <w:rsid w:val="0071033B"/>
    <w:rsid w:val="00716607"/>
    <w:rsid w:val="0072282E"/>
    <w:rsid w:val="00722C0C"/>
    <w:rsid w:val="007233A8"/>
    <w:rsid w:val="0072694E"/>
    <w:rsid w:val="0073557F"/>
    <w:rsid w:val="0073760E"/>
    <w:rsid w:val="00742532"/>
    <w:rsid w:val="00747F96"/>
    <w:rsid w:val="00754418"/>
    <w:rsid w:val="007659BF"/>
    <w:rsid w:val="00765A84"/>
    <w:rsid w:val="0077130C"/>
    <w:rsid w:val="00776920"/>
    <w:rsid w:val="00781DDE"/>
    <w:rsid w:val="00784032"/>
    <w:rsid w:val="007A7ACE"/>
    <w:rsid w:val="007C4BDA"/>
    <w:rsid w:val="007C79FC"/>
    <w:rsid w:val="007D3DB0"/>
    <w:rsid w:val="007D7119"/>
    <w:rsid w:val="007E0CBF"/>
    <w:rsid w:val="007E1FA9"/>
    <w:rsid w:val="007E5549"/>
    <w:rsid w:val="007E68BF"/>
    <w:rsid w:val="007E7ED6"/>
    <w:rsid w:val="007F0C13"/>
    <w:rsid w:val="007F3EE0"/>
    <w:rsid w:val="008032C9"/>
    <w:rsid w:val="00807A8E"/>
    <w:rsid w:val="008121CA"/>
    <w:rsid w:val="00813529"/>
    <w:rsid w:val="00813A22"/>
    <w:rsid w:val="00813C16"/>
    <w:rsid w:val="00815957"/>
    <w:rsid w:val="00824FC2"/>
    <w:rsid w:val="00844555"/>
    <w:rsid w:val="0084490D"/>
    <w:rsid w:val="008502FA"/>
    <w:rsid w:val="00851FCD"/>
    <w:rsid w:val="00855DB9"/>
    <w:rsid w:val="008562F3"/>
    <w:rsid w:val="008664B8"/>
    <w:rsid w:val="00866830"/>
    <w:rsid w:val="00870462"/>
    <w:rsid w:val="00876355"/>
    <w:rsid w:val="008848BC"/>
    <w:rsid w:val="00885DB7"/>
    <w:rsid w:val="00892325"/>
    <w:rsid w:val="0089356D"/>
    <w:rsid w:val="00894071"/>
    <w:rsid w:val="00895020"/>
    <w:rsid w:val="008A1441"/>
    <w:rsid w:val="008A19AB"/>
    <w:rsid w:val="008A5015"/>
    <w:rsid w:val="008B4DE6"/>
    <w:rsid w:val="008C114C"/>
    <w:rsid w:val="008C748E"/>
    <w:rsid w:val="008E0C46"/>
    <w:rsid w:val="008E260E"/>
    <w:rsid w:val="008F0339"/>
    <w:rsid w:val="008F72EA"/>
    <w:rsid w:val="0090137D"/>
    <w:rsid w:val="0090270A"/>
    <w:rsid w:val="00904428"/>
    <w:rsid w:val="009058AD"/>
    <w:rsid w:val="009127CE"/>
    <w:rsid w:val="009277E7"/>
    <w:rsid w:val="00927C2D"/>
    <w:rsid w:val="00927CA8"/>
    <w:rsid w:val="00934994"/>
    <w:rsid w:val="009424B0"/>
    <w:rsid w:val="00946E7A"/>
    <w:rsid w:val="00950A39"/>
    <w:rsid w:val="0095616F"/>
    <w:rsid w:val="00960758"/>
    <w:rsid w:val="00960FC8"/>
    <w:rsid w:val="00961C89"/>
    <w:rsid w:val="00965477"/>
    <w:rsid w:val="00971D4F"/>
    <w:rsid w:val="00973E33"/>
    <w:rsid w:val="00976F71"/>
    <w:rsid w:val="00980327"/>
    <w:rsid w:val="00987E18"/>
    <w:rsid w:val="009900D6"/>
    <w:rsid w:val="00994146"/>
    <w:rsid w:val="0099450D"/>
    <w:rsid w:val="009954DA"/>
    <w:rsid w:val="009A0ABE"/>
    <w:rsid w:val="009A18C7"/>
    <w:rsid w:val="009A21E5"/>
    <w:rsid w:val="009B1F29"/>
    <w:rsid w:val="009B3B64"/>
    <w:rsid w:val="009B46FF"/>
    <w:rsid w:val="009C2D73"/>
    <w:rsid w:val="009D102E"/>
    <w:rsid w:val="009D4891"/>
    <w:rsid w:val="009D4BAF"/>
    <w:rsid w:val="009D5415"/>
    <w:rsid w:val="009D6F06"/>
    <w:rsid w:val="009D7972"/>
    <w:rsid w:val="009E3A8E"/>
    <w:rsid w:val="009F17E0"/>
    <w:rsid w:val="009F372E"/>
    <w:rsid w:val="009F5124"/>
    <w:rsid w:val="009F580B"/>
    <w:rsid w:val="00A02F10"/>
    <w:rsid w:val="00A12AF2"/>
    <w:rsid w:val="00A16562"/>
    <w:rsid w:val="00A2512E"/>
    <w:rsid w:val="00A31A0F"/>
    <w:rsid w:val="00A36D34"/>
    <w:rsid w:val="00A40E74"/>
    <w:rsid w:val="00A537C4"/>
    <w:rsid w:val="00A546A3"/>
    <w:rsid w:val="00A57FE7"/>
    <w:rsid w:val="00A602DC"/>
    <w:rsid w:val="00A61823"/>
    <w:rsid w:val="00A70FFB"/>
    <w:rsid w:val="00A72B5E"/>
    <w:rsid w:val="00A750B6"/>
    <w:rsid w:val="00A8260A"/>
    <w:rsid w:val="00A94D8A"/>
    <w:rsid w:val="00A96E33"/>
    <w:rsid w:val="00A975FE"/>
    <w:rsid w:val="00AA2F68"/>
    <w:rsid w:val="00AA781B"/>
    <w:rsid w:val="00AA78D0"/>
    <w:rsid w:val="00AB30E3"/>
    <w:rsid w:val="00AB351E"/>
    <w:rsid w:val="00AB5BAC"/>
    <w:rsid w:val="00AB70F9"/>
    <w:rsid w:val="00AC154C"/>
    <w:rsid w:val="00AC31EC"/>
    <w:rsid w:val="00AC3AFE"/>
    <w:rsid w:val="00AD38DA"/>
    <w:rsid w:val="00AE2E36"/>
    <w:rsid w:val="00AE58A7"/>
    <w:rsid w:val="00AF2839"/>
    <w:rsid w:val="00AF4D89"/>
    <w:rsid w:val="00B169CB"/>
    <w:rsid w:val="00B20751"/>
    <w:rsid w:val="00B27669"/>
    <w:rsid w:val="00B34751"/>
    <w:rsid w:val="00B3613F"/>
    <w:rsid w:val="00B37D75"/>
    <w:rsid w:val="00B43F01"/>
    <w:rsid w:val="00B45CAA"/>
    <w:rsid w:val="00B46C49"/>
    <w:rsid w:val="00B522EA"/>
    <w:rsid w:val="00B536CD"/>
    <w:rsid w:val="00B54E0C"/>
    <w:rsid w:val="00B67C59"/>
    <w:rsid w:val="00B754E4"/>
    <w:rsid w:val="00B75D70"/>
    <w:rsid w:val="00B777AD"/>
    <w:rsid w:val="00B808C9"/>
    <w:rsid w:val="00B81143"/>
    <w:rsid w:val="00B842DC"/>
    <w:rsid w:val="00B86B90"/>
    <w:rsid w:val="00B87340"/>
    <w:rsid w:val="00B91A56"/>
    <w:rsid w:val="00B92CC5"/>
    <w:rsid w:val="00B93494"/>
    <w:rsid w:val="00B93FEA"/>
    <w:rsid w:val="00B94654"/>
    <w:rsid w:val="00B9476E"/>
    <w:rsid w:val="00B96C78"/>
    <w:rsid w:val="00B96F59"/>
    <w:rsid w:val="00BA1434"/>
    <w:rsid w:val="00BA1C55"/>
    <w:rsid w:val="00BA4AE4"/>
    <w:rsid w:val="00BA4C56"/>
    <w:rsid w:val="00BA5AC0"/>
    <w:rsid w:val="00BB30EE"/>
    <w:rsid w:val="00BB7598"/>
    <w:rsid w:val="00BC0ECF"/>
    <w:rsid w:val="00BD0678"/>
    <w:rsid w:val="00BD24EE"/>
    <w:rsid w:val="00BD30F3"/>
    <w:rsid w:val="00BD6F21"/>
    <w:rsid w:val="00BE0544"/>
    <w:rsid w:val="00C00EB7"/>
    <w:rsid w:val="00C026FF"/>
    <w:rsid w:val="00C15C28"/>
    <w:rsid w:val="00C15E59"/>
    <w:rsid w:val="00C2063F"/>
    <w:rsid w:val="00C215A6"/>
    <w:rsid w:val="00C271DC"/>
    <w:rsid w:val="00C31067"/>
    <w:rsid w:val="00C34518"/>
    <w:rsid w:val="00C346C6"/>
    <w:rsid w:val="00C3681D"/>
    <w:rsid w:val="00C36F05"/>
    <w:rsid w:val="00C44797"/>
    <w:rsid w:val="00C530EE"/>
    <w:rsid w:val="00C54A6D"/>
    <w:rsid w:val="00C55685"/>
    <w:rsid w:val="00C607A3"/>
    <w:rsid w:val="00C6492C"/>
    <w:rsid w:val="00C64FB7"/>
    <w:rsid w:val="00C7065C"/>
    <w:rsid w:val="00C71A53"/>
    <w:rsid w:val="00C86A31"/>
    <w:rsid w:val="00C91420"/>
    <w:rsid w:val="00C91F02"/>
    <w:rsid w:val="00C93260"/>
    <w:rsid w:val="00C95429"/>
    <w:rsid w:val="00C9797B"/>
    <w:rsid w:val="00CA2D7F"/>
    <w:rsid w:val="00CA3EEA"/>
    <w:rsid w:val="00CB20E9"/>
    <w:rsid w:val="00CB3034"/>
    <w:rsid w:val="00CB5050"/>
    <w:rsid w:val="00CB5668"/>
    <w:rsid w:val="00CC27E1"/>
    <w:rsid w:val="00CC502C"/>
    <w:rsid w:val="00CC58B1"/>
    <w:rsid w:val="00CC5BF0"/>
    <w:rsid w:val="00CD06B3"/>
    <w:rsid w:val="00CD11F0"/>
    <w:rsid w:val="00CD3ABA"/>
    <w:rsid w:val="00CE1FA7"/>
    <w:rsid w:val="00CE2837"/>
    <w:rsid w:val="00CF0E02"/>
    <w:rsid w:val="00CF4407"/>
    <w:rsid w:val="00CF4E2E"/>
    <w:rsid w:val="00D00100"/>
    <w:rsid w:val="00D00192"/>
    <w:rsid w:val="00D036AE"/>
    <w:rsid w:val="00D121EB"/>
    <w:rsid w:val="00D215C3"/>
    <w:rsid w:val="00D21BAE"/>
    <w:rsid w:val="00D23768"/>
    <w:rsid w:val="00D2377C"/>
    <w:rsid w:val="00D23E74"/>
    <w:rsid w:val="00D26335"/>
    <w:rsid w:val="00D3013E"/>
    <w:rsid w:val="00D31878"/>
    <w:rsid w:val="00D329E7"/>
    <w:rsid w:val="00D33B71"/>
    <w:rsid w:val="00D36798"/>
    <w:rsid w:val="00D4052A"/>
    <w:rsid w:val="00D40DBD"/>
    <w:rsid w:val="00D40F9C"/>
    <w:rsid w:val="00D43567"/>
    <w:rsid w:val="00D461FE"/>
    <w:rsid w:val="00D60CE6"/>
    <w:rsid w:val="00D627C2"/>
    <w:rsid w:val="00D7057D"/>
    <w:rsid w:val="00D73949"/>
    <w:rsid w:val="00D756A2"/>
    <w:rsid w:val="00D81405"/>
    <w:rsid w:val="00D82001"/>
    <w:rsid w:val="00D84F64"/>
    <w:rsid w:val="00D87497"/>
    <w:rsid w:val="00D92BB3"/>
    <w:rsid w:val="00D95F7F"/>
    <w:rsid w:val="00DA3863"/>
    <w:rsid w:val="00DA3EB8"/>
    <w:rsid w:val="00DA4F66"/>
    <w:rsid w:val="00DB0499"/>
    <w:rsid w:val="00DB43EE"/>
    <w:rsid w:val="00DB5E36"/>
    <w:rsid w:val="00DB6596"/>
    <w:rsid w:val="00DC2C47"/>
    <w:rsid w:val="00DD0FC0"/>
    <w:rsid w:val="00DD2684"/>
    <w:rsid w:val="00DD3909"/>
    <w:rsid w:val="00DF0CD0"/>
    <w:rsid w:val="00DF3E3A"/>
    <w:rsid w:val="00DF4058"/>
    <w:rsid w:val="00DF71DB"/>
    <w:rsid w:val="00E00EE6"/>
    <w:rsid w:val="00E01AC7"/>
    <w:rsid w:val="00E04BCF"/>
    <w:rsid w:val="00E12163"/>
    <w:rsid w:val="00E3169B"/>
    <w:rsid w:val="00E34273"/>
    <w:rsid w:val="00E40D45"/>
    <w:rsid w:val="00E46ACD"/>
    <w:rsid w:val="00E520CF"/>
    <w:rsid w:val="00E52202"/>
    <w:rsid w:val="00E55C65"/>
    <w:rsid w:val="00E57150"/>
    <w:rsid w:val="00E5751A"/>
    <w:rsid w:val="00E65C42"/>
    <w:rsid w:val="00E72112"/>
    <w:rsid w:val="00E72E50"/>
    <w:rsid w:val="00E76761"/>
    <w:rsid w:val="00E809D1"/>
    <w:rsid w:val="00E87DB5"/>
    <w:rsid w:val="00E9157C"/>
    <w:rsid w:val="00E9517B"/>
    <w:rsid w:val="00E96CC9"/>
    <w:rsid w:val="00EA6527"/>
    <w:rsid w:val="00EB1A28"/>
    <w:rsid w:val="00EB4C7D"/>
    <w:rsid w:val="00EB7C49"/>
    <w:rsid w:val="00EC1D9E"/>
    <w:rsid w:val="00EC1E12"/>
    <w:rsid w:val="00EC6AFE"/>
    <w:rsid w:val="00ED123B"/>
    <w:rsid w:val="00ED2EDE"/>
    <w:rsid w:val="00EE32B1"/>
    <w:rsid w:val="00EE3D86"/>
    <w:rsid w:val="00EE523C"/>
    <w:rsid w:val="00EE5830"/>
    <w:rsid w:val="00EE6FFA"/>
    <w:rsid w:val="00EE79ED"/>
    <w:rsid w:val="00EF56D3"/>
    <w:rsid w:val="00F027D9"/>
    <w:rsid w:val="00F100AE"/>
    <w:rsid w:val="00F15E05"/>
    <w:rsid w:val="00F20594"/>
    <w:rsid w:val="00F2437F"/>
    <w:rsid w:val="00F24454"/>
    <w:rsid w:val="00F24653"/>
    <w:rsid w:val="00F262C3"/>
    <w:rsid w:val="00F3668D"/>
    <w:rsid w:val="00F56BE6"/>
    <w:rsid w:val="00F60DD8"/>
    <w:rsid w:val="00F60E3A"/>
    <w:rsid w:val="00F611C3"/>
    <w:rsid w:val="00F630FD"/>
    <w:rsid w:val="00F64038"/>
    <w:rsid w:val="00F706CC"/>
    <w:rsid w:val="00F70E16"/>
    <w:rsid w:val="00F711DE"/>
    <w:rsid w:val="00F743BE"/>
    <w:rsid w:val="00F75A10"/>
    <w:rsid w:val="00F76ED6"/>
    <w:rsid w:val="00F8216B"/>
    <w:rsid w:val="00F8717E"/>
    <w:rsid w:val="00F9151A"/>
    <w:rsid w:val="00F92426"/>
    <w:rsid w:val="00F95CC3"/>
    <w:rsid w:val="00F96609"/>
    <w:rsid w:val="00F978C6"/>
    <w:rsid w:val="00F97C57"/>
    <w:rsid w:val="00FA1331"/>
    <w:rsid w:val="00FA3D91"/>
    <w:rsid w:val="00FA7C08"/>
    <w:rsid w:val="00FB1787"/>
    <w:rsid w:val="00FB47C3"/>
    <w:rsid w:val="00FD1087"/>
    <w:rsid w:val="00FD731D"/>
    <w:rsid w:val="00FE7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4DAC"/>
    <w:rPr>
      <w:sz w:val="28"/>
    </w:rPr>
  </w:style>
  <w:style w:type="paragraph" w:styleId="1">
    <w:name w:val="heading 1"/>
    <w:basedOn w:val="a"/>
    <w:next w:val="a"/>
    <w:qFormat/>
    <w:rsid w:val="005260E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260E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260E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234C4B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7">
    <w:name w:val="Body Text"/>
    <w:basedOn w:val="a"/>
    <w:rsid w:val="003B1484"/>
    <w:pPr>
      <w:spacing w:line="280" w:lineRule="exact"/>
      <w:jc w:val="center"/>
    </w:pPr>
    <w:rPr>
      <w:b/>
      <w:sz w:val="22"/>
    </w:rPr>
  </w:style>
  <w:style w:type="paragraph" w:customStyle="1" w:styleId="ConsNormal">
    <w:name w:val="ConsNormal"/>
    <w:rsid w:val="003B1484"/>
    <w:pPr>
      <w:widowControl w:val="0"/>
      <w:ind w:firstLine="720"/>
    </w:pPr>
    <w:rPr>
      <w:rFonts w:ascii="Arial" w:hAnsi="Arial"/>
      <w:snapToGrid w:val="0"/>
    </w:rPr>
  </w:style>
  <w:style w:type="character" w:customStyle="1" w:styleId="apple-converted-space">
    <w:name w:val="apple-converted-space"/>
    <w:basedOn w:val="a0"/>
    <w:rsid w:val="003B1484"/>
  </w:style>
  <w:style w:type="character" w:styleId="a8">
    <w:name w:val="page number"/>
    <w:basedOn w:val="a0"/>
    <w:rsid w:val="00866830"/>
  </w:style>
  <w:style w:type="paragraph" w:styleId="a9">
    <w:name w:val="List Paragraph"/>
    <w:basedOn w:val="a"/>
    <w:uiPriority w:val="34"/>
    <w:qFormat/>
    <w:rsid w:val="00CB5050"/>
    <w:pPr>
      <w:ind w:left="720"/>
      <w:contextualSpacing/>
    </w:pPr>
  </w:style>
  <w:style w:type="paragraph" w:customStyle="1" w:styleId="ConsPlusTitle">
    <w:name w:val="ConsPlusTitle"/>
    <w:uiPriority w:val="99"/>
    <w:rsid w:val="0071033B"/>
    <w:pPr>
      <w:widowControl w:val="0"/>
      <w:autoSpaceDE w:val="0"/>
      <w:autoSpaceDN w:val="0"/>
      <w:adjustRightInd w:val="0"/>
    </w:pPr>
    <w:rPr>
      <w:rFonts w:eastAsiaTheme="minorEastAsia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3F74E6E077734CD42C58C41A9881017D1199B4E0AB094F07647E7B63A8D7F4842234EFA3836C5D7ADD2E2146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721CADA9D6E38EA94ED0BC085C5D8DBADB372493F2AB5DE510388F4625D696A8XA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im_o_i\Application%20Data\Microsoft\&#1064;&#1072;&#1073;&#1083;&#1086;&#1085;&#1099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89FAB-1457-4518-AC01-5A4A4B82E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96</TotalTime>
  <Pages>8</Pages>
  <Words>2532</Words>
  <Characters>14439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kim_o_i</dc:creator>
  <cp:keywords/>
  <dc:description/>
  <cp:lastModifiedBy>mihailova_e_v</cp:lastModifiedBy>
  <cp:revision>9</cp:revision>
  <cp:lastPrinted>2013-03-11T00:00:00Z</cp:lastPrinted>
  <dcterms:created xsi:type="dcterms:W3CDTF">2013-03-05T23:58:00Z</dcterms:created>
  <dcterms:modified xsi:type="dcterms:W3CDTF">2013-03-11T05:34:00Z</dcterms:modified>
</cp:coreProperties>
</file>