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0D62" w:rsidRPr="00654BA4" w:rsidRDefault="00290D62" w:rsidP="008B0841">
      <w:pPr>
        <w:jc w:val="center"/>
        <w:outlineLvl w:val="0"/>
        <w:rPr>
          <w:szCs w:val="28"/>
        </w:rPr>
      </w:pPr>
      <w:r w:rsidRPr="00654BA4">
        <w:rPr>
          <w:szCs w:val="28"/>
        </w:rPr>
        <w:t>Повестка дня</w:t>
      </w:r>
    </w:p>
    <w:p w:rsidR="00290D62" w:rsidRPr="00654BA4" w:rsidRDefault="00290D62" w:rsidP="008B0841">
      <w:pPr>
        <w:jc w:val="center"/>
        <w:rPr>
          <w:szCs w:val="28"/>
        </w:rPr>
      </w:pPr>
      <w:r w:rsidRPr="00654BA4">
        <w:rPr>
          <w:szCs w:val="28"/>
        </w:rPr>
        <w:t xml:space="preserve">очередного заседания № </w:t>
      </w:r>
      <w:r>
        <w:rPr>
          <w:szCs w:val="28"/>
        </w:rPr>
        <w:t>34</w:t>
      </w:r>
      <w:r w:rsidRPr="00654BA4">
        <w:rPr>
          <w:szCs w:val="28"/>
        </w:rPr>
        <w:t xml:space="preserve"> комитета Законодательного Собрания по экономической политике и собственности </w:t>
      </w:r>
      <w:r>
        <w:rPr>
          <w:szCs w:val="28"/>
        </w:rPr>
        <w:t>5 марта</w:t>
      </w:r>
      <w:r w:rsidRPr="00654BA4">
        <w:rPr>
          <w:szCs w:val="28"/>
        </w:rPr>
        <w:t xml:space="preserve"> 201</w:t>
      </w:r>
      <w:r>
        <w:rPr>
          <w:szCs w:val="28"/>
        </w:rPr>
        <w:t>3</w:t>
      </w:r>
      <w:r w:rsidRPr="00654BA4">
        <w:rPr>
          <w:szCs w:val="28"/>
        </w:rPr>
        <w:t xml:space="preserve"> года</w:t>
      </w:r>
    </w:p>
    <w:p w:rsidR="00290D62" w:rsidRPr="00654BA4" w:rsidRDefault="00290D62" w:rsidP="008B0841">
      <w:pPr>
        <w:rPr>
          <w:szCs w:val="28"/>
        </w:rPr>
      </w:pPr>
    </w:p>
    <w:p w:rsidR="00290D62" w:rsidRPr="00654BA4" w:rsidRDefault="00290D62" w:rsidP="008B0841">
      <w:pPr>
        <w:ind w:firstLine="5387"/>
        <w:outlineLvl w:val="0"/>
        <w:rPr>
          <w:szCs w:val="28"/>
        </w:rPr>
      </w:pPr>
      <w:r w:rsidRPr="00654BA4">
        <w:rPr>
          <w:szCs w:val="28"/>
        </w:rPr>
        <w:t>Начало в 1</w:t>
      </w:r>
      <w:r>
        <w:rPr>
          <w:szCs w:val="28"/>
        </w:rPr>
        <w:t>0</w:t>
      </w:r>
      <w:r w:rsidRPr="00654BA4">
        <w:rPr>
          <w:szCs w:val="28"/>
        </w:rPr>
        <w:t xml:space="preserve">.00 в каб. </w:t>
      </w:r>
      <w:r>
        <w:rPr>
          <w:szCs w:val="28"/>
        </w:rPr>
        <w:t>8</w:t>
      </w:r>
      <w:r w:rsidRPr="00654BA4">
        <w:rPr>
          <w:szCs w:val="28"/>
        </w:rPr>
        <w:t>0</w:t>
      </w:r>
      <w:r>
        <w:rPr>
          <w:szCs w:val="28"/>
        </w:rPr>
        <w:t>7</w:t>
      </w:r>
    </w:p>
    <w:p w:rsidR="00290D62" w:rsidRPr="00654BA4" w:rsidRDefault="00290D62" w:rsidP="008B0841">
      <w:pPr>
        <w:ind w:firstLine="5387"/>
        <w:rPr>
          <w:szCs w:val="28"/>
        </w:rPr>
      </w:pPr>
      <w:r w:rsidRPr="00654BA4">
        <w:rPr>
          <w:szCs w:val="28"/>
        </w:rPr>
        <w:t>(ул. Светланская, 22)</w:t>
      </w:r>
    </w:p>
    <w:p w:rsidR="00290D62" w:rsidRPr="00654BA4" w:rsidRDefault="00290D62" w:rsidP="008B0841">
      <w:pPr>
        <w:ind w:firstLine="5387"/>
        <w:rPr>
          <w:szCs w:val="28"/>
        </w:rPr>
      </w:pPr>
    </w:p>
    <w:tbl>
      <w:tblPr>
        <w:tblW w:w="9780" w:type="dxa"/>
        <w:tblInd w:w="-318" w:type="dxa"/>
        <w:tblLayout w:type="fixed"/>
        <w:tblLook w:val="00A0"/>
      </w:tblPr>
      <w:tblGrid>
        <w:gridCol w:w="1506"/>
        <w:gridCol w:w="8274"/>
      </w:tblGrid>
      <w:tr w:rsidR="00290D62" w:rsidRPr="00D64CCC" w:rsidTr="001F556E">
        <w:tc>
          <w:tcPr>
            <w:tcW w:w="1506" w:type="dxa"/>
          </w:tcPr>
          <w:p w:rsidR="00290D62" w:rsidRPr="00D64CCC" w:rsidRDefault="00290D62" w:rsidP="00F771BD">
            <w:pPr>
              <w:rPr>
                <w:sz w:val="24"/>
                <w:szCs w:val="24"/>
              </w:rPr>
            </w:pPr>
            <w:r w:rsidRPr="00D64CCC">
              <w:rPr>
                <w:sz w:val="24"/>
                <w:szCs w:val="24"/>
              </w:rPr>
              <w:t>10.00-10.05</w:t>
            </w:r>
          </w:p>
        </w:tc>
        <w:tc>
          <w:tcPr>
            <w:tcW w:w="8274" w:type="dxa"/>
          </w:tcPr>
          <w:p w:rsidR="00290D62" w:rsidRPr="00D64CCC" w:rsidRDefault="00290D62" w:rsidP="00956CF8">
            <w:pPr>
              <w:jc w:val="both"/>
              <w:rPr>
                <w:sz w:val="24"/>
                <w:szCs w:val="24"/>
              </w:rPr>
            </w:pPr>
            <w:r w:rsidRPr="00D64CCC">
              <w:rPr>
                <w:sz w:val="24"/>
                <w:szCs w:val="24"/>
              </w:rPr>
              <w:t>Утверждение повестки дня</w:t>
            </w:r>
          </w:p>
          <w:p w:rsidR="00290D62" w:rsidRPr="00D64CCC" w:rsidRDefault="00290D62" w:rsidP="00956CF8">
            <w:pPr>
              <w:jc w:val="both"/>
              <w:rPr>
                <w:sz w:val="24"/>
                <w:szCs w:val="24"/>
              </w:rPr>
            </w:pPr>
          </w:p>
        </w:tc>
      </w:tr>
      <w:tr w:rsidR="00290D62" w:rsidRPr="00D64CCC" w:rsidTr="001F556E">
        <w:tc>
          <w:tcPr>
            <w:tcW w:w="1506" w:type="dxa"/>
          </w:tcPr>
          <w:p w:rsidR="00290D62" w:rsidRPr="00D64CCC" w:rsidRDefault="00290D62" w:rsidP="00956CF8">
            <w:pPr>
              <w:rPr>
                <w:sz w:val="24"/>
                <w:szCs w:val="24"/>
              </w:rPr>
            </w:pPr>
            <w:r w:rsidRPr="00D64CCC">
              <w:rPr>
                <w:sz w:val="24"/>
                <w:szCs w:val="24"/>
              </w:rPr>
              <w:t>Вопрос 1</w:t>
            </w:r>
          </w:p>
          <w:p w:rsidR="00290D62" w:rsidRPr="00D64CCC" w:rsidRDefault="00290D62" w:rsidP="00F771BD">
            <w:pPr>
              <w:rPr>
                <w:sz w:val="24"/>
                <w:szCs w:val="24"/>
              </w:rPr>
            </w:pPr>
            <w:r w:rsidRPr="00D64CCC">
              <w:rPr>
                <w:sz w:val="24"/>
                <w:szCs w:val="24"/>
              </w:rPr>
              <w:t>10.05-10.15</w:t>
            </w:r>
          </w:p>
        </w:tc>
        <w:tc>
          <w:tcPr>
            <w:tcW w:w="8274" w:type="dxa"/>
          </w:tcPr>
          <w:p w:rsidR="00290D62" w:rsidRPr="00FA2738" w:rsidRDefault="00290D62" w:rsidP="00B84F1B">
            <w:pPr>
              <w:jc w:val="both"/>
              <w:rPr>
                <w:sz w:val="24"/>
                <w:szCs w:val="24"/>
              </w:rPr>
            </w:pPr>
            <w:r w:rsidRPr="00FA2738">
              <w:rPr>
                <w:sz w:val="24"/>
                <w:szCs w:val="24"/>
              </w:rPr>
              <w:t xml:space="preserve">О проекте закона Приморского края "О внесении изменений в </w:t>
            </w:r>
            <w:r w:rsidRPr="00FA2738">
              <w:rPr>
                <w:sz w:val="24"/>
                <w:szCs w:val="24"/>
              </w:rPr>
              <w:br/>
              <w:t>Закон Приморского края "О разграничении имущества, находящегося в муниципальной собственности, между Яковлевским муниципальным районом и поселениями, образованными в границах Яковлевского муниципального района" (первое чтение)</w:t>
            </w:r>
          </w:p>
          <w:p w:rsidR="00290D62" w:rsidRPr="00FA2738" w:rsidRDefault="00290D62" w:rsidP="00B84F1B">
            <w:pPr>
              <w:jc w:val="both"/>
              <w:rPr>
                <w:sz w:val="24"/>
                <w:szCs w:val="24"/>
              </w:rPr>
            </w:pPr>
          </w:p>
          <w:p w:rsidR="00290D62" w:rsidRDefault="00290D62" w:rsidP="00FA2738">
            <w:pPr>
              <w:jc w:val="both"/>
              <w:rPr>
                <w:sz w:val="24"/>
                <w:szCs w:val="24"/>
              </w:rPr>
            </w:pPr>
            <w:r w:rsidRPr="00D64CCC">
              <w:rPr>
                <w:sz w:val="24"/>
                <w:szCs w:val="24"/>
                <w:u w:val="single"/>
              </w:rPr>
              <w:t>Докладывает</w:t>
            </w:r>
            <w:r w:rsidRPr="00D64CCC">
              <w:rPr>
                <w:sz w:val="24"/>
                <w:szCs w:val="24"/>
              </w:rPr>
              <w:t xml:space="preserve">: </w:t>
            </w:r>
            <w:r>
              <w:rPr>
                <w:sz w:val="24"/>
              </w:rPr>
              <w:t>Базыль Нелли Владимировна, председатель Думы Яковлевского муниципального района</w:t>
            </w:r>
            <w:r>
              <w:rPr>
                <w:sz w:val="24"/>
                <w:szCs w:val="24"/>
              </w:rPr>
              <w:t xml:space="preserve"> </w:t>
            </w:r>
          </w:p>
          <w:p w:rsidR="00290D62" w:rsidRDefault="00290D62" w:rsidP="00FA2738">
            <w:pPr>
              <w:jc w:val="both"/>
              <w:rPr>
                <w:sz w:val="24"/>
                <w:szCs w:val="24"/>
              </w:rPr>
            </w:pPr>
          </w:p>
          <w:p w:rsidR="00290D62" w:rsidRDefault="00290D62" w:rsidP="00B84F1B">
            <w:pPr>
              <w:jc w:val="both"/>
              <w:rPr>
                <w:sz w:val="24"/>
                <w:szCs w:val="24"/>
              </w:rPr>
            </w:pPr>
            <w:r w:rsidRPr="00654BA4">
              <w:rPr>
                <w:sz w:val="24"/>
                <w:szCs w:val="24"/>
                <w:u w:val="single"/>
              </w:rPr>
              <w:t>Приглашается</w:t>
            </w:r>
            <w:r w:rsidRPr="00654BA4">
              <w:rPr>
                <w:sz w:val="24"/>
                <w:szCs w:val="24"/>
              </w:rPr>
              <w:t xml:space="preserve">: </w:t>
            </w:r>
            <w:r>
              <w:rPr>
                <w:sz w:val="24"/>
              </w:rPr>
              <w:t>Вязовик  Николай Васильевич, глава Яковлевского муниципального района</w:t>
            </w:r>
          </w:p>
          <w:p w:rsidR="00290D62" w:rsidRPr="00D64CCC" w:rsidRDefault="00290D62" w:rsidP="00B84F1B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290D62" w:rsidRPr="00D64CCC" w:rsidTr="001F556E">
        <w:tc>
          <w:tcPr>
            <w:tcW w:w="1506" w:type="dxa"/>
          </w:tcPr>
          <w:p w:rsidR="00290D62" w:rsidRPr="00D64CCC" w:rsidRDefault="00290D62" w:rsidP="009F2514">
            <w:pPr>
              <w:rPr>
                <w:sz w:val="24"/>
                <w:szCs w:val="24"/>
              </w:rPr>
            </w:pPr>
            <w:r w:rsidRPr="00D64CCC">
              <w:rPr>
                <w:sz w:val="24"/>
                <w:szCs w:val="24"/>
              </w:rPr>
              <w:t>Вопрос 2</w:t>
            </w:r>
          </w:p>
          <w:p w:rsidR="00290D62" w:rsidRPr="00D64CCC" w:rsidRDefault="00290D62" w:rsidP="009F2514">
            <w:pPr>
              <w:rPr>
                <w:sz w:val="24"/>
                <w:szCs w:val="24"/>
              </w:rPr>
            </w:pPr>
            <w:r w:rsidRPr="00D64CCC">
              <w:rPr>
                <w:sz w:val="24"/>
                <w:szCs w:val="24"/>
              </w:rPr>
              <w:t>10.15-10.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8274" w:type="dxa"/>
          </w:tcPr>
          <w:p w:rsidR="00290D62" w:rsidRPr="00FA2738" w:rsidRDefault="00290D62" w:rsidP="009F2514">
            <w:pPr>
              <w:jc w:val="both"/>
              <w:rPr>
                <w:sz w:val="24"/>
                <w:szCs w:val="24"/>
              </w:rPr>
            </w:pPr>
            <w:r w:rsidRPr="00FA2738">
              <w:rPr>
                <w:sz w:val="24"/>
                <w:szCs w:val="24"/>
              </w:rPr>
              <w:t xml:space="preserve">О проекте закона Приморского края "О внесении изменений в </w:t>
            </w:r>
            <w:r w:rsidRPr="00FA2738">
              <w:rPr>
                <w:sz w:val="24"/>
                <w:szCs w:val="24"/>
              </w:rPr>
              <w:br/>
              <w:t>Закон Приморского края "О разграничении имущества, находящегося в муниципальной собственности, между Партизанским муниципальным районом и поселениями, образованными в границах Партизанского муниципального района" (второе, третье чтения)</w:t>
            </w:r>
          </w:p>
          <w:p w:rsidR="00290D62" w:rsidRPr="00D64CCC" w:rsidRDefault="00290D62" w:rsidP="009F2514">
            <w:pPr>
              <w:jc w:val="both"/>
              <w:rPr>
                <w:sz w:val="24"/>
                <w:szCs w:val="24"/>
              </w:rPr>
            </w:pPr>
          </w:p>
          <w:p w:rsidR="00290D62" w:rsidRDefault="00290D62" w:rsidP="00FA273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D64CCC">
              <w:rPr>
                <w:sz w:val="24"/>
                <w:szCs w:val="24"/>
                <w:u w:val="single"/>
              </w:rPr>
              <w:t>Докладывает</w:t>
            </w:r>
            <w:r w:rsidRPr="00D64CCC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Новиков Дмитрий Геннадьевич, заместитель председателя комитета по экономической политике и собственности</w:t>
            </w:r>
          </w:p>
          <w:p w:rsidR="00290D62" w:rsidRPr="00654BA4" w:rsidRDefault="00290D62" w:rsidP="00B84F1B">
            <w:pPr>
              <w:jc w:val="both"/>
              <w:rPr>
                <w:sz w:val="24"/>
                <w:szCs w:val="24"/>
              </w:rPr>
            </w:pPr>
          </w:p>
        </w:tc>
      </w:tr>
      <w:tr w:rsidR="00290D62" w:rsidRPr="00D64CCC" w:rsidTr="001F556E">
        <w:tc>
          <w:tcPr>
            <w:tcW w:w="1506" w:type="dxa"/>
          </w:tcPr>
          <w:p w:rsidR="00290D62" w:rsidRPr="00D64CCC" w:rsidRDefault="00290D62" w:rsidP="009F2514">
            <w:pPr>
              <w:rPr>
                <w:sz w:val="24"/>
                <w:szCs w:val="24"/>
              </w:rPr>
            </w:pPr>
            <w:r w:rsidRPr="00D64CCC">
              <w:rPr>
                <w:sz w:val="24"/>
                <w:szCs w:val="24"/>
              </w:rPr>
              <w:t>Вопрос 3</w:t>
            </w:r>
          </w:p>
          <w:p w:rsidR="00290D62" w:rsidRPr="00D64CCC" w:rsidRDefault="00290D62" w:rsidP="00FA2738">
            <w:pPr>
              <w:rPr>
                <w:sz w:val="24"/>
                <w:szCs w:val="24"/>
              </w:rPr>
            </w:pPr>
            <w:r w:rsidRPr="00D64CCC">
              <w:rPr>
                <w:sz w:val="24"/>
                <w:szCs w:val="24"/>
              </w:rPr>
              <w:t>10.2</w:t>
            </w:r>
            <w:r>
              <w:rPr>
                <w:sz w:val="24"/>
                <w:szCs w:val="24"/>
              </w:rPr>
              <w:t>0</w:t>
            </w:r>
            <w:r w:rsidRPr="00D64CCC">
              <w:rPr>
                <w:sz w:val="24"/>
                <w:szCs w:val="24"/>
              </w:rPr>
              <w:t>-10.</w:t>
            </w:r>
            <w:r>
              <w:rPr>
                <w:sz w:val="24"/>
                <w:szCs w:val="24"/>
              </w:rPr>
              <w:t>25</w:t>
            </w:r>
          </w:p>
        </w:tc>
        <w:tc>
          <w:tcPr>
            <w:tcW w:w="8274" w:type="dxa"/>
          </w:tcPr>
          <w:p w:rsidR="00290D62" w:rsidRPr="00FA2738" w:rsidRDefault="00290D62" w:rsidP="00491498">
            <w:pPr>
              <w:jc w:val="both"/>
              <w:rPr>
                <w:sz w:val="24"/>
                <w:szCs w:val="24"/>
              </w:rPr>
            </w:pPr>
            <w:r w:rsidRPr="00FA2738">
              <w:rPr>
                <w:sz w:val="24"/>
                <w:szCs w:val="24"/>
              </w:rPr>
              <w:t xml:space="preserve">О проекте закона Приморского края "О внесении изменений в </w:t>
            </w:r>
            <w:r w:rsidRPr="00FA2738">
              <w:rPr>
                <w:sz w:val="24"/>
                <w:szCs w:val="24"/>
              </w:rPr>
              <w:br/>
              <w:t>Закон Приморского края "О разграничении имущества, находящегося в муниципальной собственности, между Шкотовским муниципальным районом и поселениями, образованными в границах Шкотовского муниципального района" (второе, третье чтения)</w:t>
            </w:r>
          </w:p>
          <w:p w:rsidR="00290D62" w:rsidRPr="008D6EDB" w:rsidRDefault="00290D62" w:rsidP="00491498">
            <w:pPr>
              <w:jc w:val="both"/>
              <w:rPr>
                <w:sz w:val="24"/>
                <w:szCs w:val="24"/>
              </w:rPr>
            </w:pPr>
          </w:p>
          <w:p w:rsidR="00290D62" w:rsidRDefault="00290D62" w:rsidP="00FA273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1A739A">
              <w:rPr>
                <w:sz w:val="24"/>
                <w:szCs w:val="24"/>
                <w:u w:val="single"/>
              </w:rPr>
              <w:t>Докладывает</w:t>
            </w:r>
            <w:r w:rsidRPr="001A739A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Новиков Дмитрий Геннадьевич, заместитель председателя комитета по экономической политике и собственности</w:t>
            </w:r>
          </w:p>
          <w:p w:rsidR="00290D62" w:rsidRPr="00654BA4" w:rsidRDefault="00290D62" w:rsidP="00491498">
            <w:pPr>
              <w:jc w:val="both"/>
              <w:rPr>
                <w:sz w:val="24"/>
                <w:szCs w:val="24"/>
              </w:rPr>
            </w:pPr>
          </w:p>
        </w:tc>
      </w:tr>
      <w:tr w:rsidR="00290D62" w:rsidRPr="00D64CCC" w:rsidTr="001F556E">
        <w:tc>
          <w:tcPr>
            <w:tcW w:w="1506" w:type="dxa"/>
          </w:tcPr>
          <w:p w:rsidR="00290D62" w:rsidRPr="00D64CCC" w:rsidRDefault="00290D62" w:rsidP="002327AB">
            <w:pPr>
              <w:rPr>
                <w:sz w:val="24"/>
                <w:szCs w:val="24"/>
              </w:rPr>
            </w:pPr>
            <w:r w:rsidRPr="00D64CCC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4</w:t>
            </w:r>
          </w:p>
          <w:p w:rsidR="00290D62" w:rsidRPr="00D64CCC" w:rsidRDefault="00290D62" w:rsidP="005D24CB">
            <w:pPr>
              <w:rPr>
                <w:sz w:val="24"/>
                <w:szCs w:val="24"/>
              </w:rPr>
            </w:pPr>
            <w:r w:rsidRPr="00D64CCC">
              <w:rPr>
                <w:sz w:val="24"/>
                <w:szCs w:val="24"/>
              </w:rPr>
              <w:t>10.</w:t>
            </w:r>
            <w:r>
              <w:rPr>
                <w:sz w:val="24"/>
                <w:szCs w:val="24"/>
              </w:rPr>
              <w:t>25</w:t>
            </w:r>
            <w:r w:rsidRPr="00D64CCC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10</w:t>
            </w:r>
            <w:r w:rsidRPr="00D64CCC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50</w:t>
            </w:r>
          </w:p>
        </w:tc>
        <w:tc>
          <w:tcPr>
            <w:tcW w:w="8274" w:type="dxa"/>
          </w:tcPr>
          <w:p w:rsidR="00290D62" w:rsidRPr="003743B6" w:rsidRDefault="00290D62" w:rsidP="00491498">
            <w:pPr>
              <w:jc w:val="both"/>
              <w:rPr>
                <w:sz w:val="24"/>
                <w:szCs w:val="24"/>
              </w:rPr>
            </w:pPr>
            <w:r w:rsidRPr="003743B6">
              <w:rPr>
                <w:sz w:val="24"/>
                <w:szCs w:val="24"/>
              </w:rPr>
              <w:t>Информация об освоении средств на капитальный ремонт многоквартирных домов</w:t>
            </w:r>
            <w:r>
              <w:rPr>
                <w:sz w:val="24"/>
                <w:szCs w:val="24"/>
              </w:rPr>
              <w:t>,</w:t>
            </w:r>
            <w:r w:rsidRPr="003743B6">
              <w:rPr>
                <w:sz w:val="24"/>
                <w:szCs w:val="24"/>
              </w:rPr>
              <w:t xml:space="preserve"> полученных муниципальными образованиями в рамках реализации положений Федерального закона от 21.07.2007 года № 185-ФЗ "О Фонде содействия реформированию жилищно-коммунального хозяйства" на территории Приморского края в 2012 году.</w:t>
            </w:r>
          </w:p>
          <w:p w:rsidR="00290D62" w:rsidRPr="003743B6" w:rsidRDefault="00290D62" w:rsidP="00491498">
            <w:pPr>
              <w:jc w:val="both"/>
              <w:rPr>
                <w:sz w:val="24"/>
                <w:szCs w:val="24"/>
                <w:u w:val="single"/>
              </w:rPr>
            </w:pPr>
          </w:p>
          <w:p w:rsidR="00290D62" w:rsidRDefault="00290D62" w:rsidP="00B07F20">
            <w:pPr>
              <w:jc w:val="both"/>
              <w:rPr>
                <w:sz w:val="24"/>
                <w:szCs w:val="24"/>
              </w:rPr>
            </w:pPr>
            <w:r w:rsidRPr="003743B6">
              <w:rPr>
                <w:sz w:val="24"/>
                <w:szCs w:val="24"/>
                <w:u w:val="single"/>
              </w:rPr>
              <w:t>Докладывает</w:t>
            </w:r>
            <w:r w:rsidRPr="006A6095">
              <w:rPr>
                <w:sz w:val="24"/>
                <w:szCs w:val="24"/>
              </w:rPr>
              <w:t xml:space="preserve">: </w:t>
            </w:r>
            <w:r w:rsidRPr="00631B8D">
              <w:rPr>
                <w:sz w:val="24"/>
                <w:szCs w:val="24"/>
              </w:rPr>
              <w:t>Кулинский Виктор Валентинович, директор департамента по жилищно-коммунальному хозяйству и топливным ресурсам Приморского края</w:t>
            </w:r>
          </w:p>
          <w:p w:rsidR="00290D62" w:rsidRDefault="00290D62" w:rsidP="00B07F20">
            <w:pPr>
              <w:jc w:val="both"/>
              <w:rPr>
                <w:sz w:val="24"/>
                <w:szCs w:val="24"/>
              </w:rPr>
            </w:pPr>
          </w:p>
          <w:p w:rsidR="00290D62" w:rsidRDefault="00290D62" w:rsidP="00B07F20">
            <w:pPr>
              <w:jc w:val="both"/>
              <w:rPr>
                <w:sz w:val="24"/>
                <w:szCs w:val="24"/>
              </w:rPr>
            </w:pPr>
            <w:r w:rsidRPr="00B07F20">
              <w:rPr>
                <w:sz w:val="24"/>
                <w:szCs w:val="24"/>
                <w:u w:val="single"/>
              </w:rPr>
              <w:t>Содоклад:</w:t>
            </w:r>
            <w:r w:rsidRPr="005D24CB">
              <w:rPr>
                <w:sz w:val="24"/>
                <w:szCs w:val="24"/>
              </w:rPr>
              <w:t xml:space="preserve"> Пушкарев Игорь Сергеевич</w:t>
            </w:r>
            <w:r>
              <w:rPr>
                <w:sz w:val="24"/>
                <w:szCs w:val="24"/>
              </w:rPr>
              <w:t>, глава города Владивостока;</w:t>
            </w:r>
          </w:p>
          <w:p w:rsidR="00290D62" w:rsidRDefault="00290D62" w:rsidP="00B07F2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Артемьева Светлана Викторовна, глава администрация Дальнегорского городского округа;</w:t>
            </w:r>
          </w:p>
          <w:p w:rsidR="00290D62" w:rsidRPr="00631B8D" w:rsidRDefault="00290D62" w:rsidP="00491498">
            <w:pPr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Столяров Александр Иванович, глава администрации Надежденского сельского поселения</w:t>
            </w:r>
          </w:p>
          <w:p w:rsidR="00290D62" w:rsidRPr="003743B6" w:rsidRDefault="00290D62" w:rsidP="00B07F20">
            <w:pPr>
              <w:jc w:val="both"/>
              <w:rPr>
                <w:sz w:val="24"/>
                <w:szCs w:val="24"/>
              </w:rPr>
            </w:pPr>
          </w:p>
        </w:tc>
      </w:tr>
      <w:tr w:rsidR="00290D62" w:rsidRPr="00D64CCC" w:rsidTr="001F556E">
        <w:tc>
          <w:tcPr>
            <w:tcW w:w="1506" w:type="dxa"/>
          </w:tcPr>
          <w:p w:rsidR="00290D62" w:rsidRPr="00D64CCC" w:rsidRDefault="00290D62" w:rsidP="002327AB">
            <w:pPr>
              <w:rPr>
                <w:sz w:val="24"/>
                <w:szCs w:val="24"/>
              </w:rPr>
            </w:pPr>
            <w:r w:rsidRPr="00D64CCC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5</w:t>
            </w:r>
          </w:p>
          <w:p w:rsidR="00290D62" w:rsidRPr="00D64CCC" w:rsidRDefault="00290D62" w:rsidP="005D24CB">
            <w:pPr>
              <w:rPr>
                <w:sz w:val="24"/>
                <w:szCs w:val="24"/>
              </w:rPr>
            </w:pPr>
            <w:r w:rsidRPr="00D64CCC">
              <w:rPr>
                <w:sz w:val="24"/>
                <w:szCs w:val="24"/>
              </w:rPr>
              <w:t>10.</w:t>
            </w:r>
            <w:r>
              <w:rPr>
                <w:sz w:val="24"/>
                <w:szCs w:val="24"/>
              </w:rPr>
              <w:t>50</w:t>
            </w:r>
            <w:r w:rsidRPr="00D64CCC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1</w:t>
            </w:r>
            <w:r w:rsidRPr="00D64CCC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8274" w:type="dxa"/>
          </w:tcPr>
          <w:p w:rsidR="00290D62" w:rsidRPr="005D24CB" w:rsidRDefault="00290D62" w:rsidP="003743B6">
            <w:pPr>
              <w:jc w:val="both"/>
              <w:rPr>
                <w:sz w:val="24"/>
                <w:szCs w:val="24"/>
              </w:rPr>
            </w:pPr>
            <w:r w:rsidRPr="005D24CB">
              <w:rPr>
                <w:sz w:val="24"/>
                <w:szCs w:val="24"/>
              </w:rPr>
              <w:t>Информация о перспективах развития, а также содержания и ремонта дорожной сети города Владивостока</w:t>
            </w:r>
          </w:p>
          <w:p w:rsidR="00290D62" w:rsidRPr="005D24CB" w:rsidRDefault="00290D62" w:rsidP="003743B6">
            <w:pPr>
              <w:jc w:val="both"/>
              <w:rPr>
                <w:sz w:val="24"/>
                <w:szCs w:val="24"/>
                <w:u w:val="single"/>
              </w:rPr>
            </w:pPr>
          </w:p>
          <w:p w:rsidR="00290D62" w:rsidRPr="005D24CB" w:rsidRDefault="00290D62" w:rsidP="003743B6">
            <w:pPr>
              <w:jc w:val="both"/>
              <w:rPr>
                <w:sz w:val="24"/>
                <w:szCs w:val="24"/>
                <w:u w:val="single"/>
              </w:rPr>
            </w:pPr>
            <w:r w:rsidRPr="005D24CB">
              <w:rPr>
                <w:sz w:val="24"/>
                <w:szCs w:val="24"/>
                <w:u w:val="single"/>
              </w:rPr>
              <w:t>Докладывает</w:t>
            </w:r>
            <w:r w:rsidRPr="005D24CB">
              <w:rPr>
                <w:sz w:val="24"/>
                <w:szCs w:val="24"/>
              </w:rPr>
              <w:t>: Пушкарев Игорь Сергеевич</w:t>
            </w:r>
            <w:r>
              <w:rPr>
                <w:sz w:val="24"/>
                <w:szCs w:val="24"/>
              </w:rPr>
              <w:t>, глава города Владивостока</w:t>
            </w:r>
          </w:p>
          <w:p w:rsidR="00290D62" w:rsidRPr="005D24CB" w:rsidRDefault="00290D62" w:rsidP="003743B6">
            <w:pPr>
              <w:jc w:val="both"/>
              <w:rPr>
                <w:sz w:val="24"/>
                <w:szCs w:val="24"/>
                <w:u w:val="single"/>
              </w:rPr>
            </w:pPr>
          </w:p>
          <w:p w:rsidR="00290D62" w:rsidRPr="005D24CB" w:rsidRDefault="00290D62" w:rsidP="003743B6">
            <w:pPr>
              <w:jc w:val="both"/>
              <w:rPr>
                <w:sz w:val="24"/>
                <w:szCs w:val="24"/>
              </w:rPr>
            </w:pPr>
            <w:r w:rsidRPr="005D24CB">
              <w:rPr>
                <w:sz w:val="24"/>
                <w:szCs w:val="24"/>
                <w:u w:val="single"/>
              </w:rPr>
              <w:t>Приглашается</w:t>
            </w:r>
            <w:r w:rsidRPr="005D24CB">
              <w:rPr>
                <w:sz w:val="24"/>
                <w:szCs w:val="24"/>
              </w:rPr>
              <w:t>: Петеримов Игорь Николаевич</w:t>
            </w:r>
            <w:r>
              <w:rPr>
                <w:sz w:val="24"/>
                <w:szCs w:val="24"/>
              </w:rPr>
              <w:t xml:space="preserve">, исполняющий обязанности </w:t>
            </w:r>
            <w:r w:rsidRPr="00D534F8">
              <w:rPr>
                <w:sz w:val="24"/>
                <w:szCs w:val="24"/>
              </w:rPr>
              <w:t>директор</w:t>
            </w:r>
            <w:r>
              <w:rPr>
                <w:sz w:val="24"/>
                <w:szCs w:val="24"/>
              </w:rPr>
              <w:t>а</w:t>
            </w:r>
            <w:r w:rsidRPr="00D534F8">
              <w:rPr>
                <w:sz w:val="24"/>
                <w:szCs w:val="24"/>
              </w:rPr>
              <w:t xml:space="preserve"> департамента </w:t>
            </w:r>
            <w:r>
              <w:rPr>
                <w:sz w:val="24"/>
                <w:szCs w:val="24"/>
              </w:rPr>
              <w:t>дорожного хозяйства</w:t>
            </w:r>
            <w:r w:rsidRPr="00D534F8">
              <w:rPr>
                <w:sz w:val="24"/>
                <w:szCs w:val="24"/>
              </w:rPr>
              <w:t xml:space="preserve"> Приморского края</w:t>
            </w:r>
          </w:p>
          <w:p w:rsidR="00290D62" w:rsidRPr="005D24CB" w:rsidRDefault="00290D62" w:rsidP="003743B6">
            <w:pPr>
              <w:jc w:val="both"/>
              <w:rPr>
                <w:sz w:val="24"/>
                <w:szCs w:val="24"/>
              </w:rPr>
            </w:pPr>
          </w:p>
        </w:tc>
      </w:tr>
      <w:tr w:rsidR="00290D62" w:rsidRPr="00D64CCC" w:rsidTr="001F556E">
        <w:tc>
          <w:tcPr>
            <w:tcW w:w="1506" w:type="dxa"/>
          </w:tcPr>
          <w:p w:rsidR="00290D62" w:rsidRPr="00D64CCC" w:rsidRDefault="00290D62" w:rsidP="004D779B">
            <w:pPr>
              <w:rPr>
                <w:sz w:val="24"/>
                <w:szCs w:val="24"/>
              </w:rPr>
            </w:pPr>
            <w:r w:rsidRPr="00D64CCC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6</w:t>
            </w:r>
          </w:p>
          <w:p w:rsidR="00290D62" w:rsidRPr="002A43A6" w:rsidRDefault="00290D62" w:rsidP="002A43A6">
            <w:pPr>
              <w:rPr>
                <w:sz w:val="24"/>
                <w:szCs w:val="24"/>
                <w:lang w:val="en-US"/>
              </w:rPr>
            </w:pPr>
            <w:r w:rsidRPr="00D64CCC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D64CCC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20</w:t>
            </w:r>
            <w:r w:rsidRPr="00D64CCC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1</w:t>
            </w:r>
            <w:r w:rsidRPr="00D64CCC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30</w:t>
            </w:r>
          </w:p>
        </w:tc>
        <w:tc>
          <w:tcPr>
            <w:tcW w:w="8274" w:type="dxa"/>
          </w:tcPr>
          <w:p w:rsidR="00290D62" w:rsidRDefault="00290D62" w:rsidP="003743B6">
            <w:pPr>
              <w:jc w:val="both"/>
              <w:rPr>
                <w:sz w:val="24"/>
                <w:szCs w:val="24"/>
              </w:rPr>
            </w:pPr>
            <w:r w:rsidRPr="00C97FBA">
              <w:rPr>
                <w:sz w:val="24"/>
                <w:szCs w:val="24"/>
              </w:rPr>
              <w:t>О плане проведения мони</w:t>
            </w:r>
            <w:r>
              <w:rPr>
                <w:sz w:val="24"/>
                <w:szCs w:val="24"/>
              </w:rPr>
              <w:t>торинга правоприменения Закона П</w:t>
            </w:r>
            <w:r w:rsidRPr="00C97FBA">
              <w:rPr>
                <w:sz w:val="24"/>
                <w:szCs w:val="24"/>
              </w:rPr>
              <w:t>риморского края от 23 июля 2012 года № 73-КЗ "</w:t>
            </w:r>
            <w:r w:rsidRPr="00654BA4">
              <w:rPr>
                <w:sz w:val="24"/>
                <w:szCs w:val="24"/>
              </w:rPr>
              <w:t>О порядке перемещения транспортных средств на специализированную стоянку, их хранения, оплаты расходов на перемещение и хранение, возврата транспортных средств в Приморском крае"</w:t>
            </w:r>
          </w:p>
          <w:p w:rsidR="00290D62" w:rsidRPr="00C97FBA" w:rsidRDefault="00290D62" w:rsidP="003743B6">
            <w:pPr>
              <w:jc w:val="both"/>
              <w:rPr>
                <w:sz w:val="24"/>
                <w:szCs w:val="24"/>
              </w:rPr>
            </w:pPr>
          </w:p>
          <w:p w:rsidR="00290D62" w:rsidRDefault="00290D62" w:rsidP="00E85EA7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5D24CB">
              <w:rPr>
                <w:sz w:val="24"/>
                <w:szCs w:val="24"/>
                <w:u w:val="single"/>
              </w:rPr>
              <w:t>Докладывает</w:t>
            </w:r>
            <w:r w:rsidRPr="005D24CB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Гребнев Виктор Григорьевич, председатель комитета по экономической политике и собственности</w:t>
            </w:r>
          </w:p>
          <w:p w:rsidR="00290D62" w:rsidRPr="005D24CB" w:rsidRDefault="00290D62" w:rsidP="003743B6">
            <w:pPr>
              <w:jc w:val="both"/>
              <w:rPr>
                <w:sz w:val="24"/>
                <w:szCs w:val="24"/>
              </w:rPr>
            </w:pPr>
          </w:p>
        </w:tc>
      </w:tr>
      <w:tr w:rsidR="00290D62" w:rsidRPr="00D64CCC" w:rsidTr="001F556E">
        <w:tc>
          <w:tcPr>
            <w:tcW w:w="1506" w:type="dxa"/>
          </w:tcPr>
          <w:p w:rsidR="00290D62" w:rsidRPr="00D64CCC" w:rsidRDefault="00290D62" w:rsidP="003A6097">
            <w:pPr>
              <w:rPr>
                <w:sz w:val="24"/>
                <w:szCs w:val="24"/>
              </w:rPr>
            </w:pPr>
            <w:r w:rsidRPr="00D64CCC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7</w:t>
            </w:r>
          </w:p>
          <w:p w:rsidR="00290D62" w:rsidRPr="00D64CCC" w:rsidRDefault="00290D62" w:rsidP="002A43A6">
            <w:pPr>
              <w:rPr>
                <w:sz w:val="24"/>
                <w:szCs w:val="24"/>
              </w:rPr>
            </w:pPr>
            <w:r w:rsidRPr="00D64CCC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D64CCC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30</w:t>
            </w:r>
            <w:r w:rsidRPr="00D64CCC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  <w:lang w:val="en-US"/>
              </w:rPr>
              <w:t>1</w:t>
            </w:r>
            <w:r w:rsidRPr="00D64CCC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4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8274" w:type="dxa"/>
          </w:tcPr>
          <w:p w:rsidR="00290D62" w:rsidRPr="00400DD5" w:rsidRDefault="00290D62" w:rsidP="003743B6">
            <w:pPr>
              <w:jc w:val="both"/>
              <w:rPr>
                <w:sz w:val="24"/>
                <w:szCs w:val="24"/>
              </w:rPr>
            </w:pPr>
            <w:r w:rsidRPr="00D906BE">
              <w:rPr>
                <w:sz w:val="24"/>
                <w:szCs w:val="24"/>
              </w:rPr>
              <w:t xml:space="preserve">О плане работы комитета Законодательного Собрания по экономической политике и собственности на </w:t>
            </w:r>
            <w:r w:rsidRPr="00D906BE">
              <w:rPr>
                <w:sz w:val="24"/>
                <w:szCs w:val="24"/>
                <w:lang w:val="en-US"/>
              </w:rPr>
              <w:t>II</w:t>
            </w:r>
            <w:r w:rsidRPr="00D906BE">
              <w:rPr>
                <w:sz w:val="24"/>
                <w:szCs w:val="24"/>
              </w:rPr>
              <w:t xml:space="preserve"> квартал 2013 года</w:t>
            </w:r>
          </w:p>
          <w:p w:rsidR="00290D62" w:rsidRPr="00400DD5" w:rsidRDefault="00290D62" w:rsidP="003743B6">
            <w:pPr>
              <w:jc w:val="both"/>
              <w:rPr>
                <w:sz w:val="24"/>
                <w:szCs w:val="24"/>
              </w:rPr>
            </w:pPr>
          </w:p>
          <w:p w:rsidR="00290D62" w:rsidRPr="00D906BE" w:rsidRDefault="00290D62" w:rsidP="00D906BE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D906BE">
              <w:rPr>
                <w:sz w:val="24"/>
                <w:szCs w:val="24"/>
                <w:u w:val="single"/>
              </w:rPr>
              <w:t>Докладывает</w:t>
            </w:r>
            <w:r w:rsidRPr="00D906BE">
              <w:rPr>
                <w:sz w:val="24"/>
                <w:szCs w:val="24"/>
              </w:rPr>
              <w:t>: Гребнев Виктор Григорьевич, председатель комитета по экономической политике и собственности</w:t>
            </w:r>
          </w:p>
          <w:p w:rsidR="00290D62" w:rsidRPr="00D906BE" w:rsidRDefault="00290D62" w:rsidP="003743B6">
            <w:pPr>
              <w:jc w:val="both"/>
              <w:rPr>
                <w:sz w:val="24"/>
                <w:szCs w:val="24"/>
              </w:rPr>
            </w:pPr>
          </w:p>
        </w:tc>
      </w:tr>
      <w:tr w:rsidR="00290D62" w:rsidRPr="00D64CCC" w:rsidTr="001F556E">
        <w:tc>
          <w:tcPr>
            <w:tcW w:w="1506" w:type="dxa"/>
          </w:tcPr>
          <w:p w:rsidR="00290D62" w:rsidRPr="002A43A6" w:rsidRDefault="00290D62" w:rsidP="003A6097">
            <w:pPr>
              <w:rPr>
                <w:sz w:val="24"/>
                <w:szCs w:val="24"/>
                <w:lang w:val="en-US"/>
              </w:rPr>
            </w:pPr>
            <w:r w:rsidRPr="00D64CCC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  <w:lang w:val="en-US"/>
              </w:rPr>
              <w:t>8</w:t>
            </w:r>
          </w:p>
          <w:p w:rsidR="00290D62" w:rsidRPr="00D64CCC" w:rsidRDefault="00290D62" w:rsidP="002A43A6">
            <w:pPr>
              <w:rPr>
                <w:sz w:val="24"/>
                <w:szCs w:val="24"/>
              </w:rPr>
            </w:pPr>
            <w:r w:rsidRPr="00D64CCC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D64CCC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40</w:t>
            </w:r>
            <w:r w:rsidRPr="00D64CCC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  <w:lang w:val="en-US"/>
              </w:rPr>
              <w:t>1</w:t>
            </w:r>
            <w:r w:rsidRPr="00D64CCC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5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8274" w:type="dxa"/>
          </w:tcPr>
          <w:p w:rsidR="00290D62" w:rsidRDefault="00290D62" w:rsidP="008D06AF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BB32B3">
              <w:rPr>
                <w:sz w:val="24"/>
                <w:szCs w:val="24"/>
              </w:rPr>
              <w:t>Проекты федеральных законов и законодательные инициативы:</w:t>
            </w:r>
          </w:p>
          <w:p w:rsidR="00290D62" w:rsidRPr="00082599" w:rsidRDefault="00290D62" w:rsidP="00FA2738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  <w:r w:rsidRPr="00400DD5">
              <w:rPr>
                <w:sz w:val="24"/>
                <w:szCs w:val="24"/>
              </w:rPr>
              <w:t>О проекте федерального закона № 215508-06 "О внесении изменений в Федеральный закон "Об Особой экономической зоне в Магаданской области"</w:t>
            </w:r>
          </w:p>
          <w:p w:rsidR="00290D62" w:rsidRDefault="00290D62" w:rsidP="008D06AF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290D62" w:rsidRPr="00D64CCC" w:rsidRDefault="00290D62" w:rsidP="004C6C7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</w:t>
            </w:r>
            <w:r w:rsidRPr="0090456F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Денисенко Юрий Петрович</w:t>
            </w:r>
            <w:r w:rsidRPr="00D64CCC">
              <w:rPr>
                <w:sz w:val="24"/>
                <w:szCs w:val="24"/>
              </w:rPr>
              <w:t>, заместитель председателя комитета по экономической политике и собственности</w:t>
            </w:r>
          </w:p>
          <w:p w:rsidR="00290D62" w:rsidRDefault="00290D62" w:rsidP="008D06AF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290D62" w:rsidRDefault="00290D62" w:rsidP="00FA273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2)о</w:t>
            </w:r>
            <w:r w:rsidRPr="00400DD5">
              <w:rPr>
                <w:sz w:val="24"/>
                <w:szCs w:val="24"/>
              </w:rPr>
              <w:t xml:space="preserve"> проекте федерального закона № 199946-6 "О внесении изменений в Жилищный кодекс Российской Федерации"</w:t>
            </w:r>
            <w:r>
              <w:rPr>
                <w:sz w:val="24"/>
                <w:szCs w:val="24"/>
              </w:rPr>
              <w:t>;</w:t>
            </w:r>
          </w:p>
          <w:p w:rsidR="00290D62" w:rsidRDefault="00290D62" w:rsidP="00FA273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3)о</w:t>
            </w:r>
            <w:r w:rsidRPr="00400DD5">
              <w:rPr>
                <w:sz w:val="24"/>
                <w:szCs w:val="24"/>
              </w:rPr>
              <w:t xml:space="preserve"> проекте федерального закона № 197376-6  "О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некоммерческому найму жилых помещений"</w:t>
            </w:r>
          </w:p>
          <w:p w:rsidR="00290D62" w:rsidRDefault="00290D62" w:rsidP="008D06AF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290D62" w:rsidRDefault="00290D62" w:rsidP="008D06A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</w:t>
            </w:r>
            <w:r w:rsidRPr="0090456F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Журавлев Петр Владимирович, член</w:t>
            </w:r>
            <w:r w:rsidRPr="00573321">
              <w:rPr>
                <w:sz w:val="24"/>
                <w:szCs w:val="24"/>
              </w:rPr>
              <w:t xml:space="preserve"> комитета по экономической политике и собственности</w:t>
            </w:r>
          </w:p>
          <w:p w:rsidR="00290D62" w:rsidRDefault="00290D62" w:rsidP="008D06AF">
            <w:pPr>
              <w:jc w:val="both"/>
              <w:rPr>
                <w:sz w:val="24"/>
                <w:szCs w:val="24"/>
              </w:rPr>
            </w:pPr>
          </w:p>
          <w:p w:rsidR="00290D62" w:rsidRDefault="00290D62" w:rsidP="00FA273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4)о</w:t>
            </w:r>
            <w:r w:rsidRPr="00400DD5">
              <w:rPr>
                <w:sz w:val="24"/>
                <w:szCs w:val="24"/>
              </w:rPr>
              <w:t xml:space="preserve"> проекте федерального закона № 199315-6  "О внесении изменений в Кодекс Российской Федерации об административных правонарушениях"</w:t>
            </w:r>
          </w:p>
          <w:p w:rsidR="00290D62" w:rsidRPr="00890E96" w:rsidRDefault="00290D62" w:rsidP="00D07EEC">
            <w:pPr>
              <w:jc w:val="both"/>
              <w:rPr>
                <w:b/>
                <w:sz w:val="24"/>
                <w:szCs w:val="24"/>
              </w:rPr>
            </w:pPr>
          </w:p>
          <w:p w:rsidR="00290D62" w:rsidRDefault="00290D62" w:rsidP="000864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</w:t>
            </w:r>
            <w:r w:rsidRPr="0090456F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Самсонов Артем Анатольевич, член</w:t>
            </w:r>
            <w:r w:rsidRPr="00573321">
              <w:rPr>
                <w:sz w:val="24"/>
                <w:szCs w:val="24"/>
              </w:rPr>
              <w:t xml:space="preserve"> комитета по экономической политике и собственности</w:t>
            </w:r>
          </w:p>
          <w:p w:rsidR="00290D62" w:rsidRPr="00D64CCC" w:rsidRDefault="00290D62" w:rsidP="00400DD5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290D62" w:rsidRPr="00D64CCC" w:rsidTr="001F556E">
        <w:tc>
          <w:tcPr>
            <w:tcW w:w="1506" w:type="dxa"/>
          </w:tcPr>
          <w:p w:rsidR="00290D62" w:rsidRPr="00D64CCC" w:rsidRDefault="00290D62" w:rsidP="00400D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D64CCC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50</w:t>
            </w:r>
          </w:p>
        </w:tc>
        <w:tc>
          <w:tcPr>
            <w:tcW w:w="8274" w:type="dxa"/>
          </w:tcPr>
          <w:p w:rsidR="00290D62" w:rsidRPr="00D64CCC" w:rsidRDefault="00290D62" w:rsidP="00956CF8">
            <w:pPr>
              <w:jc w:val="both"/>
              <w:rPr>
                <w:sz w:val="24"/>
                <w:szCs w:val="24"/>
              </w:rPr>
            </w:pPr>
            <w:r w:rsidRPr="00D64CCC">
              <w:rPr>
                <w:sz w:val="24"/>
                <w:szCs w:val="24"/>
              </w:rPr>
              <w:t>Информационные сообщения</w:t>
            </w:r>
          </w:p>
        </w:tc>
      </w:tr>
    </w:tbl>
    <w:p w:rsidR="00290D62" w:rsidRDefault="00290D62" w:rsidP="008B0841">
      <w:pPr>
        <w:tabs>
          <w:tab w:val="right" w:pos="9354"/>
        </w:tabs>
        <w:ind w:left="-357"/>
        <w:rPr>
          <w:szCs w:val="28"/>
        </w:rPr>
      </w:pPr>
    </w:p>
    <w:p w:rsidR="00290D62" w:rsidRPr="00654BA4" w:rsidRDefault="00290D62" w:rsidP="008B0841">
      <w:pPr>
        <w:tabs>
          <w:tab w:val="right" w:pos="9354"/>
        </w:tabs>
        <w:ind w:left="-357"/>
        <w:rPr>
          <w:szCs w:val="28"/>
        </w:rPr>
      </w:pPr>
    </w:p>
    <w:p w:rsidR="00290D62" w:rsidRDefault="00290D62" w:rsidP="008537E5">
      <w:pPr>
        <w:tabs>
          <w:tab w:val="right" w:pos="9354"/>
        </w:tabs>
        <w:ind w:left="-357"/>
        <w:rPr>
          <w:szCs w:val="28"/>
        </w:rPr>
      </w:pPr>
    </w:p>
    <w:p w:rsidR="00290D62" w:rsidRPr="008B0841" w:rsidRDefault="00290D62" w:rsidP="008537E5">
      <w:pPr>
        <w:tabs>
          <w:tab w:val="right" w:pos="9354"/>
        </w:tabs>
        <w:ind w:left="-357"/>
        <w:rPr>
          <w:szCs w:val="24"/>
        </w:rPr>
      </w:pPr>
      <w:r w:rsidRPr="00654BA4">
        <w:rPr>
          <w:szCs w:val="28"/>
        </w:rPr>
        <w:t>Председатель комитета</w:t>
      </w:r>
      <w:r w:rsidRPr="00654BA4">
        <w:rPr>
          <w:szCs w:val="28"/>
        </w:rPr>
        <w:tab/>
        <w:t>В.Г. Гребнев</w:t>
      </w:r>
    </w:p>
    <w:sectPr w:rsidR="00290D62" w:rsidRPr="008B0841" w:rsidSect="00E12F93">
      <w:pgSz w:w="11906" w:h="16838"/>
      <w:pgMar w:top="567" w:right="851" w:bottom="567" w:left="1701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0D62" w:rsidRDefault="00290D62" w:rsidP="003D5A8C">
      <w:r>
        <w:separator/>
      </w:r>
    </w:p>
  </w:endnote>
  <w:endnote w:type="continuationSeparator" w:id="1">
    <w:p w:rsidR="00290D62" w:rsidRDefault="00290D62" w:rsidP="003D5A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0D62" w:rsidRDefault="00290D62" w:rsidP="003D5A8C">
      <w:r>
        <w:separator/>
      </w:r>
    </w:p>
  </w:footnote>
  <w:footnote w:type="continuationSeparator" w:id="1">
    <w:p w:rsidR="00290D62" w:rsidRDefault="00290D62" w:rsidP="003D5A8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1"/>
  <w:defaultTabStop w:val="708"/>
  <w:drawingGridHorizontalSpacing w:val="140"/>
  <w:drawingGridVerticalSpacing w:val="381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177B4"/>
    <w:rsid w:val="000003E0"/>
    <w:rsid w:val="000004E6"/>
    <w:rsid w:val="000020CC"/>
    <w:rsid w:val="000022DC"/>
    <w:rsid w:val="00002500"/>
    <w:rsid w:val="00002F21"/>
    <w:rsid w:val="00003208"/>
    <w:rsid w:val="00003854"/>
    <w:rsid w:val="00004E38"/>
    <w:rsid w:val="00004E58"/>
    <w:rsid w:val="00004FCD"/>
    <w:rsid w:val="00007883"/>
    <w:rsid w:val="0000799F"/>
    <w:rsid w:val="00007C6D"/>
    <w:rsid w:val="00010E47"/>
    <w:rsid w:val="000117F8"/>
    <w:rsid w:val="00011E63"/>
    <w:rsid w:val="00012A45"/>
    <w:rsid w:val="000139E9"/>
    <w:rsid w:val="000145D2"/>
    <w:rsid w:val="000165B5"/>
    <w:rsid w:val="00017BF1"/>
    <w:rsid w:val="000206E2"/>
    <w:rsid w:val="00020C94"/>
    <w:rsid w:val="00020E20"/>
    <w:rsid w:val="0002113C"/>
    <w:rsid w:val="00022951"/>
    <w:rsid w:val="00024AA1"/>
    <w:rsid w:val="00025BC8"/>
    <w:rsid w:val="00026CA1"/>
    <w:rsid w:val="0002756F"/>
    <w:rsid w:val="000310ED"/>
    <w:rsid w:val="00031160"/>
    <w:rsid w:val="000324D2"/>
    <w:rsid w:val="000326A0"/>
    <w:rsid w:val="000328D8"/>
    <w:rsid w:val="0003535E"/>
    <w:rsid w:val="0003570E"/>
    <w:rsid w:val="000361AD"/>
    <w:rsid w:val="000364F1"/>
    <w:rsid w:val="0003755F"/>
    <w:rsid w:val="00037757"/>
    <w:rsid w:val="0004063F"/>
    <w:rsid w:val="00040AAD"/>
    <w:rsid w:val="00040CB7"/>
    <w:rsid w:val="00040DDF"/>
    <w:rsid w:val="0004170B"/>
    <w:rsid w:val="00041B5C"/>
    <w:rsid w:val="00042D5D"/>
    <w:rsid w:val="00043A18"/>
    <w:rsid w:val="00044669"/>
    <w:rsid w:val="0004572C"/>
    <w:rsid w:val="00046CAA"/>
    <w:rsid w:val="00047224"/>
    <w:rsid w:val="00047C2F"/>
    <w:rsid w:val="00052366"/>
    <w:rsid w:val="000541AF"/>
    <w:rsid w:val="000541D5"/>
    <w:rsid w:val="0005460A"/>
    <w:rsid w:val="00055A92"/>
    <w:rsid w:val="00056216"/>
    <w:rsid w:val="00056BDE"/>
    <w:rsid w:val="00056BE7"/>
    <w:rsid w:val="00060010"/>
    <w:rsid w:val="000608FF"/>
    <w:rsid w:val="00060B3F"/>
    <w:rsid w:val="00062237"/>
    <w:rsid w:val="000623E3"/>
    <w:rsid w:val="00062FB9"/>
    <w:rsid w:val="000638A2"/>
    <w:rsid w:val="00064A7D"/>
    <w:rsid w:val="00065692"/>
    <w:rsid w:val="00065BA1"/>
    <w:rsid w:val="00070504"/>
    <w:rsid w:val="00070A06"/>
    <w:rsid w:val="00070A4D"/>
    <w:rsid w:val="0007428F"/>
    <w:rsid w:val="000758BD"/>
    <w:rsid w:val="000761A6"/>
    <w:rsid w:val="0007636A"/>
    <w:rsid w:val="00077642"/>
    <w:rsid w:val="00082599"/>
    <w:rsid w:val="0008356A"/>
    <w:rsid w:val="00083A61"/>
    <w:rsid w:val="00083CC0"/>
    <w:rsid w:val="00084787"/>
    <w:rsid w:val="00084D01"/>
    <w:rsid w:val="00085DE2"/>
    <w:rsid w:val="000860A4"/>
    <w:rsid w:val="000864B0"/>
    <w:rsid w:val="00086B2B"/>
    <w:rsid w:val="00090670"/>
    <w:rsid w:val="000906A6"/>
    <w:rsid w:val="00090BDA"/>
    <w:rsid w:val="00091258"/>
    <w:rsid w:val="00091760"/>
    <w:rsid w:val="00091A3A"/>
    <w:rsid w:val="00092088"/>
    <w:rsid w:val="00093463"/>
    <w:rsid w:val="0009411D"/>
    <w:rsid w:val="00094471"/>
    <w:rsid w:val="000959D8"/>
    <w:rsid w:val="000970C4"/>
    <w:rsid w:val="00097F51"/>
    <w:rsid w:val="000A1BA8"/>
    <w:rsid w:val="000A1C05"/>
    <w:rsid w:val="000A3F8D"/>
    <w:rsid w:val="000A5C57"/>
    <w:rsid w:val="000A5C91"/>
    <w:rsid w:val="000A6741"/>
    <w:rsid w:val="000A6CC5"/>
    <w:rsid w:val="000B0202"/>
    <w:rsid w:val="000B048D"/>
    <w:rsid w:val="000B0D41"/>
    <w:rsid w:val="000B12C9"/>
    <w:rsid w:val="000B2C15"/>
    <w:rsid w:val="000B2DA4"/>
    <w:rsid w:val="000B599A"/>
    <w:rsid w:val="000B59EC"/>
    <w:rsid w:val="000B5C6B"/>
    <w:rsid w:val="000B6539"/>
    <w:rsid w:val="000B7683"/>
    <w:rsid w:val="000B7717"/>
    <w:rsid w:val="000B7C78"/>
    <w:rsid w:val="000C07BF"/>
    <w:rsid w:val="000C1255"/>
    <w:rsid w:val="000C2F56"/>
    <w:rsid w:val="000C3814"/>
    <w:rsid w:val="000C572D"/>
    <w:rsid w:val="000C590F"/>
    <w:rsid w:val="000C5BEC"/>
    <w:rsid w:val="000C60A5"/>
    <w:rsid w:val="000C60D0"/>
    <w:rsid w:val="000C7C83"/>
    <w:rsid w:val="000D03E7"/>
    <w:rsid w:val="000D0442"/>
    <w:rsid w:val="000D0643"/>
    <w:rsid w:val="000D368C"/>
    <w:rsid w:val="000D380C"/>
    <w:rsid w:val="000D3862"/>
    <w:rsid w:val="000D3AFD"/>
    <w:rsid w:val="000D3C39"/>
    <w:rsid w:val="000D4CDA"/>
    <w:rsid w:val="000D58BD"/>
    <w:rsid w:val="000D5946"/>
    <w:rsid w:val="000D781C"/>
    <w:rsid w:val="000E01A2"/>
    <w:rsid w:val="000E0940"/>
    <w:rsid w:val="000E16A1"/>
    <w:rsid w:val="000E1C88"/>
    <w:rsid w:val="000E216E"/>
    <w:rsid w:val="000E2414"/>
    <w:rsid w:val="000E282D"/>
    <w:rsid w:val="000E3206"/>
    <w:rsid w:val="000E3646"/>
    <w:rsid w:val="000E4428"/>
    <w:rsid w:val="000E56F2"/>
    <w:rsid w:val="000E5981"/>
    <w:rsid w:val="000E7712"/>
    <w:rsid w:val="000E7C8D"/>
    <w:rsid w:val="000F036D"/>
    <w:rsid w:val="000F0A92"/>
    <w:rsid w:val="000F0B7F"/>
    <w:rsid w:val="000F1BAD"/>
    <w:rsid w:val="000F2201"/>
    <w:rsid w:val="000F2D1F"/>
    <w:rsid w:val="000F44C4"/>
    <w:rsid w:val="000F4A29"/>
    <w:rsid w:val="000F4EA5"/>
    <w:rsid w:val="000F4F65"/>
    <w:rsid w:val="000F50CD"/>
    <w:rsid w:val="000F51EF"/>
    <w:rsid w:val="000F5490"/>
    <w:rsid w:val="000F655C"/>
    <w:rsid w:val="000F6BAE"/>
    <w:rsid w:val="000F7224"/>
    <w:rsid w:val="000F74F2"/>
    <w:rsid w:val="00101066"/>
    <w:rsid w:val="001017DB"/>
    <w:rsid w:val="00101AC9"/>
    <w:rsid w:val="00102406"/>
    <w:rsid w:val="0010341E"/>
    <w:rsid w:val="00103513"/>
    <w:rsid w:val="00103C09"/>
    <w:rsid w:val="001049CE"/>
    <w:rsid w:val="00104BFE"/>
    <w:rsid w:val="00106E72"/>
    <w:rsid w:val="00107376"/>
    <w:rsid w:val="00107B31"/>
    <w:rsid w:val="00110F3A"/>
    <w:rsid w:val="00111C19"/>
    <w:rsid w:val="00111CAF"/>
    <w:rsid w:val="00111F80"/>
    <w:rsid w:val="001128BB"/>
    <w:rsid w:val="00112A0A"/>
    <w:rsid w:val="00113381"/>
    <w:rsid w:val="00114202"/>
    <w:rsid w:val="00115449"/>
    <w:rsid w:val="001201E9"/>
    <w:rsid w:val="0012082A"/>
    <w:rsid w:val="00120990"/>
    <w:rsid w:val="00124977"/>
    <w:rsid w:val="00127345"/>
    <w:rsid w:val="00127605"/>
    <w:rsid w:val="00127FF2"/>
    <w:rsid w:val="001305EE"/>
    <w:rsid w:val="00130A9B"/>
    <w:rsid w:val="00130DA7"/>
    <w:rsid w:val="00132D13"/>
    <w:rsid w:val="001339AD"/>
    <w:rsid w:val="00133AF6"/>
    <w:rsid w:val="00137BBB"/>
    <w:rsid w:val="001401CC"/>
    <w:rsid w:val="00140895"/>
    <w:rsid w:val="00140AE4"/>
    <w:rsid w:val="00140F0B"/>
    <w:rsid w:val="00142119"/>
    <w:rsid w:val="00144997"/>
    <w:rsid w:val="00144BBB"/>
    <w:rsid w:val="00144FD2"/>
    <w:rsid w:val="00145614"/>
    <w:rsid w:val="00147C8C"/>
    <w:rsid w:val="0015043C"/>
    <w:rsid w:val="00150B9B"/>
    <w:rsid w:val="00150E6D"/>
    <w:rsid w:val="00152018"/>
    <w:rsid w:val="00152597"/>
    <w:rsid w:val="00153573"/>
    <w:rsid w:val="0015436A"/>
    <w:rsid w:val="00154AFE"/>
    <w:rsid w:val="00154F7F"/>
    <w:rsid w:val="001572FC"/>
    <w:rsid w:val="00157BE8"/>
    <w:rsid w:val="00157F53"/>
    <w:rsid w:val="00160A36"/>
    <w:rsid w:val="00160E39"/>
    <w:rsid w:val="00162982"/>
    <w:rsid w:val="00164628"/>
    <w:rsid w:val="001648B1"/>
    <w:rsid w:val="00166399"/>
    <w:rsid w:val="00166A3D"/>
    <w:rsid w:val="0016719C"/>
    <w:rsid w:val="001676C8"/>
    <w:rsid w:val="00167CF2"/>
    <w:rsid w:val="00167E98"/>
    <w:rsid w:val="001705FE"/>
    <w:rsid w:val="0017201A"/>
    <w:rsid w:val="0017314F"/>
    <w:rsid w:val="0017365E"/>
    <w:rsid w:val="00174743"/>
    <w:rsid w:val="001802DC"/>
    <w:rsid w:val="0018057B"/>
    <w:rsid w:val="001805F6"/>
    <w:rsid w:val="00181CD7"/>
    <w:rsid w:val="00182BD6"/>
    <w:rsid w:val="00183DF5"/>
    <w:rsid w:val="00184E5F"/>
    <w:rsid w:val="0018531A"/>
    <w:rsid w:val="001854B0"/>
    <w:rsid w:val="00185898"/>
    <w:rsid w:val="00185A74"/>
    <w:rsid w:val="00187674"/>
    <w:rsid w:val="001877D3"/>
    <w:rsid w:val="001918B9"/>
    <w:rsid w:val="00191E34"/>
    <w:rsid w:val="00191FAE"/>
    <w:rsid w:val="00192F68"/>
    <w:rsid w:val="0019332D"/>
    <w:rsid w:val="00193340"/>
    <w:rsid w:val="00193531"/>
    <w:rsid w:val="00195A5A"/>
    <w:rsid w:val="00195E25"/>
    <w:rsid w:val="00197F15"/>
    <w:rsid w:val="001A0B91"/>
    <w:rsid w:val="001A0DE9"/>
    <w:rsid w:val="001A1B97"/>
    <w:rsid w:val="001A1BBF"/>
    <w:rsid w:val="001A251A"/>
    <w:rsid w:val="001A3C22"/>
    <w:rsid w:val="001A70ED"/>
    <w:rsid w:val="001A739A"/>
    <w:rsid w:val="001B03E2"/>
    <w:rsid w:val="001B13FA"/>
    <w:rsid w:val="001B1E5B"/>
    <w:rsid w:val="001B2B99"/>
    <w:rsid w:val="001B3A88"/>
    <w:rsid w:val="001B3B78"/>
    <w:rsid w:val="001B3F14"/>
    <w:rsid w:val="001B474B"/>
    <w:rsid w:val="001B5FB0"/>
    <w:rsid w:val="001B62C1"/>
    <w:rsid w:val="001B6EF4"/>
    <w:rsid w:val="001B6FE3"/>
    <w:rsid w:val="001B7F95"/>
    <w:rsid w:val="001C0EC2"/>
    <w:rsid w:val="001C2A69"/>
    <w:rsid w:val="001C3CD0"/>
    <w:rsid w:val="001C487C"/>
    <w:rsid w:val="001C4BAD"/>
    <w:rsid w:val="001C6049"/>
    <w:rsid w:val="001C681E"/>
    <w:rsid w:val="001C6970"/>
    <w:rsid w:val="001C7547"/>
    <w:rsid w:val="001D0F36"/>
    <w:rsid w:val="001D133B"/>
    <w:rsid w:val="001D1AAC"/>
    <w:rsid w:val="001D3C21"/>
    <w:rsid w:val="001D52A9"/>
    <w:rsid w:val="001E0C0F"/>
    <w:rsid w:val="001E54AE"/>
    <w:rsid w:val="001E59DD"/>
    <w:rsid w:val="001E5A0F"/>
    <w:rsid w:val="001E5A42"/>
    <w:rsid w:val="001E64C5"/>
    <w:rsid w:val="001E756E"/>
    <w:rsid w:val="001F2AF1"/>
    <w:rsid w:val="001F3154"/>
    <w:rsid w:val="001F4B7F"/>
    <w:rsid w:val="001F556E"/>
    <w:rsid w:val="001F6043"/>
    <w:rsid w:val="001F7553"/>
    <w:rsid w:val="001F792C"/>
    <w:rsid w:val="001F7EC3"/>
    <w:rsid w:val="00200ED0"/>
    <w:rsid w:val="00201081"/>
    <w:rsid w:val="002013F4"/>
    <w:rsid w:val="002030C8"/>
    <w:rsid w:val="002042C1"/>
    <w:rsid w:val="00205C8A"/>
    <w:rsid w:val="00206382"/>
    <w:rsid w:val="00206E36"/>
    <w:rsid w:val="002102DA"/>
    <w:rsid w:val="00210A79"/>
    <w:rsid w:val="00211412"/>
    <w:rsid w:val="00211478"/>
    <w:rsid w:val="00211506"/>
    <w:rsid w:val="00212461"/>
    <w:rsid w:val="002133C2"/>
    <w:rsid w:val="0021577E"/>
    <w:rsid w:val="00215790"/>
    <w:rsid w:val="00216FF8"/>
    <w:rsid w:val="00217773"/>
    <w:rsid w:val="00217E03"/>
    <w:rsid w:val="002205DA"/>
    <w:rsid w:val="00220D45"/>
    <w:rsid w:val="0022349E"/>
    <w:rsid w:val="00223545"/>
    <w:rsid w:val="00223905"/>
    <w:rsid w:val="00223A93"/>
    <w:rsid w:val="00223C70"/>
    <w:rsid w:val="00223CBA"/>
    <w:rsid w:val="0022533A"/>
    <w:rsid w:val="002327AB"/>
    <w:rsid w:val="00235190"/>
    <w:rsid w:val="002359BE"/>
    <w:rsid w:val="00236444"/>
    <w:rsid w:val="00236CA0"/>
    <w:rsid w:val="00240661"/>
    <w:rsid w:val="00241975"/>
    <w:rsid w:val="002422F5"/>
    <w:rsid w:val="002422F7"/>
    <w:rsid w:val="0024230E"/>
    <w:rsid w:val="00243BB3"/>
    <w:rsid w:val="00244202"/>
    <w:rsid w:val="00244DB5"/>
    <w:rsid w:val="00246711"/>
    <w:rsid w:val="002478A7"/>
    <w:rsid w:val="00247937"/>
    <w:rsid w:val="002479A9"/>
    <w:rsid w:val="00247C36"/>
    <w:rsid w:val="00247F70"/>
    <w:rsid w:val="00252815"/>
    <w:rsid w:val="00253028"/>
    <w:rsid w:val="00253105"/>
    <w:rsid w:val="00253AF6"/>
    <w:rsid w:val="00254CE9"/>
    <w:rsid w:val="0025542B"/>
    <w:rsid w:val="00261F46"/>
    <w:rsid w:val="002621A8"/>
    <w:rsid w:val="002625CB"/>
    <w:rsid w:val="002626ED"/>
    <w:rsid w:val="002628C0"/>
    <w:rsid w:val="002643F9"/>
    <w:rsid w:val="00264CF6"/>
    <w:rsid w:val="0026706D"/>
    <w:rsid w:val="002670FB"/>
    <w:rsid w:val="0027068A"/>
    <w:rsid w:val="0027188B"/>
    <w:rsid w:val="0027189C"/>
    <w:rsid w:val="00271AFF"/>
    <w:rsid w:val="002724E9"/>
    <w:rsid w:val="0027255F"/>
    <w:rsid w:val="00272930"/>
    <w:rsid w:val="00272B51"/>
    <w:rsid w:val="00273753"/>
    <w:rsid w:val="00274B6E"/>
    <w:rsid w:val="00275CF7"/>
    <w:rsid w:val="00275DB4"/>
    <w:rsid w:val="0027605D"/>
    <w:rsid w:val="00277CAB"/>
    <w:rsid w:val="00277F20"/>
    <w:rsid w:val="00280FFF"/>
    <w:rsid w:val="0028101C"/>
    <w:rsid w:val="00282B1E"/>
    <w:rsid w:val="00282C6E"/>
    <w:rsid w:val="002830EE"/>
    <w:rsid w:val="0028365E"/>
    <w:rsid w:val="002839B5"/>
    <w:rsid w:val="002855AC"/>
    <w:rsid w:val="0028585D"/>
    <w:rsid w:val="00285A70"/>
    <w:rsid w:val="00287038"/>
    <w:rsid w:val="00287B68"/>
    <w:rsid w:val="002905BF"/>
    <w:rsid w:val="00290964"/>
    <w:rsid w:val="00290D62"/>
    <w:rsid w:val="00291D16"/>
    <w:rsid w:val="002926F5"/>
    <w:rsid w:val="00292767"/>
    <w:rsid w:val="00294779"/>
    <w:rsid w:val="00294874"/>
    <w:rsid w:val="0029737C"/>
    <w:rsid w:val="002A091C"/>
    <w:rsid w:val="002A1F73"/>
    <w:rsid w:val="002A3B92"/>
    <w:rsid w:val="002A43A6"/>
    <w:rsid w:val="002A4FB5"/>
    <w:rsid w:val="002A619C"/>
    <w:rsid w:val="002A6B33"/>
    <w:rsid w:val="002A729D"/>
    <w:rsid w:val="002A778F"/>
    <w:rsid w:val="002A7FC3"/>
    <w:rsid w:val="002B01E8"/>
    <w:rsid w:val="002B024C"/>
    <w:rsid w:val="002B06FF"/>
    <w:rsid w:val="002B0A62"/>
    <w:rsid w:val="002B1A1A"/>
    <w:rsid w:val="002B5DAF"/>
    <w:rsid w:val="002B76BB"/>
    <w:rsid w:val="002B77CC"/>
    <w:rsid w:val="002C0692"/>
    <w:rsid w:val="002C1586"/>
    <w:rsid w:val="002C19DE"/>
    <w:rsid w:val="002C2A3F"/>
    <w:rsid w:val="002C39C5"/>
    <w:rsid w:val="002C605D"/>
    <w:rsid w:val="002C6952"/>
    <w:rsid w:val="002C7114"/>
    <w:rsid w:val="002C71B1"/>
    <w:rsid w:val="002C7D3F"/>
    <w:rsid w:val="002D06A4"/>
    <w:rsid w:val="002D0E95"/>
    <w:rsid w:val="002D204B"/>
    <w:rsid w:val="002D4888"/>
    <w:rsid w:val="002D4D58"/>
    <w:rsid w:val="002D4F45"/>
    <w:rsid w:val="002D798B"/>
    <w:rsid w:val="002E093B"/>
    <w:rsid w:val="002E1729"/>
    <w:rsid w:val="002E198C"/>
    <w:rsid w:val="002E1B07"/>
    <w:rsid w:val="002E1CC1"/>
    <w:rsid w:val="002E1E76"/>
    <w:rsid w:val="002E3BED"/>
    <w:rsid w:val="002E413C"/>
    <w:rsid w:val="002E4CED"/>
    <w:rsid w:val="002E6E11"/>
    <w:rsid w:val="002E7F91"/>
    <w:rsid w:val="002F01EC"/>
    <w:rsid w:val="002F0678"/>
    <w:rsid w:val="002F1F99"/>
    <w:rsid w:val="002F36FE"/>
    <w:rsid w:val="002F39A6"/>
    <w:rsid w:val="002F4DB0"/>
    <w:rsid w:val="002F6AA4"/>
    <w:rsid w:val="002F7066"/>
    <w:rsid w:val="002F7139"/>
    <w:rsid w:val="002F75CE"/>
    <w:rsid w:val="00300631"/>
    <w:rsid w:val="0030178E"/>
    <w:rsid w:val="003017E3"/>
    <w:rsid w:val="00302E86"/>
    <w:rsid w:val="00303311"/>
    <w:rsid w:val="00304372"/>
    <w:rsid w:val="00306B49"/>
    <w:rsid w:val="003071E2"/>
    <w:rsid w:val="00312122"/>
    <w:rsid w:val="0031286A"/>
    <w:rsid w:val="003132D9"/>
    <w:rsid w:val="00314548"/>
    <w:rsid w:val="00315AB4"/>
    <w:rsid w:val="00315FB4"/>
    <w:rsid w:val="0031657B"/>
    <w:rsid w:val="00316987"/>
    <w:rsid w:val="00316A2D"/>
    <w:rsid w:val="00317694"/>
    <w:rsid w:val="00321933"/>
    <w:rsid w:val="00322C4B"/>
    <w:rsid w:val="00322D3A"/>
    <w:rsid w:val="00323B63"/>
    <w:rsid w:val="00324A04"/>
    <w:rsid w:val="00324C10"/>
    <w:rsid w:val="00325558"/>
    <w:rsid w:val="00325959"/>
    <w:rsid w:val="00325969"/>
    <w:rsid w:val="003271EA"/>
    <w:rsid w:val="00327406"/>
    <w:rsid w:val="00330507"/>
    <w:rsid w:val="00332AED"/>
    <w:rsid w:val="00332BA4"/>
    <w:rsid w:val="00333D60"/>
    <w:rsid w:val="00335068"/>
    <w:rsid w:val="0033701B"/>
    <w:rsid w:val="0034175D"/>
    <w:rsid w:val="00341A68"/>
    <w:rsid w:val="00341F00"/>
    <w:rsid w:val="00342CD7"/>
    <w:rsid w:val="00343AE6"/>
    <w:rsid w:val="003463BB"/>
    <w:rsid w:val="0035219B"/>
    <w:rsid w:val="00353707"/>
    <w:rsid w:val="0035498C"/>
    <w:rsid w:val="003561FC"/>
    <w:rsid w:val="00356244"/>
    <w:rsid w:val="00356E9F"/>
    <w:rsid w:val="0035794D"/>
    <w:rsid w:val="00357F8A"/>
    <w:rsid w:val="0036047E"/>
    <w:rsid w:val="00360D2E"/>
    <w:rsid w:val="00361111"/>
    <w:rsid w:val="00361138"/>
    <w:rsid w:val="00361B94"/>
    <w:rsid w:val="00361BAA"/>
    <w:rsid w:val="00361BD1"/>
    <w:rsid w:val="00361F0C"/>
    <w:rsid w:val="00361F30"/>
    <w:rsid w:val="00361FEE"/>
    <w:rsid w:val="003626BF"/>
    <w:rsid w:val="0036327F"/>
    <w:rsid w:val="00363795"/>
    <w:rsid w:val="00364316"/>
    <w:rsid w:val="00364703"/>
    <w:rsid w:val="00365525"/>
    <w:rsid w:val="00365D49"/>
    <w:rsid w:val="00366C93"/>
    <w:rsid w:val="00366E62"/>
    <w:rsid w:val="00367363"/>
    <w:rsid w:val="00370788"/>
    <w:rsid w:val="00370817"/>
    <w:rsid w:val="0037115F"/>
    <w:rsid w:val="00372898"/>
    <w:rsid w:val="003743B6"/>
    <w:rsid w:val="00374D33"/>
    <w:rsid w:val="00375C38"/>
    <w:rsid w:val="0037623F"/>
    <w:rsid w:val="003763F2"/>
    <w:rsid w:val="00376CBB"/>
    <w:rsid w:val="00376E4A"/>
    <w:rsid w:val="00376FF8"/>
    <w:rsid w:val="00380F05"/>
    <w:rsid w:val="00381678"/>
    <w:rsid w:val="0038180E"/>
    <w:rsid w:val="00382199"/>
    <w:rsid w:val="0038220C"/>
    <w:rsid w:val="00382745"/>
    <w:rsid w:val="0038612E"/>
    <w:rsid w:val="00386A58"/>
    <w:rsid w:val="00387B6E"/>
    <w:rsid w:val="003904F8"/>
    <w:rsid w:val="00390A00"/>
    <w:rsid w:val="00391062"/>
    <w:rsid w:val="0039132B"/>
    <w:rsid w:val="00391EB4"/>
    <w:rsid w:val="0039452A"/>
    <w:rsid w:val="0039522F"/>
    <w:rsid w:val="00395EE2"/>
    <w:rsid w:val="00397129"/>
    <w:rsid w:val="00397E44"/>
    <w:rsid w:val="003A0178"/>
    <w:rsid w:val="003A1518"/>
    <w:rsid w:val="003A15DC"/>
    <w:rsid w:val="003A3BB2"/>
    <w:rsid w:val="003A3FF2"/>
    <w:rsid w:val="003A4D69"/>
    <w:rsid w:val="003A6083"/>
    <w:rsid w:val="003A6097"/>
    <w:rsid w:val="003A614A"/>
    <w:rsid w:val="003A78C9"/>
    <w:rsid w:val="003A7B89"/>
    <w:rsid w:val="003A7FA3"/>
    <w:rsid w:val="003B061F"/>
    <w:rsid w:val="003B09AB"/>
    <w:rsid w:val="003B0B3D"/>
    <w:rsid w:val="003B189E"/>
    <w:rsid w:val="003B2653"/>
    <w:rsid w:val="003B34A5"/>
    <w:rsid w:val="003B5CEF"/>
    <w:rsid w:val="003B7C8C"/>
    <w:rsid w:val="003B7EFD"/>
    <w:rsid w:val="003C179E"/>
    <w:rsid w:val="003C200E"/>
    <w:rsid w:val="003C2B00"/>
    <w:rsid w:val="003C338B"/>
    <w:rsid w:val="003C38F9"/>
    <w:rsid w:val="003C39B8"/>
    <w:rsid w:val="003C3B21"/>
    <w:rsid w:val="003C40A7"/>
    <w:rsid w:val="003C489A"/>
    <w:rsid w:val="003C4BB5"/>
    <w:rsid w:val="003C52F3"/>
    <w:rsid w:val="003C562C"/>
    <w:rsid w:val="003C5AE2"/>
    <w:rsid w:val="003C64A5"/>
    <w:rsid w:val="003C6764"/>
    <w:rsid w:val="003C689A"/>
    <w:rsid w:val="003C6F56"/>
    <w:rsid w:val="003D137B"/>
    <w:rsid w:val="003D3658"/>
    <w:rsid w:val="003D39A6"/>
    <w:rsid w:val="003D5A8C"/>
    <w:rsid w:val="003D5BA1"/>
    <w:rsid w:val="003D7DDC"/>
    <w:rsid w:val="003E026A"/>
    <w:rsid w:val="003E0931"/>
    <w:rsid w:val="003E175E"/>
    <w:rsid w:val="003E188F"/>
    <w:rsid w:val="003E1D6D"/>
    <w:rsid w:val="003E1E6C"/>
    <w:rsid w:val="003E2ED2"/>
    <w:rsid w:val="003E4873"/>
    <w:rsid w:val="003E4AC0"/>
    <w:rsid w:val="003E6BDF"/>
    <w:rsid w:val="003E7210"/>
    <w:rsid w:val="003F0497"/>
    <w:rsid w:val="003F055A"/>
    <w:rsid w:val="003F1E0D"/>
    <w:rsid w:val="003F1EA4"/>
    <w:rsid w:val="003F228B"/>
    <w:rsid w:val="003F23EE"/>
    <w:rsid w:val="003F4494"/>
    <w:rsid w:val="003F4665"/>
    <w:rsid w:val="003F494C"/>
    <w:rsid w:val="003F53B6"/>
    <w:rsid w:val="003F5901"/>
    <w:rsid w:val="003F6809"/>
    <w:rsid w:val="003F7792"/>
    <w:rsid w:val="0040053F"/>
    <w:rsid w:val="00400ACD"/>
    <w:rsid w:val="00400C17"/>
    <w:rsid w:val="00400DD5"/>
    <w:rsid w:val="00401FED"/>
    <w:rsid w:val="004031F6"/>
    <w:rsid w:val="00403352"/>
    <w:rsid w:val="00403E17"/>
    <w:rsid w:val="004041CD"/>
    <w:rsid w:val="00405041"/>
    <w:rsid w:val="0040542E"/>
    <w:rsid w:val="00405898"/>
    <w:rsid w:val="0040624B"/>
    <w:rsid w:val="00406BAD"/>
    <w:rsid w:val="0041072D"/>
    <w:rsid w:val="00410D7B"/>
    <w:rsid w:val="00412A38"/>
    <w:rsid w:val="00414550"/>
    <w:rsid w:val="004147FE"/>
    <w:rsid w:val="00415087"/>
    <w:rsid w:val="00415200"/>
    <w:rsid w:val="004154FB"/>
    <w:rsid w:val="00415BEF"/>
    <w:rsid w:val="00415FEE"/>
    <w:rsid w:val="004162C5"/>
    <w:rsid w:val="004172B0"/>
    <w:rsid w:val="004239B3"/>
    <w:rsid w:val="00423FAF"/>
    <w:rsid w:val="00425200"/>
    <w:rsid w:val="00426472"/>
    <w:rsid w:val="00426B35"/>
    <w:rsid w:val="004276C6"/>
    <w:rsid w:val="00427C2F"/>
    <w:rsid w:val="00430786"/>
    <w:rsid w:val="00430C74"/>
    <w:rsid w:val="00431482"/>
    <w:rsid w:val="00432524"/>
    <w:rsid w:val="00432EB3"/>
    <w:rsid w:val="00433358"/>
    <w:rsid w:val="004339E8"/>
    <w:rsid w:val="00435E94"/>
    <w:rsid w:val="00435F4C"/>
    <w:rsid w:val="0043653B"/>
    <w:rsid w:val="00437B9F"/>
    <w:rsid w:val="0044087D"/>
    <w:rsid w:val="00440AC5"/>
    <w:rsid w:val="00440C84"/>
    <w:rsid w:val="0044215F"/>
    <w:rsid w:val="00443D87"/>
    <w:rsid w:val="00444484"/>
    <w:rsid w:val="004445F8"/>
    <w:rsid w:val="004459CF"/>
    <w:rsid w:val="00445A07"/>
    <w:rsid w:val="00447272"/>
    <w:rsid w:val="00447D23"/>
    <w:rsid w:val="00450276"/>
    <w:rsid w:val="00450938"/>
    <w:rsid w:val="004525F7"/>
    <w:rsid w:val="0045296A"/>
    <w:rsid w:val="00456B37"/>
    <w:rsid w:val="00456D4E"/>
    <w:rsid w:val="00457E68"/>
    <w:rsid w:val="004612A9"/>
    <w:rsid w:val="004623DF"/>
    <w:rsid w:val="004628A4"/>
    <w:rsid w:val="004634CD"/>
    <w:rsid w:val="004635BB"/>
    <w:rsid w:val="00463DC4"/>
    <w:rsid w:val="00463F3E"/>
    <w:rsid w:val="004642F1"/>
    <w:rsid w:val="004648C7"/>
    <w:rsid w:val="00464A3A"/>
    <w:rsid w:val="00464F61"/>
    <w:rsid w:val="0046593B"/>
    <w:rsid w:val="00465C82"/>
    <w:rsid w:val="00466404"/>
    <w:rsid w:val="00466679"/>
    <w:rsid w:val="00467361"/>
    <w:rsid w:val="0047213C"/>
    <w:rsid w:val="0047216C"/>
    <w:rsid w:val="00473290"/>
    <w:rsid w:val="00473F57"/>
    <w:rsid w:val="00474FBD"/>
    <w:rsid w:val="00475AD7"/>
    <w:rsid w:val="00475AEF"/>
    <w:rsid w:val="004766DA"/>
    <w:rsid w:val="00482406"/>
    <w:rsid w:val="00483AAC"/>
    <w:rsid w:val="00483C93"/>
    <w:rsid w:val="0048556C"/>
    <w:rsid w:val="00487959"/>
    <w:rsid w:val="00487A5E"/>
    <w:rsid w:val="00487B35"/>
    <w:rsid w:val="00490D2C"/>
    <w:rsid w:val="00491498"/>
    <w:rsid w:val="00492060"/>
    <w:rsid w:val="00492401"/>
    <w:rsid w:val="00492FB1"/>
    <w:rsid w:val="00493695"/>
    <w:rsid w:val="00495A49"/>
    <w:rsid w:val="00495F76"/>
    <w:rsid w:val="004976D5"/>
    <w:rsid w:val="004A0279"/>
    <w:rsid w:val="004A1A13"/>
    <w:rsid w:val="004A2529"/>
    <w:rsid w:val="004A390D"/>
    <w:rsid w:val="004A4497"/>
    <w:rsid w:val="004A54DF"/>
    <w:rsid w:val="004A5989"/>
    <w:rsid w:val="004A7641"/>
    <w:rsid w:val="004B1D96"/>
    <w:rsid w:val="004B43D0"/>
    <w:rsid w:val="004B47A7"/>
    <w:rsid w:val="004B51E9"/>
    <w:rsid w:val="004B62DE"/>
    <w:rsid w:val="004B78E5"/>
    <w:rsid w:val="004C1020"/>
    <w:rsid w:val="004C1592"/>
    <w:rsid w:val="004C262B"/>
    <w:rsid w:val="004C3DCB"/>
    <w:rsid w:val="004C4948"/>
    <w:rsid w:val="004C54F2"/>
    <w:rsid w:val="004C6C78"/>
    <w:rsid w:val="004D0861"/>
    <w:rsid w:val="004D2F06"/>
    <w:rsid w:val="004D38E1"/>
    <w:rsid w:val="004D4431"/>
    <w:rsid w:val="004D4553"/>
    <w:rsid w:val="004D62A7"/>
    <w:rsid w:val="004D64E4"/>
    <w:rsid w:val="004D779B"/>
    <w:rsid w:val="004D7B6A"/>
    <w:rsid w:val="004D7DE1"/>
    <w:rsid w:val="004E093A"/>
    <w:rsid w:val="004E0DEA"/>
    <w:rsid w:val="004E1461"/>
    <w:rsid w:val="004E17CE"/>
    <w:rsid w:val="004E2BFB"/>
    <w:rsid w:val="004E2F4D"/>
    <w:rsid w:val="004E31BB"/>
    <w:rsid w:val="004E4646"/>
    <w:rsid w:val="004E4A72"/>
    <w:rsid w:val="004E4C33"/>
    <w:rsid w:val="004E757D"/>
    <w:rsid w:val="004F005A"/>
    <w:rsid w:val="004F1842"/>
    <w:rsid w:val="004F239A"/>
    <w:rsid w:val="004F2998"/>
    <w:rsid w:val="004F3C83"/>
    <w:rsid w:val="004F57C8"/>
    <w:rsid w:val="004F6871"/>
    <w:rsid w:val="004F7C10"/>
    <w:rsid w:val="00500647"/>
    <w:rsid w:val="00501298"/>
    <w:rsid w:val="005019EC"/>
    <w:rsid w:val="005022E1"/>
    <w:rsid w:val="00502E64"/>
    <w:rsid w:val="00504746"/>
    <w:rsid w:val="005065D2"/>
    <w:rsid w:val="0050664E"/>
    <w:rsid w:val="00510342"/>
    <w:rsid w:val="00510790"/>
    <w:rsid w:val="00510969"/>
    <w:rsid w:val="00510A98"/>
    <w:rsid w:val="005114B6"/>
    <w:rsid w:val="00511F67"/>
    <w:rsid w:val="00512090"/>
    <w:rsid w:val="005123F1"/>
    <w:rsid w:val="0051396C"/>
    <w:rsid w:val="00514728"/>
    <w:rsid w:val="005158E4"/>
    <w:rsid w:val="00515A5C"/>
    <w:rsid w:val="00516F80"/>
    <w:rsid w:val="00517270"/>
    <w:rsid w:val="00517A2B"/>
    <w:rsid w:val="005200A7"/>
    <w:rsid w:val="00521151"/>
    <w:rsid w:val="00523369"/>
    <w:rsid w:val="005238DA"/>
    <w:rsid w:val="005246BC"/>
    <w:rsid w:val="00524DC5"/>
    <w:rsid w:val="00525081"/>
    <w:rsid w:val="005258F2"/>
    <w:rsid w:val="00527392"/>
    <w:rsid w:val="0053178C"/>
    <w:rsid w:val="00531AE3"/>
    <w:rsid w:val="00533DC1"/>
    <w:rsid w:val="00534C3A"/>
    <w:rsid w:val="0053629E"/>
    <w:rsid w:val="005362C4"/>
    <w:rsid w:val="0053667C"/>
    <w:rsid w:val="005367EA"/>
    <w:rsid w:val="00536ABF"/>
    <w:rsid w:val="00536B91"/>
    <w:rsid w:val="00537144"/>
    <w:rsid w:val="005421E2"/>
    <w:rsid w:val="00542FB1"/>
    <w:rsid w:val="0054315A"/>
    <w:rsid w:val="00544130"/>
    <w:rsid w:val="00544497"/>
    <w:rsid w:val="005446D1"/>
    <w:rsid w:val="00544702"/>
    <w:rsid w:val="00545673"/>
    <w:rsid w:val="00546028"/>
    <w:rsid w:val="005466CC"/>
    <w:rsid w:val="00546A27"/>
    <w:rsid w:val="00547D74"/>
    <w:rsid w:val="00551463"/>
    <w:rsid w:val="00551F53"/>
    <w:rsid w:val="005520DB"/>
    <w:rsid w:val="005522AD"/>
    <w:rsid w:val="00553493"/>
    <w:rsid w:val="00554823"/>
    <w:rsid w:val="0055673F"/>
    <w:rsid w:val="005570FD"/>
    <w:rsid w:val="00560FF0"/>
    <w:rsid w:val="00561422"/>
    <w:rsid w:val="00561D9E"/>
    <w:rsid w:val="005625D7"/>
    <w:rsid w:val="00562AAC"/>
    <w:rsid w:val="00563E32"/>
    <w:rsid w:val="0056434B"/>
    <w:rsid w:val="00564BB1"/>
    <w:rsid w:val="00566A02"/>
    <w:rsid w:val="0056742A"/>
    <w:rsid w:val="00567CAE"/>
    <w:rsid w:val="0057079E"/>
    <w:rsid w:val="005708FE"/>
    <w:rsid w:val="00570DC5"/>
    <w:rsid w:val="00571406"/>
    <w:rsid w:val="00571E6A"/>
    <w:rsid w:val="0057297F"/>
    <w:rsid w:val="00572A97"/>
    <w:rsid w:val="00573321"/>
    <w:rsid w:val="005742D1"/>
    <w:rsid w:val="00574DBB"/>
    <w:rsid w:val="005759C7"/>
    <w:rsid w:val="005777AC"/>
    <w:rsid w:val="00580381"/>
    <w:rsid w:val="00580A91"/>
    <w:rsid w:val="005823FB"/>
    <w:rsid w:val="005830D4"/>
    <w:rsid w:val="00585B66"/>
    <w:rsid w:val="00585D7C"/>
    <w:rsid w:val="0058648F"/>
    <w:rsid w:val="0058763A"/>
    <w:rsid w:val="00587CD3"/>
    <w:rsid w:val="00593515"/>
    <w:rsid w:val="00593FC1"/>
    <w:rsid w:val="00594DCA"/>
    <w:rsid w:val="00595227"/>
    <w:rsid w:val="00595FAA"/>
    <w:rsid w:val="005A07C6"/>
    <w:rsid w:val="005A14E7"/>
    <w:rsid w:val="005A2656"/>
    <w:rsid w:val="005A2959"/>
    <w:rsid w:val="005A43EA"/>
    <w:rsid w:val="005A4C42"/>
    <w:rsid w:val="005A4C5D"/>
    <w:rsid w:val="005A5B9A"/>
    <w:rsid w:val="005B028B"/>
    <w:rsid w:val="005B089B"/>
    <w:rsid w:val="005B3664"/>
    <w:rsid w:val="005B62A8"/>
    <w:rsid w:val="005C0235"/>
    <w:rsid w:val="005C030B"/>
    <w:rsid w:val="005C0E37"/>
    <w:rsid w:val="005C581A"/>
    <w:rsid w:val="005C6DC3"/>
    <w:rsid w:val="005D0062"/>
    <w:rsid w:val="005D24CB"/>
    <w:rsid w:val="005D2A30"/>
    <w:rsid w:val="005D2A62"/>
    <w:rsid w:val="005D2EBA"/>
    <w:rsid w:val="005D3474"/>
    <w:rsid w:val="005D397A"/>
    <w:rsid w:val="005D4197"/>
    <w:rsid w:val="005D438B"/>
    <w:rsid w:val="005D50A8"/>
    <w:rsid w:val="005D70FC"/>
    <w:rsid w:val="005D74BE"/>
    <w:rsid w:val="005D7708"/>
    <w:rsid w:val="005E1374"/>
    <w:rsid w:val="005E1647"/>
    <w:rsid w:val="005E1F50"/>
    <w:rsid w:val="005E2224"/>
    <w:rsid w:val="005E270C"/>
    <w:rsid w:val="005E295F"/>
    <w:rsid w:val="005E2FAB"/>
    <w:rsid w:val="005E3857"/>
    <w:rsid w:val="005E39B2"/>
    <w:rsid w:val="005E3CBD"/>
    <w:rsid w:val="005E68C5"/>
    <w:rsid w:val="005E700B"/>
    <w:rsid w:val="005E73D7"/>
    <w:rsid w:val="005F0285"/>
    <w:rsid w:val="005F1589"/>
    <w:rsid w:val="005F263C"/>
    <w:rsid w:val="005F2918"/>
    <w:rsid w:val="005F67CD"/>
    <w:rsid w:val="005F6EF7"/>
    <w:rsid w:val="00600711"/>
    <w:rsid w:val="006007DB"/>
    <w:rsid w:val="00600BC3"/>
    <w:rsid w:val="00601948"/>
    <w:rsid w:val="0060366E"/>
    <w:rsid w:val="0060373C"/>
    <w:rsid w:val="00604F3A"/>
    <w:rsid w:val="00604F91"/>
    <w:rsid w:val="006052DA"/>
    <w:rsid w:val="00605C84"/>
    <w:rsid w:val="006062A8"/>
    <w:rsid w:val="006069B2"/>
    <w:rsid w:val="00606AD4"/>
    <w:rsid w:val="0061000D"/>
    <w:rsid w:val="006105D6"/>
    <w:rsid w:val="0061067C"/>
    <w:rsid w:val="00610970"/>
    <w:rsid w:val="00610DA2"/>
    <w:rsid w:val="00611BD8"/>
    <w:rsid w:val="006120BA"/>
    <w:rsid w:val="006139DA"/>
    <w:rsid w:val="00613CDC"/>
    <w:rsid w:val="00615141"/>
    <w:rsid w:val="00615348"/>
    <w:rsid w:val="006159BC"/>
    <w:rsid w:val="00615EAE"/>
    <w:rsid w:val="006167D9"/>
    <w:rsid w:val="006168F8"/>
    <w:rsid w:val="00616F7B"/>
    <w:rsid w:val="006177A6"/>
    <w:rsid w:val="00620685"/>
    <w:rsid w:val="00621A17"/>
    <w:rsid w:val="00622150"/>
    <w:rsid w:val="0062240B"/>
    <w:rsid w:val="006239B1"/>
    <w:rsid w:val="00623A50"/>
    <w:rsid w:val="0062688E"/>
    <w:rsid w:val="0062716E"/>
    <w:rsid w:val="00627567"/>
    <w:rsid w:val="00630491"/>
    <w:rsid w:val="00631B8D"/>
    <w:rsid w:val="0063215C"/>
    <w:rsid w:val="006321D3"/>
    <w:rsid w:val="00632C58"/>
    <w:rsid w:val="006347FD"/>
    <w:rsid w:val="006348B6"/>
    <w:rsid w:val="00634A2A"/>
    <w:rsid w:val="00635C40"/>
    <w:rsid w:val="00635D68"/>
    <w:rsid w:val="0063738E"/>
    <w:rsid w:val="00637E31"/>
    <w:rsid w:val="00640715"/>
    <w:rsid w:val="00640BE2"/>
    <w:rsid w:val="00641570"/>
    <w:rsid w:val="00644610"/>
    <w:rsid w:val="0064477A"/>
    <w:rsid w:val="00645C5D"/>
    <w:rsid w:val="006467BB"/>
    <w:rsid w:val="0064704F"/>
    <w:rsid w:val="006477F0"/>
    <w:rsid w:val="00647EF7"/>
    <w:rsid w:val="006516F2"/>
    <w:rsid w:val="006532BA"/>
    <w:rsid w:val="006533F1"/>
    <w:rsid w:val="00653AB6"/>
    <w:rsid w:val="00653E3F"/>
    <w:rsid w:val="006543F7"/>
    <w:rsid w:val="00654870"/>
    <w:rsid w:val="00654BA4"/>
    <w:rsid w:val="00654C67"/>
    <w:rsid w:val="00662F70"/>
    <w:rsid w:val="00665151"/>
    <w:rsid w:val="00665A7C"/>
    <w:rsid w:val="0066628C"/>
    <w:rsid w:val="006665DE"/>
    <w:rsid w:val="00666857"/>
    <w:rsid w:val="00666929"/>
    <w:rsid w:val="006674C4"/>
    <w:rsid w:val="006725BA"/>
    <w:rsid w:val="00676699"/>
    <w:rsid w:val="00676899"/>
    <w:rsid w:val="00676E47"/>
    <w:rsid w:val="00677240"/>
    <w:rsid w:val="006810DC"/>
    <w:rsid w:val="0068152F"/>
    <w:rsid w:val="006824F1"/>
    <w:rsid w:val="00683052"/>
    <w:rsid w:val="00684430"/>
    <w:rsid w:val="00684C68"/>
    <w:rsid w:val="00684CA5"/>
    <w:rsid w:val="00685B8F"/>
    <w:rsid w:val="00686886"/>
    <w:rsid w:val="00686AD2"/>
    <w:rsid w:val="00686CC1"/>
    <w:rsid w:val="006871AA"/>
    <w:rsid w:val="00687BE9"/>
    <w:rsid w:val="0069002A"/>
    <w:rsid w:val="00690556"/>
    <w:rsid w:val="00690C92"/>
    <w:rsid w:val="00690D7D"/>
    <w:rsid w:val="00691286"/>
    <w:rsid w:val="00691343"/>
    <w:rsid w:val="0069184F"/>
    <w:rsid w:val="00691C98"/>
    <w:rsid w:val="006931A7"/>
    <w:rsid w:val="0069390D"/>
    <w:rsid w:val="006939A4"/>
    <w:rsid w:val="006943AA"/>
    <w:rsid w:val="00694DAA"/>
    <w:rsid w:val="00695590"/>
    <w:rsid w:val="006955ED"/>
    <w:rsid w:val="006959E4"/>
    <w:rsid w:val="00695B20"/>
    <w:rsid w:val="00697491"/>
    <w:rsid w:val="006A0C21"/>
    <w:rsid w:val="006A1A65"/>
    <w:rsid w:val="006A221C"/>
    <w:rsid w:val="006A2272"/>
    <w:rsid w:val="006A2922"/>
    <w:rsid w:val="006A3DDE"/>
    <w:rsid w:val="006A460A"/>
    <w:rsid w:val="006A6095"/>
    <w:rsid w:val="006A6592"/>
    <w:rsid w:val="006A6AAA"/>
    <w:rsid w:val="006B13B0"/>
    <w:rsid w:val="006B15E5"/>
    <w:rsid w:val="006B1A54"/>
    <w:rsid w:val="006B206A"/>
    <w:rsid w:val="006B2A48"/>
    <w:rsid w:val="006B423D"/>
    <w:rsid w:val="006B4C0E"/>
    <w:rsid w:val="006B607D"/>
    <w:rsid w:val="006B70EE"/>
    <w:rsid w:val="006B7103"/>
    <w:rsid w:val="006C1870"/>
    <w:rsid w:val="006C1B39"/>
    <w:rsid w:val="006C1C24"/>
    <w:rsid w:val="006C2A32"/>
    <w:rsid w:val="006C2AAE"/>
    <w:rsid w:val="006C349A"/>
    <w:rsid w:val="006C46C3"/>
    <w:rsid w:val="006C62E8"/>
    <w:rsid w:val="006C6574"/>
    <w:rsid w:val="006C6A76"/>
    <w:rsid w:val="006C6F40"/>
    <w:rsid w:val="006C7464"/>
    <w:rsid w:val="006C75DA"/>
    <w:rsid w:val="006D00B0"/>
    <w:rsid w:val="006D13CE"/>
    <w:rsid w:val="006D1592"/>
    <w:rsid w:val="006D3AB3"/>
    <w:rsid w:val="006D3EF1"/>
    <w:rsid w:val="006D4E58"/>
    <w:rsid w:val="006D5313"/>
    <w:rsid w:val="006D7FA5"/>
    <w:rsid w:val="006E0419"/>
    <w:rsid w:val="006E246B"/>
    <w:rsid w:val="006E2E78"/>
    <w:rsid w:val="006E3BC3"/>
    <w:rsid w:val="006E3C09"/>
    <w:rsid w:val="006E4548"/>
    <w:rsid w:val="006E53AD"/>
    <w:rsid w:val="006E558C"/>
    <w:rsid w:val="006E5822"/>
    <w:rsid w:val="006E7048"/>
    <w:rsid w:val="006E7695"/>
    <w:rsid w:val="006F0000"/>
    <w:rsid w:val="006F16C2"/>
    <w:rsid w:val="006F25BA"/>
    <w:rsid w:val="006F3EE3"/>
    <w:rsid w:val="006F4767"/>
    <w:rsid w:val="006F482E"/>
    <w:rsid w:val="006F5279"/>
    <w:rsid w:val="006F587F"/>
    <w:rsid w:val="006F5C90"/>
    <w:rsid w:val="006F652E"/>
    <w:rsid w:val="006F701A"/>
    <w:rsid w:val="0070065D"/>
    <w:rsid w:val="00700B9A"/>
    <w:rsid w:val="007016C6"/>
    <w:rsid w:val="007054C1"/>
    <w:rsid w:val="00705F76"/>
    <w:rsid w:val="00706C58"/>
    <w:rsid w:val="00706E4C"/>
    <w:rsid w:val="00707739"/>
    <w:rsid w:val="00707BA1"/>
    <w:rsid w:val="00707ED2"/>
    <w:rsid w:val="00710AA6"/>
    <w:rsid w:val="00712F39"/>
    <w:rsid w:val="007156E0"/>
    <w:rsid w:val="00716D8C"/>
    <w:rsid w:val="00716FA5"/>
    <w:rsid w:val="007174D6"/>
    <w:rsid w:val="0071778C"/>
    <w:rsid w:val="00717AC5"/>
    <w:rsid w:val="00720255"/>
    <w:rsid w:val="00721249"/>
    <w:rsid w:val="00722212"/>
    <w:rsid w:val="0072230B"/>
    <w:rsid w:val="007224A7"/>
    <w:rsid w:val="007230F6"/>
    <w:rsid w:val="00723A21"/>
    <w:rsid w:val="007242CC"/>
    <w:rsid w:val="00724A75"/>
    <w:rsid w:val="00724E05"/>
    <w:rsid w:val="007258BB"/>
    <w:rsid w:val="00725FE5"/>
    <w:rsid w:val="007306DA"/>
    <w:rsid w:val="00730A8A"/>
    <w:rsid w:val="00732448"/>
    <w:rsid w:val="00732B28"/>
    <w:rsid w:val="00734031"/>
    <w:rsid w:val="00734159"/>
    <w:rsid w:val="00734AE3"/>
    <w:rsid w:val="00736EBB"/>
    <w:rsid w:val="007379EA"/>
    <w:rsid w:val="0074039E"/>
    <w:rsid w:val="007418EC"/>
    <w:rsid w:val="0074210C"/>
    <w:rsid w:val="00743371"/>
    <w:rsid w:val="0074362B"/>
    <w:rsid w:val="007436AF"/>
    <w:rsid w:val="007451C5"/>
    <w:rsid w:val="00745B93"/>
    <w:rsid w:val="00746968"/>
    <w:rsid w:val="00750EBE"/>
    <w:rsid w:val="00751329"/>
    <w:rsid w:val="00752E83"/>
    <w:rsid w:val="00752F20"/>
    <w:rsid w:val="00753820"/>
    <w:rsid w:val="00754E39"/>
    <w:rsid w:val="007569DF"/>
    <w:rsid w:val="0076058D"/>
    <w:rsid w:val="00760BBC"/>
    <w:rsid w:val="0076121C"/>
    <w:rsid w:val="0076129E"/>
    <w:rsid w:val="007615FE"/>
    <w:rsid w:val="0076163C"/>
    <w:rsid w:val="00761A37"/>
    <w:rsid w:val="00763431"/>
    <w:rsid w:val="00765991"/>
    <w:rsid w:val="00766BA0"/>
    <w:rsid w:val="00766E5A"/>
    <w:rsid w:val="00771064"/>
    <w:rsid w:val="00771ECB"/>
    <w:rsid w:val="00772AE8"/>
    <w:rsid w:val="00775DBA"/>
    <w:rsid w:val="00777B0B"/>
    <w:rsid w:val="00777CA3"/>
    <w:rsid w:val="00777FA7"/>
    <w:rsid w:val="00780F32"/>
    <w:rsid w:val="007813B7"/>
    <w:rsid w:val="00781F94"/>
    <w:rsid w:val="00782454"/>
    <w:rsid w:val="007828FD"/>
    <w:rsid w:val="00783D81"/>
    <w:rsid w:val="0078604E"/>
    <w:rsid w:val="007866FA"/>
    <w:rsid w:val="007910FF"/>
    <w:rsid w:val="00791B92"/>
    <w:rsid w:val="0079221F"/>
    <w:rsid w:val="007923FA"/>
    <w:rsid w:val="00792AA2"/>
    <w:rsid w:val="00793393"/>
    <w:rsid w:val="007939D5"/>
    <w:rsid w:val="0079576D"/>
    <w:rsid w:val="007A02A3"/>
    <w:rsid w:val="007A0B3F"/>
    <w:rsid w:val="007A20AE"/>
    <w:rsid w:val="007A2DC8"/>
    <w:rsid w:val="007A2ED4"/>
    <w:rsid w:val="007A6DE0"/>
    <w:rsid w:val="007A7467"/>
    <w:rsid w:val="007A74DD"/>
    <w:rsid w:val="007A7BAB"/>
    <w:rsid w:val="007B0296"/>
    <w:rsid w:val="007B0756"/>
    <w:rsid w:val="007B18B0"/>
    <w:rsid w:val="007B1BE1"/>
    <w:rsid w:val="007B23A2"/>
    <w:rsid w:val="007B3B97"/>
    <w:rsid w:val="007B3DDC"/>
    <w:rsid w:val="007B429D"/>
    <w:rsid w:val="007B5B64"/>
    <w:rsid w:val="007B7316"/>
    <w:rsid w:val="007B7CFA"/>
    <w:rsid w:val="007B7E34"/>
    <w:rsid w:val="007C1004"/>
    <w:rsid w:val="007C110E"/>
    <w:rsid w:val="007C192A"/>
    <w:rsid w:val="007C1CD8"/>
    <w:rsid w:val="007C2B8A"/>
    <w:rsid w:val="007C2F3A"/>
    <w:rsid w:val="007C43F0"/>
    <w:rsid w:val="007C6B15"/>
    <w:rsid w:val="007C705A"/>
    <w:rsid w:val="007C7DE4"/>
    <w:rsid w:val="007D10EA"/>
    <w:rsid w:val="007D28DF"/>
    <w:rsid w:val="007D291E"/>
    <w:rsid w:val="007D3493"/>
    <w:rsid w:val="007D3662"/>
    <w:rsid w:val="007D72F5"/>
    <w:rsid w:val="007D74F6"/>
    <w:rsid w:val="007D7A4F"/>
    <w:rsid w:val="007E057F"/>
    <w:rsid w:val="007E14ED"/>
    <w:rsid w:val="007E297B"/>
    <w:rsid w:val="007E2E6D"/>
    <w:rsid w:val="007E34A1"/>
    <w:rsid w:val="007E43E5"/>
    <w:rsid w:val="007E5E3E"/>
    <w:rsid w:val="007E5E87"/>
    <w:rsid w:val="007E7A25"/>
    <w:rsid w:val="007F0230"/>
    <w:rsid w:val="007F079D"/>
    <w:rsid w:val="007F10D2"/>
    <w:rsid w:val="007F20DA"/>
    <w:rsid w:val="007F2126"/>
    <w:rsid w:val="007F26AA"/>
    <w:rsid w:val="007F2CE0"/>
    <w:rsid w:val="007F30A9"/>
    <w:rsid w:val="007F3724"/>
    <w:rsid w:val="007F37F0"/>
    <w:rsid w:val="007F4582"/>
    <w:rsid w:val="007F6ABD"/>
    <w:rsid w:val="007F771A"/>
    <w:rsid w:val="008009AD"/>
    <w:rsid w:val="008017CB"/>
    <w:rsid w:val="00801A72"/>
    <w:rsid w:val="00802729"/>
    <w:rsid w:val="008032B8"/>
    <w:rsid w:val="00803D04"/>
    <w:rsid w:val="00804BF9"/>
    <w:rsid w:val="0080562A"/>
    <w:rsid w:val="008133B5"/>
    <w:rsid w:val="008140F5"/>
    <w:rsid w:val="00814E99"/>
    <w:rsid w:val="00814F8F"/>
    <w:rsid w:val="00815186"/>
    <w:rsid w:val="00815A52"/>
    <w:rsid w:val="00817316"/>
    <w:rsid w:val="00820DEB"/>
    <w:rsid w:val="00820E17"/>
    <w:rsid w:val="0082158C"/>
    <w:rsid w:val="00823CC7"/>
    <w:rsid w:val="00824D49"/>
    <w:rsid w:val="00825972"/>
    <w:rsid w:val="00825B88"/>
    <w:rsid w:val="00825DDB"/>
    <w:rsid w:val="0083015C"/>
    <w:rsid w:val="00830919"/>
    <w:rsid w:val="0083171B"/>
    <w:rsid w:val="00831F9B"/>
    <w:rsid w:val="00833B85"/>
    <w:rsid w:val="00834BA9"/>
    <w:rsid w:val="00834EBC"/>
    <w:rsid w:val="00835B3C"/>
    <w:rsid w:val="00835CBE"/>
    <w:rsid w:val="00836837"/>
    <w:rsid w:val="00836B26"/>
    <w:rsid w:val="00836C5E"/>
    <w:rsid w:val="0083742C"/>
    <w:rsid w:val="0083770A"/>
    <w:rsid w:val="00837800"/>
    <w:rsid w:val="00837E39"/>
    <w:rsid w:val="008414F3"/>
    <w:rsid w:val="00841669"/>
    <w:rsid w:val="00841B75"/>
    <w:rsid w:val="00843332"/>
    <w:rsid w:val="0084403D"/>
    <w:rsid w:val="00844542"/>
    <w:rsid w:val="00845F77"/>
    <w:rsid w:val="00847677"/>
    <w:rsid w:val="00847969"/>
    <w:rsid w:val="00850442"/>
    <w:rsid w:val="00851030"/>
    <w:rsid w:val="0085154E"/>
    <w:rsid w:val="00851628"/>
    <w:rsid w:val="008533EA"/>
    <w:rsid w:val="008537E5"/>
    <w:rsid w:val="00853AAE"/>
    <w:rsid w:val="0085432C"/>
    <w:rsid w:val="008543B2"/>
    <w:rsid w:val="00854D3C"/>
    <w:rsid w:val="00855947"/>
    <w:rsid w:val="008561C5"/>
    <w:rsid w:val="00856335"/>
    <w:rsid w:val="008573D5"/>
    <w:rsid w:val="008578AD"/>
    <w:rsid w:val="00862908"/>
    <w:rsid w:val="00862C6B"/>
    <w:rsid w:val="00865DF4"/>
    <w:rsid w:val="00865F7C"/>
    <w:rsid w:val="008667C5"/>
    <w:rsid w:val="008671CC"/>
    <w:rsid w:val="008672C7"/>
    <w:rsid w:val="008673AF"/>
    <w:rsid w:val="00867C6A"/>
    <w:rsid w:val="008709F2"/>
    <w:rsid w:val="00870D33"/>
    <w:rsid w:val="00870EE4"/>
    <w:rsid w:val="008718CA"/>
    <w:rsid w:val="00872803"/>
    <w:rsid w:val="00874585"/>
    <w:rsid w:val="008745D6"/>
    <w:rsid w:val="008762FB"/>
    <w:rsid w:val="008804D5"/>
    <w:rsid w:val="0088165B"/>
    <w:rsid w:val="00881701"/>
    <w:rsid w:val="00884FE0"/>
    <w:rsid w:val="00885B40"/>
    <w:rsid w:val="00887B1D"/>
    <w:rsid w:val="00887BA3"/>
    <w:rsid w:val="008904D0"/>
    <w:rsid w:val="00890E96"/>
    <w:rsid w:val="00890F68"/>
    <w:rsid w:val="00892640"/>
    <w:rsid w:val="00893870"/>
    <w:rsid w:val="008940A9"/>
    <w:rsid w:val="0089454F"/>
    <w:rsid w:val="008953EE"/>
    <w:rsid w:val="00895BED"/>
    <w:rsid w:val="00895D68"/>
    <w:rsid w:val="008967C4"/>
    <w:rsid w:val="00897B87"/>
    <w:rsid w:val="008A0C61"/>
    <w:rsid w:val="008A1246"/>
    <w:rsid w:val="008A200B"/>
    <w:rsid w:val="008A2011"/>
    <w:rsid w:val="008A2BC1"/>
    <w:rsid w:val="008A2D14"/>
    <w:rsid w:val="008B0841"/>
    <w:rsid w:val="008B1FF9"/>
    <w:rsid w:val="008B47FE"/>
    <w:rsid w:val="008B5E29"/>
    <w:rsid w:val="008B5E64"/>
    <w:rsid w:val="008B7D2F"/>
    <w:rsid w:val="008B7E1C"/>
    <w:rsid w:val="008C0404"/>
    <w:rsid w:val="008C0EE5"/>
    <w:rsid w:val="008C1541"/>
    <w:rsid w:val="008C1595"/>
    <w:rsid w:val="008C23CD"/>
    <w:rsid w:val="008C2438"/>
    <w:rsid w:val="008C24B9"/>
    <w:rsid w:val="008C3613"/>
    <w:rsid w:val="008C370C"/>
    <w:rsid w:val="008C4301"/>
    <w:rsid w:val="008C5B61"/>
    <w:rsid w:val="008C63BB"/>
    <w:rsid w:val="008C6427"/>
    <w:rsid w:val="008C6654"/>
    <w:rsid w:val="008C7C5C"/>
    <w:rsid w:val="008D06AF"/>
    <w:rsid w:val="008D15B2"/>
    <w:rsid w:val="008D2394"/>
    <w:rsid w:val="008D28FD"/>
    <w:rsid w:val="008D34D4"/>
    <w:rsid w:val="008D3AF1"/>
    <w:rsid w:val="008D4535"/>
    <w:rsid w:val="008D4A0E"/>
    <w:rsid w:val="008D534F"/>
    <w:rsid w:val="008D53AA"/>
    <w:rsid w:val="008D58CF"/>
    <w:rsid w:val="008D5F6D"/>
    <w:rsid w:val="008D5FC1"/>
    <w:rsid w:val="008D644A"/>
    <w:rsid w:val="008D6D8A"/>
    <w:rsid w:val="008D6EDB"/>
    <w:rsid w:val="008D73B7"/>
    <w:rsid w:val="008D7D09"/>
    <w:rsid w:val="008E20BF"/>
    <w:rsid w:val="008E2C7A"/>
    <w:rsid w:val="008E39E3"/>
    <w:rsid w:val="008E6D08"/>
    <w:rsid w:val="008E7FAE"/>
    <w:rsid w:val="008F0A57"/>
    <w:rsid w:val="008F11F7"/>
    <w:rsid w:val="008F139A"/>
    <w:rsid w:val="008F2652"/>
    <w:rsid w:val="008F347E"/>
    <w:rsid w:val="008F44F8"/>
    <w:rsid w:val="008F4E23"/>
    <w:rsid w:val="008F50C7"/>
    <w:rsid w:val="008F526B"/>
    <w:rsid w:val="008F66A6"/>
    <w:rsid w:val="00901177"/>
    <w:rsid w:val="009017DA"/>
    <w:rsid w:val="00903948"/>
    <w:rsid w:val="00903B0D"/>
    <w:rsid w:val="0090432A"/>
    <w:rsid w:val="0090456F"/>
    <w:rsid w:val="0090504D"/>
    <w:rsid w:val="0090601A"/>
    <w:rsid w:val="00906348"/>
    <w:rsid w:val="009103F6"/>
    <w:rsid w:val="00910B3D"/>
    <w:rsid w:val="00910C20"/>
    <w:rsid w:val="009112E0"/>
    <w:rsid w:val="00912534"/>
    <w:rsid w:val="009126DD"/>
    <w:rsid w:val="00913B44"/>
    <w:rsid w:val="00913D34"/>
    <w:rsid w:val="00913F6F"/>
    <w:rsid w:val="009148BD"/>
    <w:rsid w:val="00914B2F"/>
    <w:rsid w:val="00914E01"/>
    <w:rsid w:val="00915F2F"/>
    <w:rsid w:val="0091602E"/>
    <w:rsid w:val="009165E3"/>
    <w:rsid w:val="00916D85"/>
    <w:rsid w:val="00917BCB"/>
    <w:rsid w:val="00920D0A"/>
    <w:rsid w:val="00921F42"/>
    <w:rsid w:val="00925336"/>
    <w:rsid w:val="009255F9"/>
    <w:rsid w:val="0092741E"/>
    <w:rsid w:val="009303E4"/>
    <w:rsid w:val="009319BF"/>
    <w:rsid w:val="009320B8"/>
    <w:rsid w:val="00933CBB"/>
    <w:rsid w:val="00933CC3"/>
    <w:rsid w:val="00936507"/>
    <w:rsid w:val="00936FBF"/>
    <w:rsid w:val="00937C0B"/>
    <w:rsid w:val="00940164"/>
    <w:rsid w:val="009403E7"/>
    <w:rsid w:val="009411C8"/>
    <w:rsid w:val="009414A5"/>
    <w:rsid w:val="00941567"/>
    <w:rsid w:val="00941A2A"/>
    <w:rsid w:val="00941FBB"/>
    <w:rsid w:val="0094214D"/>
    <w:rsid w:val="009431B5"/>
    <w:rsid w:val="00943E04"/>
    <w:rsid w:val="00945D87"/>
    <w:rsid w:val="00946838"/>
    <w:rsid w:val="00950952"/>
    <w:rsid w:val="0095172C"/>
    <w:rsid w:val="00952B89"/>
    <w:rsid w:val="00954A24"/>
    <w:rsid w:val="0095568F"/>
    <w:rsid w:val="00955B98"/>
    <w:rsid w:val="009561E9"/>
    <w:rsid w:val="0095672F"/>
    <w:rsid w:val="00956CF8"/>
    <w:rsid w:val="00956DBA"/>
    <w:rsid w:val="00956F76"/>
    <w:rsid w:val="0096001C"/>
    <w:rsid w:val="00960BE8"/>
    <w:rsid w:val="00960D37"/>
    <w:rsid w:val="009613B7"/>
    <w:rsid w:val="00961931"/>
    <w:rsid w:val="00961A09"/>
    <w:rsid w:val="00961D0E"/>
    <w:rsid w:val="00962D2A"/>
    <w:rsid w:val="00963B44"/>
    <w:rsid w:val="00964622"/>
    <w:rsid w:val="0096471B"/>
    <w:rsid w:val="00965259"/>
    <w:rsid w:val="00965C6D"/>
    <w:rsid w:val="009705BB"/>
    <w:rsid w:val="009709A3"/>
    <w:rsid w:val="00971131"/>
    <w:rsid w:val="00971EBB"/>
    <w:rsid w:val="009729E6"/>
    <w:rsid w:val="00973379"/>
    <w:rsid w:val="009748E8"/>
    <w:rsid w:val="00975D33"/>
    <w:rsid w:val="009767DC"/>
    <w:rsid w:val="009778FD"/>
    <w:rsid w:val="00977D79"/>
    <w:rsid w:val="00980AC6"/>
    <w:rsid w:val="009810E4"/>
    <w:rsid w:val="0098197E"/>
    <w:rsid w:val="00981FDE"/>
    <w:rsid w:val="00982532"/>
    <w:rsid w:val="00983214"/>
    <w:rsid w:val="00983A85"/>
    <w:rsid w:val="00985F15"/>
    <w:rsid w:val="00985F66"/>
    <w:rsid w:val="00987892"/>
    <w:rsid w:val="00987B2F"/>
    <w:rsid w:val="00987CB4"/>
    <w:rsid w:val="00987F41"/>
    <w:rsid w:val="00993F7C"/>
    <w:rsid w:val="0099548E"/>
    <w:rsid w:val="00996209"/>
    <w:rsid w:val="009A0575"/>
    <w:rsid w:val="009A0948"/>
    <w:rsid w:val="009A12D0"/>
    <w:rsid w:val="009A2501"/>
    <w:rsid w:val="009A2D81"/>
    <w:rsid w:val="009A3093"/>
    <w:rsid w:val="009A4609"/>
    <w:rsid w:val="009A4EDA"/>
    <w:rsid w:val="009A54C3"/>
    <w:rsid w:val="009A5516"/>
    <w:rsid w:val="009A5E8F"/>
    <w:rsid w:val="009A668A"/>
    <w:rsid w:val="009A6748"/>
    <w:rsid w:val="009A69DF"/>
    <w:rsid w:val="009A6DE5"/>
    <w:rsid w:val="009A75E9"/>
    <w:rsid w:val="009A7A2E"/>
    <w:rsid w:val="009B0789"/>
    <w:rsid w:val="009B1D5D"/>
    <w:rsid w:val="009B275B"/>
    <w:rsid w:val="009B2ABB"/>
    <w:rsid w:val="009B3141"/>
    <w:rsid w:val="009B49A8"/>
    <w:rsid w:val="009B4FD9"/>
    <w:rsid w:val="009B5807"/>
    <w:rsid w:val="009B5AE1"/>
    <w:rsid w:val="009B619C"/>
    <w:rsid w:val="009B61E6"/>
    <w:rsid w:val="009B704B"/>
    <w:rsid w:val="009B72DA"/>
    <w:rsid w:val="009B737A"/>
    <w:rsid w:val="009B7A1E"/>
    <w:rsid w:val="009C0269"/>
    <w:rsid w:val="009C0960"/>
    <w:rsid w:val="009C0DD6"/>
    <w:rsid w:val="009C1624"/>
    <w:rsid w:val="009C2CAD"/>
    <w:rsid w:val="009C34D3"/>
    <w:rsid w:val="009C38CC"/>
    <w:rsid w:val="009C3B03"/>
    <w:rsid w:val="009C553B"/>
    <w:rsid w:val="009C640D"/>
    <w:rsid w:val="009C7032"/>
    <w:rsid w:val="009C73A1"/>
    <w:rsid w:val="009C78FC"/>
    <w:rsid w:val="009D03FD"/>
    <w:rsid w:val="009D054F"/>
    <w:rsid w:val="009D0B3C"/>
    <w:rsid w:val="009D0F7C"/>
    <w:rsid w:val="009D1AB3"/>
    <w:rsid w:val="009D1B67"/>
    <w:rsid w:val="009D3981"/>
    <w:rsid w:val="009D4DAE"/>
    <w:rsid w:val="009D5933"/>
    <w:rsid w:val="009D5C1E"/>
    <w:rsid w:val="009D6B6C"/>
    <w:rsid w:val="009D77A6"/>
    <w:rsid w:val="009D7B9A"/>
    <w:rsid w:val="009E25F7"/>
    <w:rsid w:val="009E28B6"/>
    <w:rsid w:val="009E33FB"/>
    <w:rsid w:val="009E4CE6"/>
    <w:rsid w:val="009E550F"/>
    <w:rsid w:val="009E6A4E"/>
    <w:rsid w:val="009E727B"/>
    <w:rsid w:val="009F0213"/>
    <w:rsid w:val="009F2514"/>
    <w:rsid w:val="009F2EB0"/>
    <w:rsid w:val="009F3F87"/>
    <w:rsid w:val="009F5BED"/>
    <w:rsid w:val="009F6211"/>
    <w:rsid w:val="009F718C"/>
    <w:rsid w:val="00A0130E"/>
    <w:rsid w:val="00A01F3A"/>
    <w:rsid w:val="00A03150"/>
    <w:rsid w:val="00A04231"/>
    <w:rsid w:val="00A04635"/>
    <w:rsid w:val="00A04C16"/>
    <w:rsid w:val="00A06AD3"/>
    <w:rsid w:val="00A07CC0"/>
    <w:rsid w:val="00A10775"/>
    <w:rsid w:val="00A10874"/>
    <w:rsid w:val="00A11622"/>
    <w:rsid w:val="00A1279C"/>
    <w:rsid w:val="00A12F30"/>
    <w:rsid w:val="00A162A2"/>
    <w:rsid w:val="00A21107"/>
    <w:rsid w:val="00A222FC"/>
    <w:rsid w:val="00A22438"/>
    <w:rsid w:val="00A22CEE"/>
    <w:rsid w:val="00A22E52"/>
    <w:rsid w:val="00A2441F"/>
    <w:rsid w:val="00A24560"/>
    <w:rsid w:val="00A25FF1"/>
    <w:rsid w:val="00A26CFC"/>
    <w:rsid w:val="00A26EFA"/>
    <w:rsid w:val="00A27A3A"/>
    <w:rsid w:val="00A27C33"/>
    <w:rsid w:val="00A3010F"/>
    <w:rsid w:val="00A313FD"/>
    <w:rsid w:val="00A31C64"/>
    <w:rsid w:val="00A32CA6"/>
    <w:rsid w:val="00A34206"/>
    <w:rsid w:val="00A342D3"/>
    <w:rsid w:val="00A348F2"/>
    <w:rsid w:val="00A35696"/>
    <w:rsid w:val="00A3724A"/>
    <w:rsid w:val="00A372C8"/>
    <w:rsid w:val="00A37B6F"/>
    <w:rsid w:val="00A37F7D"/>
    <w:rsid w:val="00A4034E"/>
    <w:rsid w:val="00A40AFD"/>
    <w:rsid w:val="00A40F93"/>
    <w:rsid w:val="00A40FB0"/>
    <w:rsid w:val="00A411C2"/>
    <w:rsid w:val="00A4177C"/>
    <w:rsid w:val="00A42490"/>
    <w:rsid w:val="00A436E6"/>
    <w:rsid w:val="00A43AAF"/>
    <w:rsid w:val="00A43B9A"/>
    <w:rsid w:val="00A43C78"/>
    <w:rsid w:val="00A44202"/>
    <w:rsid w:val="00A44F77"/>
    <w:rsid w:val="00A50FB9"/>
    <w:rsid w:val="00A5176B"/>
    <w:rsid w:val="00A51A29"/>
    <w:rsid w:val="00A525E4"/>
    <w:rsid w:val="00A53151"/>
    <w:rsid w:val="00A53634"/>
    <w:rsid w:val="00A53851"/>
    <w:rsid w:val="00A539EA"/>
    <w:rsid w:val="00A53FF4"/>
    <w:rsid w:val="00A606B5"/>
    <w:rsid w:val="00A61CAE"/>
    <w:rsid w:val="00A61EC1"/>
    <w:rsid w:val="00A63ADE"/>
    <w:rsid w:val="00A63F4B"/>
    <w:rsid w:val="00A64326"/>
    <w:rsid w:val="00A6468E"/>
    <w:rsid w:val="00A6470D"/>
    <w:rsid w:val="00A65460"/>
    <w:rsid w:val="00A663E6"/>
    <w:rsid w:val="00A668A1"/>
    <w:rsid w:val="00A67458"/>
    <w:rsid w:val="00A67E3E"/>
    <w:rsid w:val="00A67EEE"/>
    <w:rsid w:val="00A702F9"/>
    <w:rsid w:val="00A73C0A"/>
    <w:rsid w:val="00A73ED6"/>
    <w:rsid w:val="00A74088"/>
    <w:rsid w:val="00A801CF"/>
    <w:rsid w:val="00A83E69"/>
    <w:rsid w:val="00A84916"/>
    <w:rsid w:val="00A84A75"/>
    <w:rsid w:val="00A85E49"/>
    <w:rsid w:val="00A861A0"/>
    <w:rsid w:val="00A87489"/>
    <w:rsid w:val="00A9089C"/>
    <w:rsid w:val="00A90B90"/>
    <w:rsid w:val="00A9239F"/>
    <w:rsid w:val="00A92541"/>
    <w:rsid w:val="00A92CA1"/>
    <w:rsid w:val="00A92CE9"/>
    <w:rsid w:val="00A92EA4"/>
    <w:rsid w:val="00A92FB3"/>
    <w:rsid w:val="00A93F16"/>
    <w:rsid w:val="00A94C9B"/>
    <w:rsid w:val="00A956A8"/>
    <w:rsid w:val="00A97180"/>
    <w:rsid w:val="00AA0685"/>
    <w:rsid w:val="00AA291F"/>
    <w:rsid w:val="00AA4ED9"/>
    <w:rsid w:val="00AA50CB"/>
    <w:rsid w:val="00AA5448"/>
    <w:rsid w:val="00AA54C4"/>
    <w:rsid w:val="00AA5CB5"/>
    <w:rsid w:val="00AB0EC2"/>
    <w:rsid w:val="00AB1006"/>
    <w:rsid w:val="00AB1A9E"/>
    <w:rsid w:val="00AB2475"/>
    <w:rsid w:val="00AB3326"/>
    <w:rsid w:val="00AB413F"/>
    <w:rsid w:val="00AB4780"/>
    <w:rsid w:val="00AB4950"/>
    <w:rsid w:val="00AB4E7B"/>
    <w:rsid w:val="00AB5AB2"/>
    <w:rsid w:val="00AB6045"/>
    <w:rsid w:val="00AB646C"/>
    <w:rsid w:val="00AB6622"/>
    <w:rsid w:val="00AB70B0"/>
    <w:rsid w:val="00AB7DF8"/>
    <w:rsid w:val="00AC1A68"/>
    <w:rsid w:val="00AC2CD6"/>
    <w:rsid w:val="00AC4AC1"/>
    <w:rsid w:val="00AC51BC"/>
    <w:rsid w:val="00AC58BB"/>
    <w:rsid w:val="00AC58DE"/>
    <w:rsid w:val="00AC713D"/>
    <w:rsid w:val="00AC7219"/>
    <w:rsid w:val="00AC7399"/>
    <w:rsid w:val="00AC7682"/>
    <w:rsid w:val="00AD3C5D"/>
    <w:rsid w:val="00AD4B08"/>
    <w:rsid w:val="00AD4D2D"/>
    <w:rsid w:val="00AD6D0E"/>
    <w:rsid w:val="00AD746D"/>
    <w:rsid w:val="00AD75C2"/>
    <w:rsid w:val="00AE0FDE"/>
    <w:rsid w:val="00AE2438"/>
    <w:rsid w:val="00AE38C1"/>
    <w:rsid w:val="00AE4211"/>
    <w:rsid w:val="00AE45A9"/>
    <w:rsid w:val="00AE4A22"/>
    <w:rsid w:val="00AE4E84"/>
    <w:rsid w:val="00AE5665"/>
    <w:rsid w:val="00AE592D"/>
    <w:rsid w:val="00AF037A"/>
    <w:rsid w:val="00AF1320"/>
    <w:rsid w:val="00AF4B75"/>
    <w:rsid w:val="00AF5986"/>
    <w:rsid w:val="00AF5A2E"/>
    <w:rsid w:val="00AF6A11"/>
    <w:rsid w:val="00B0060B"/>
    <w:rsid w:val="00B00B9B"/>
    <w:rsid w:val="00B00E26"/>
    <w:rsid w:val="00B0111A"/>
    <w:rsid w:val="00B01A56"/>
    <w:rsid w:val="00B03B03"/>
    <w:rsid w:val="00B05FD4"/>
    <w:rsid w:val="00B06F33"/>
    <w:rsid w:val="00B0764A"/>
    <w:rsid w:val="00B07DF3"/>
    <w:rsid w:val="00B07F20"/>
    <w:rsid w:val="00B10014"/>
    <w:rsid w:val="00B110A8"/>
    <w:rsid w:val="00B119D1"/>
    <w:rsid w:val="00B12814"/>
    <w:rsid w:val="00B139B2"/>
    <w:rsid w:val="00B13F6E"/>
    <w:rsid w:val="00B14E4C"/>
    <w:rsid w:val="00B15181"/>
    <w:rsid w:val="00B160B7"/>
    <w:rsid w:val="00B16762"/>
    <w:rsid w:val="00B168A7"/>
    <w:rsid w:val="00B16B60"/>
    <w:rsid w:val="00B172E6"/>
    <w:rsid w:val="00B1788A"/>
    <w:rsid w:val="00B20B15"/>
    <w:rsid w:val="00B228E5"/>
    <w:rsid w:val="00B254F7"/>
    <w:rsid w:val="00B2655B"/>
    <w:rsid w:val="00B269FC"/>
    <w:rsid w:val="00B306EA"/>
    <w:rsid w:val="00B30D34"/>
    <w:rsid w:val="00B32C69"/>
    <w:rsid w:val="00B33C0D"/>
    <w:rsid w:val="00B34512"/>
    <w:rsid w:val="00B36251"/>
    <w:rsid w:val="00B36E39"/>
    <w:rsid w:val="00B37E22"/>
    <w:rsid w:val="00B401B0"/>
    <w:rsid w:val="00B4224B"/>
    <w:rsid w:val="00B425E6"/>
    <w:rsid w:val="00B44594"/>
    <w:rsid w:val="00B44BC2"/>
    <w:rsid w:val="00B44FD8"/>
    <w:rsid w:val="00B455A8"/>
    <w:rsid w:val="00B473B1"/>
    <w:rsid w:val="00B4795F"/>
    <w:rsid w:val="00B47F12"/>
    <w:rsid w:val="00B50B89"/>
    <w:rsid w:val="00B520D9"/>
    <w:rsid w:val="00B52726"/>
    <w:rsid w:val="00B52DBE"/>
    <w:rsid w:val="00B52EEE"/>
    <w:rsid w:val="00B5360B"/>
    <w:rsid w:val="00B53AF4"/>
    <w:rsid w:val="00B53CEC"/>
    <w:rsid w:val="00B54675"/>
    <w:rsid w:val="00B55B01"/>
    <w:rsid w:val="00B561A3"/>
    <w:rsid w:val="00B57481"/>
    <w:rsid w:val="00B60309"/>
    <w:rsid w:val="00B60BF0"/>
    <w:rsid w:val="00B629E1"/>
    <w:rsid w:val="00B62E55"/>
    <w:rsid w:val="00B63422"/>
    <w:rsid w:val="00B64E37"/>
    <w:rsid w:val="00B662A4"/>
    <w:rsid w:val="00B66B16"/>
    <w:rsid w:val="00B67769"/>
    <w:rsid w:val="00B67916"/>
    <w:rsid w:val="00B7173F"/>
    <w:rsid w:val="00B73FD1"/>
    <w:rsid w:val="00B76071"/>
    <w:rsid w:val="00B7621E"/>
    <w:rsid w:val="00B76558"/>
    <w:rsid w:val="00B8107D"/>
    <w:rsid w:val="00B8141D"/>
    <w:rsid w:val="00B81D58"/>
    <w:rsid w:val="00B81FC1"/>
    <w:rsid w:val="00B83554"/>
    <w:rsid w:val="00B83E8A"/>
    <w:rsid w:val="00B83F1A"/>
    <w:rsid w:val="00B845E0"/>
    <w:rsid w:val="00B84F1B"/>
    <w:rsid w:val="00B86811"/>
    <w:rsid w:val="00B86CEE"/>
    <w:rsid w:val="00B86DCC"/>
    <w:rsid w:val="00B870DA"/>
    <w:rsid w:val="00B8726D"/>
    <w:rsid w:val="00B9039F"/>
    <w:rsid w:val="00B9058B"/>
    <w:rsid w:val="00B9175C"/>
    <w:rsid w:val="00B926B9"/>
    <w:rsid w:val="00B95170"/>
    <w:rsid w:val="00B95569"/>
    <w:rsid w:val="00B95587"/>
    <w:rsid w:val="00B95ADB"/>
    <w:rsid w:val="00B96AB2"/>
    <w:rsid w:val="00B96DFE"/>
    <w:rsid w:val="00B97B28"/>
    <w:rsid w:val="00BA022A"/>
    <w:rsid w:val="00BA0D74"/>
    <w:rsid w:val="00BA128D"/>
    <w:rsid w:val="00BA1B5D"/>
    <w:rsid w:val="00BA2FA1"/>
    <w:rsid w:val="00BB04DF"/>
    <w:rsid w:val="00BB2C24"/>
    <w:rsid w:val="00BB32B3"/>
    <w:rsid w:val="00BB3E36"/>
    <w:rsid w:val="00BB41CB"/>
    <w:rsid w:val="00BB5C62"/>
    <w:rsid w:val="00BB6425"/>
    <w:rsid w:val="00BB6611"/>
    <w:rsid w:val="00BB669C"/>
    <w:rsid w:val="00BC0963"/>
    <w:rsid w:val="00BC1A47"/>
    <w:rsid w:val="00BC1B1E"/>
    <w:rsid w:val="00BC39AD"/>
    <w:rsid w:val="00BC4D2C"/>
    <w:rsid w:val="00BC569D"/>
    <w:rsid w:val="00BC5C6D"/>
    <w:rsid w:val="00BC7B25"/>
    <w:rsid w:val="00BC7C5C"/>
    <w:rsid w:val="00BD02CD"/>
    <w:rsid w:val="00BD076C"/>
    <w:rsid w:val="00BD185B"/>
    <w:rsid w:val="00BD1B19"/>
    <w:rsid w:val="00BD1DF6"/>
    <w:rsid w:val="00BD25D5"/>
    <w:rsid w:val="00BD3DAD"/>
    <w:rsid w:val="00BD3EC2"/>
    <w:rsid w:val="00BD461D"/>
    <w:rsid w:val="00BD4DC6"/>
    <w:rsid w:val="00BD6103"/>
    <w:rsid w:val="00BD7A28"/>
    <w:rsid w:val="00BE0251"/>
    <w:rsid w:val="00BE0825"/>
    <w:rsid w:val="00BE218E"/>
    <w:rsid w:val="00BE2552"/>
    <w:rsid w:val="00BE2998"/>
    <w:rsid w:val="00BE3799"/>
    <w:rsid w:val="00BE460E"/>
    <w:rsid w:val="00BE55AD"/>
    <w:rsid w:val="00BF120F"/>
    <w:rsid w:val="00BF2EAD"/>
    <w:rsid w:val="00BF3D51"/>
    <w:rsid w:val="00BF406F"/>
    <w:rsid w:val="00BF4356"/>
    <w:rsid w:val="00BF57CD"/>
    <w:rsid w:val="00BF69EB"/>
    <w:rsid w:val="00BF6CDC"/>
    <w:rsid w:val="00C00237"/>
    <w:rsid w:val="00C006D2"/>
    <w:rsid w:val="00C019F0"/>
    <w:rsid w:val="00C0354A"/>
    <w:rsid w:val="00C035CF"/>
    <w:rsid w:val="00C03D44"/>
    <w:rsid w:val="00C05C16"/>
    <w:rsid w:val="00C064F8"/>
    <w:rsid w:val="00C06ACF"/>
    <w:rsid w:val="00C06D92"/>
    <w:rsid w:val="00C076C2"/>
    <w:rsid w:val="00C07813"/>
    <w:rsid w:val="00C1119D"/>
    <w:rsid w:val="00C113D1"/>
    <w:rsid w:val="00C12FA1"/>
    <w:rsid w:val="00C138F5"/>
    <w:rsid w:val="00C141C5"/>
    <w:rsid w:val="00C15968"/>
    <w:rsid w:val="00C163C0"/>
    <w:rsid w:val="00C179AC"/>
    <w:rsid w:val="00C2052E"/>
    <w:rsid w:val="00C21DAE"/>
    <w:rsid w:val="00C22162"/>
    <w:rsid w:val="00C22501"/>
    <w:rsid w:val="00C245C5"/>
    <w:rsid w:val="00C271ED"/>
    <w:rsid w:val="00C30CEE"/>
    <w:rsid w:val="00C333FA"/>
    <w:rsid w:val="00C34329"/>
    <w:rsid w:val="00C34F89"/>
    <w:rsid w:val="00C358A5"/>
    <w:rsid w:val="00C36045"/>
    <w:rsid w:val="00C3605E"/>
    <w:rsid w:val="00C36A65"/>
    <w:rsid w:val="00C4144B"/>
    <w:rsid w:val="00C429A9"/>
    <w:rsid w:val="00C441AC"/>
    <w:rsid w:val="00C457C6"/>
    <w:rsid w:val="00C45980"/>
    <w:rsid w:val="00C45B0C"/>
    <w:rsid w:val="00C4620F"/>
    <w:rsid w:val="00C51C15"/>
    <w:rsid w:val="00C51E78"/>
    <w:rsid w:val="00C573F2"/>
    <w:rsid w:val="00C57A6A"/>
    <w:rsid w:val="00C61142"/>
    <w:rsid w:val="00C616A0"/>
    <w:rsid w:val="00C6206E"/>
    <w:rsid w:val="00C6229B"/>
    <w:rsid w:val="00C64712"/>
    <w:rsid w:val="00C64785"/>
    <w:rsid w:val="00C65032"/>
    <w:rsid w:val="00C6595B"/>
    <w:rsid w:val="00C67992"/>
    <w:rsid w:val="00C679D8"/>
    <w:rsid w:val="00C67C49"/>
    <w:rsid w:val="00C71067"/>
    <w:rsid w:val="00C733D9"/>
    <w:rsid w:val="00C7385B"/>
    <w:rsid w:val="00C7449C"/>
    <w:rsid w:val="00C749CE"/>
    <w:rsid w:val="00C74DA2"/>
    <w:rsid w:val="00C77520"/>
    <w:rsid w:val="00C800A8"/>
    <w:rsid w:val="00C80F47"/>
    <w:rsid w:val="00C817DC"/>
    <w:rsid w:val="00C81984"/>
    <w:rsid w:val="00C82E4F"/>
    <w:rsid w:val="00C84E19"/>
    <w:rsid w:val="00C870A1"/>
    <w:rsid w:val="00C90FB1"/>
    <w:rsid w:val="00C91DAE"/>
    <w:rsid w:val="00C92001"/>
    <w:rsid w:val="00C92247"/>
    <w:rsid w:val="00C9248E"/>
    <w:rsid w:val="00C92C99"/>
    <w:rsid w:val="00C94264"/>
    <w:rsid w:val="00C94503"/>
    <w:rsid w:val="00C95214"/>
    <w:rsid w:val="00C95A05"/>
    <w:rsid w:val="00C95C4D"/>
    <w:rsid w:val="00C97D0A"/>
    <w:rsid w:val="00C97FBA"/>
    <w:rsid w:val="00CA07CB"/>
    <w:rsid w:val="00CA0B46"/>
    <w:rsid w:val="00CA1480"/>
    <w:rsid w:val="00CA17F8"/>
    <w:rsid w:val="00CA1DBF"/>
    <w:rsid w:val="00CA400D"/>
    <w:rsid w:val="00CA5F92"/>
    <w:rsid w:val="00CA67BE"/>
    <w:rsid w:val="00CA68C5"/>
    <w:rsid w:val="00CA6A0B"/>
    <w:rsid w:val="00CA7C9B"/>
    <w:rsid w:val="00CB1A61"/>
    <w:rsid w:val="00CB27CB"/>
    <w:rsid w:val="00CB39FA"/>
    <w:rsid w:val="00CB4F07"/>
    <w:rsid w:val="00CB5135"/>
    <w:rsid w:val="00CB55FE"/>
    <w:rsid w:val="00CB6688"/>
    <w:rsid w:val="00CB765A"/>
    <w:rsid w:val="00CC0308"/>
    <w:rsid w:val="00CC0803"/>
    <w:rsid w:val="00CC45AD"/>
    <w:rsid w:val="00CC46C3"/>
    <w:rsid w:val="00CD0C87"/>
    <w:rsid w:val="00CD2488"/>
    <w:rsid w:val="00CD2B3C"/>
    <w:rsid w:val="00CD5D24"/>
    <w:rsid w:val="00CE0A4C"/>
    <w:rsid w:val="00CE0A4F"/>
    <w:rsid w:val="00CE0DBE"/>
    <w:rsid w:val="00CE151E"/>
    <w:rsid w:val="00CE174C"/>
    <w:rsid w:val="00CE17A5"/>
    <w:rsid w:val="00CE392D"/>
    <w:rsid w:val="00CE3A2B"/>
    <w:rsid w:val="00CE4D79"/>
    <w:rsid w:val="00CE6354"/>
    <w:rsid w:val="00CE694F"/>
    <w:rsid w:val="00CE7E19"/>
    <w:rsid w:val="00CF044B"/>
    <w:rsid w:val="00CF15E9"/>
    <w:rsid w:val="00CF3224"/>
    <w:rsid w:val="00CF33D0"/>
    <w:rsid w:val="00CF4541"/>
    <w:rsid w:val="00CF5B1A"/>
    <w:rsid w:val="00CF5CCF"/>
    <w:rsid w:val="00CF63C6"/>
    <w:rsid w:val="00CF708C"/>
    <w:rsid w:val="00CF7E6B"/>
    <w:rsid w:val="00D01E4A"/>
    <w:rsid w:val="00D02031"/>
    <w:rsid w:val="00D03D46"/>
    <w:rsid w:val="00D03E51"/>
    <w:rsid w:val="00D045F6"/>
    <w:rsid w:val="00D06C45"/>
    <w:rsid w:val="00D06E19"/>
    <w:rsid w:val="00D072BE"/>
    <w:rsid w:val="00D07EEC"/>
    <w:rsid w:val="00D10B10"/>
    <w:rsid w:val="00D10E28"/>
    <w:rsid w:val="00D11D91"/>
    <w:rsid w:val="00D12B6D"/>
    <w:rsid w:val="00D1321D"/>
    <w:rsid w:val="00D14DE1"/>
    <w:rsid w:val="00D151BD"/>
    <w:rsid w:val="00D15647"/>
    <w:rsid w:val="00D1699E"/>
    <w:rsid w:val="00D169DE"/>
    <w:rsid w:val="00D17474"/>
    <w:rsid w:val="00D20BB7"/>
    <w:rsid w:val="00D2123E"/>
    <w:rsid w:val="00D21708"/>
    <w:rsid w:val="00D2318E"/>
    <w:rsid w:val="00D235E7"/>
    <w:rsid w:val="00D3099A"/>
    <w:rsid w:val="00D30AC4"/>
    <w:rsid w:val="00D3224F"/>
    <w:rsid w:val="00D34CE9"/>
    <w:rsid w:val="00D35745"/>
    <w:rsid w:val="00D357B5"/>
    <w:rsid w:val="00D35822"/>
    <w:rsid w:val="00D378A7"/>
    <w:rsid w:val="00D40177"/>
    <w:rsid w:val="00D40670"/>
    <w:rsid w:val="00D42EDB"/>
    <w:rsid w:val="00D43B18"/>
    <w:rsid w:val="00D44244"/>
    <w:rsid w:val="00D45830"/>
    <w:rsid w:val="00D46357"/>
    <w:rsid w:val="00D50229"/>
    <w:rsid w:val="00D5022E"/>
    <w:rsid w:val="00D534F8"/>
    <w:rsid w:val="00D53CA7"/>
    <w:rsid w:val="00D54AC6"/>
    <w:rsid w:val="00D552E8"/>
    <w:rsid w:val="00D56294"/>
    <w:rsid w:val="00D57154"/>
    <w:rsid w:val="00D575E2"/>
    <w:rsid w:val="00D60479"/>
    <w:rsid w:val="00D608E5"/>
    <w:rsid w:val="00D6093C"/>
    <w:rsid w:val="00D620FC"/>
    <w:rsid w:val="00D621FC"/>
    <w:rsid w:val="00D624BC"/>
    <w:rsid w:val="00D62A9B"/>
    <w:rsid w:val="00D634DA"/>
    <w:rsid w:val="00D63547"/>
    <w:rsid w:val="00D6483F"/>
    <w:rsid w:val="00D6488C"/>
    <w:rsid w:val="00D64CCC"/>
    <w:rsid w:val="00D7040F"/>
    <w:rsid w:val="00D70659"/>
    <w:rsid w:val="00D714C3"/>
    <w:rsid w:val="00D7445D"/>
    <w:rsid w:val="00D74D62"/>
    <w:rsid w:val="00D817FA"/>
    <w:rsid w:val="00D8218A"/>
    <w:rsid w:val="00D827F1"/>
    <w:rsid w:val="00D82FDC"/>
    <w:rsid w:val="00D8323D"/>
    <w:rsid w:val="00D83D64"/>
    <w:rsid w:val="00D844EB"/>
    <w:rsid w:val="00D846CC"/>
    <w:rsid w:val="00D84857"/>
    <w:rsid w:val="00D862CF"/>
    <w:rsid w:val="00D869B5"/>
    <w:rsid w:val="00D8763F"/>
    <w:rsid w:val="00D87A30"/>
    <w:rsid w:val="00D90261"/>
    <w:rsid w:val="00D906BE"/>
    <w:rsid w:val="00D92B3F"/>
    <w:rsid w:val="00D9336C"/>
    <w:rsid w:val="00D9516B"/>
    <w:rsid w:val="00D9532B"/>
    <w:rsid w:val="00D967D5"/>
    <w:rsid w:val="00D96D50"/>
    <w:rsid w:val="00DA0063"/>
    <w:rsid w:val="00DA1D12"/>
    <w:rsid w:val="00DA2FA8"/>
    <w:rsid w:val="00DA4551"/>
    <w:rsid w:val="00DA4819"/>
    <w:rsid w:val="00DA4DD8"/>
    <w:rsid w:val="00DA5741"/>
    <w:rsid w:val="00DA7110"/>
    <w:rsid w:val="00DA711B"/>
    <w:rsid w:val="00DA75C0"/>
    <w:rsid w:val="00DB0F15"/>
    <w:rsid w:val="00DB18C3"/>
    <w:rsid w:val="00DB1DBB"/>
    <w:rsid w:val="00DB258D"/>
    <w:rsid w:val="00DB264A"/>
    <w:rsid w:val="00DB30D2"/>
    <w:rsid w:val="00DB380A"/>
    <w:rsid w:val="00DB3A7B"/>
    <w:rsid w:val="00DB3F55"/>
    <w:rsid w:val="00DB41EF"/>
    <w:rsid w:val="00DB4554"/>
    <w:rsid w:val="00DB5AED"/>
    <w:rsid w:val="00DB6B55"/>
    <w:rsid w:val="00DB7234"/>
    <w:rsid w:val="00DB7783"/>
    <w:rsid w:val="00DB7A50"/>
    <w:rsid w:val="00DC008D"/>
    <w:rsid w:val="00DC0DE1"/>
    <w:rsid w:val="00DC13F9"/>
    <w:rsid w:val="00DC2B91"/>
    <w:rsid w:val="00DC2DB5"/>
    <w:rsid w:val="00DC377C"/>
    <w:rsid w:val="00DC52B5"/>
    <w:rsid w:val="00DC68D1"/>
    <w:rsid w:val="00DC7AFF"/>
    <w:rsid w:val="00DD0D89"/>
    <w:rsid w:val="00DD0E92"/>
    <w:rsid w:val="00DD4A36"/>
    <w:rsid w:val="00DD602B"/>
    <w:rsid w:val="00DD66BC"/>
    <w:rsid w:val="00DD7F98"/>
    <w:rsid w:val="00DE05BC"/>
    <w:rsid w:val="00DE067F"/>
    <w:rsid w:val="00DE1B44"/>
    <w:rsid w:val="00DE4DFC"/>
    <w:rsid w:val="00DE6EE3"/>
    <w:rsid w:val="00DE7119"/>
    <w:rsid w:val="00DE7EDB"/>
    <w:rsid w:val="00DF047C"/>
    <w:rsid w:val="00DF2BC7"/>
    <w:rsid w:val="00DF426B"/>
    <w:rsid w:val="00DF49DE"/>
    <w:rsid w:val="00DF5364"/>
    <w:rsid w:val="00DF5CC4"/>
    <w:rsid w:val="00DF5DB0"/>
    <w:rsid w:val="00DF6B89"/>
    <w:rsid w:val="00E001A5"/>
    <w:rsid w:val="00E00E06"/>
    <w:rsid w:val="00E011B7"/>
    <w:rsid w:val="00E011DA"/>
    <w:rsid w:val="00E01776"/>
    <w:rsid w:val="00E01F2B"/>
    <w:rsid w:val="00E02F13"/>
    <w:rsid w:val="00E0481C"/>
    <w:rsid w:val="00E052A6"/>
    <w:rsid w:val="00E06266"/>
    <w:rsid w:val="00E06ED2"/>
    <w:rsid w:val="00E077E9"/>
    <w:rsid w:val="00E07F2B"/>
    <w:rsid w:val="00E11037"/>
    <w:rsid w:val="00E12A26"/>
    <w:rsid w:val="00E12F93"/>
    <w:rsid w:val="00E1327E"/>
    <w:rsid w:val="00E1520C"/>
    <w:rsid w:val="00E15856"/>
    <w:rsid w:val="00E15C73"/>
    <w:rsid w:val="00E15D55"/>
    <w:rsid w:val="00E165FE"/>
    <w:rsid w:val="00E177B4"/>
    <w:rsid w:val="00E20A48"/>
    <w:rsid w:val="00E20DF3"/>
    <w:rsid w:val="00E211E5"/>
    <w:rsid w:val="00E2244E"/>
    <w:rsid w:val="00E233B2"/>
    <w:rsid w:val="00E23849"/>
    <w:rsid w:val="00E23BB1"/>
    <w:rsid w:val="00E23D58"/>
    <w:rsid w:val="00E25427"/>
    <w:rsid w:val="00E26D6E"/>
    <w:rsid w:val="00E30411"/>
    <w:rsid w:val="00E30769"/>
    <w:rsid w:val="00E30820"/>
    <w:rsid w:val="00E30A41"/>
    <w:rsid w:val="00E31E8C"/>
    <w:rsid w:val="00E3413A"/>
    <w:rsid w:val="00E34BAB"/>
    <w:rsid w:val="00E34D06"/>
    <w:rsid w:val="00E34DD5"/>
    <w:rsid w:val="00E356A6"/>
    <w:rsid w:val="00E363ED"/>
    <w:rsid w:val="00E370DF"/>
    <w:rsid w:val="00E37954"/>
    <w:rsid w:val="00E40898"/>
    <w:rsid w:val="00E41866"/>
    <w:rsid w:val="00E41CE9"/>
    <w:rsid w:val="00E41DA0"/>
    <w:rsid w:val="00E42349"/>
    <w:rsid w:val="00E45366"/>
    <w:rsid w:val="00E45447"/>
    <w:rsid w:val="00E46EB3"/>
    <w:rsid w:val="00E471F5"/>
    <w:rsid w:val="00E47524"/>
    <w:rsid w:val="00E47D09"/>
    <w:rsid w:val="00E47F58"/>
    <w:rsid w:val="00E51479"/>
    <w:rsid w:val="00E5151D"/>
    <w:rsid w:val="00E52D06"/>
    <w:rsid w:val="00E54099"/>
    <w:rsid w:val="00E542FD"/>
    <w:rsid w:val="00E55185"/>
    <w:rsid w:val="00E5573A"/>
    <w:rsid w:val="00E55C56"/>
    <w:rsid w:val="00E56453"/>
    <w:rsid w:val="00E572C8"/>
    <w:rsid w:val="00E57543"/>
    <w:rsid w:val="00E60EED"/>
    <w:rsid w:val="00E6199C"/>
    <w:rsid w:val="00E61F2F"/>
    <w:rsid w:val="00E62494"/>
    <w:rsid w:val="00E62B17"/>
    <w:rsid w:val="00E62F17"/>
    <w:rsid w:val="00E6349D"/>
    <w:rsid w:val="00E64088"/>
    <w:rsid w:val="00E659EB"/>
    <w:rsid w:val="00E66F86"/>
    <w:rsid w:val="00E67870"/>
    <w:rsid w:val="00E67D14"/>
    <w:rsid w:val="00E70045"/>
    <w:rsid w:val="00E71D1A"/>
    <w:rsid w:val="00E7264B"/>
    <w:rsid w:val="00E72697"/>
    <w:rsid w:val="00E7308D"/>
    <w:rsid w:val="00E74CFF"/>
    <w:rsid w:val="00E75498"/>
    <w:rsid w:val="00E765DF"/>
    <w:rsid w:val="00E76982"/>
    <w:rsid w:val="00E80FB9"/>
    <w:rsid w:val="00E810AE"/>
    <w:rsid w:val="00E814D5"/>
    <w:rsid w:val="00E81B8E"/>
    <w:rsid w:val="00E82C9C"/>
    <w:rsid w:val="00E85100"/>
    <w:rsid w:val="00E85EA7"/>
    <w:rsid w:val="00E85ED1"/>
    <w:rsid w:val="00E862E9"/>
    <w:rsid w:val="00E86517"/>
    <w:rsid w:val="00E90DC9"/>
    <w:rsid w:val="00E90F77"/>
    <w:rsid w:val="00E918BB"/>
    <w:rsid w:val="00E9270E"/>
    <w:rsid w:val="00E928E0"/>
    <w:rsid w:val="00E93176"/>
    <w:rsid w:val="00E93C71"/>
    <w:rsid w:val="00E94444"/>
    <w:rsid w:val="00E9567F"/>
    <w:rsid w:val="00E96824"/>
    <w:rsid w:val="00E96D61"/>
    <w:rsid w:val="00EA0879"/>
    <w:rsid w:val="00EA1125"/>
    <w:rsid w:val="00EA14D3"/>
    <w:rsid w:val="00EA1C4E"/>
    <w:rsid w:val="00EA1F32"/>
    <w:rsid w:val="00EA1FDF"/>
    <w:rsid w:val="00EA3026"/>
    <w:rsid w:val="00EA385E"/>
    <w:rsid w:val="00EA3AA1"/>
    <w:rsid w:val="00EA4A72"/>
    <w:rsid w:val="00EA4E66"/>
    <w:rsid w:val="00EA642E"/>
    <w:rsid w:val="00EA652B"/>
    <w:rsid w:val="00EA693E"/>
    <w:rsid w:val="00EB04AB"/>
    <w:rsid w:val="00EB125F"/>
    <w:rsid w:val="00EB1AC3"/>
    <w:rsid w:val="00EB25FF"/>
    <w:rsid w:val="00EB334E"/>
    <w:rsid w:val="00EB3B91"/>
    <w:rsid w:val="00EB4D3A"/>
    <w:rsid w:val="00EB53D9"/>
    <w:rsid w:val="00EB57F3"/>
    <w:rsid w:val="00EB64A4"/>
    <w:rsid w:val="00EB7AFE"/>
    <w:rsid w:val="00EB7F05"/>
    <w:rsid w:val="00EC0A7B"/>
    <w:rsid w:val="00EC1A6D"/>
    <w:rsid w:val="00EC1C12"/>
    <w:rsid w:val="00EC28C8"/>
    <w:rsid w:val="00EC391D"/>
    <w:rsid w:val="00EC39FC"/>
    <w:rsid w:val="00EC3BE2"/>
    <w:rsid w:val="00EC3FAD"/>
    <w:rsid w:val="00EC5C40"/>
    <w:rsid w:val="00EC7056"/>
    <w:rsid w:val="00EC7C98"/>
    <w:rsid w:val="00ED04EB"/>
    <w:rsid w:val="00ED1017"/>
    <w:rsid w:val="00ED2AA8"/>
    <w:rsid w:val="00ED3123"/>
    <w:rsid w:val="00ED41B7"/>
    <w:rsid w:val="00ED48D2"/>
    <w:rsid w:val="00ED4EF2"/>
    <w:rsid w:val="00ED6077"/>
    <w:rsid w:val="00ED6BB5"/>
    <w:rsid w:val="00ED7B3D"/>
    <w:rsid w:val="00EE1477"/>
    <w:rsid w:val="00EE2225"/>
    <w:rsid w:val="00EE4043"/>
    <w:rsid w:val="00EE494F"/>
    <w:rsid w:val="00EE4B82"/>
    <w:rsid w:val="00EE6B4E"/>
    <w:rsid w:val="00EF057C"/>
    <w:rsid w:val="00EF1C7B"/>
    <w:rsid w:val="00EF1EE2"/>
    <w:rsid w:val="00EF209C"/>
    <w:rsid w:val="00EF2AE6"/>
    <w:rsid w:val="00EF31F6"/>
    <w:rsid w:val="00EF3688"/>
    <w:rsid w:val="00EF3F89"/>
    <w:rsid w:val="00EF4F19"/>
    <w:rsid w:val="00EF559E"/>
    <w:rsid w:val="00EF6F09"/>
    <w:rsid w:val="00EF7245"/>
    <w:rsid w:val="00F03440"/>
    <w:rsid w:val="00F04BA2"/>
    <w:rsid w:val="00F05169"/>
    <w:rsid w:val="00F05597"/>
    <w:rsid w:val="00F0570C"/>
    <w:rsid w:val="00F06488"/>
    <w:rsid w:val="00F14AF7"/>
    <w:rsid w:val="00F14C34"/>
    <w:rsid w:val="00F15077"/>
    <w:rsid w:val="00F15976"/>
    <w:rsid w:val="00F1626C"/>
    <w:rsid w:val="00F16A1F"/>
    <w:rsid w:val="00F17422"/>
    <w:rsid w:val="00F2050F"/>
    <w:rsid w:val="00F20528"/>
    <w:rsid w:val="00F2103D"/>
    <w:rsid w:val="00F2146D"/>
    <w:rsid w:val="00F21D08"/>
    <w:rsid w:val="00F2260C"/>
    <w:rsid w:val="00F23879"/>
    <w:rsid w:val="00F2505E"/>
    <w:rsid w:val="00F263D1"/>
    <w:rsid w:val="00F264C8"/>
    <w:rsid w:val="00F27AC6"/>
    <w:rsid w:val="00F31152"/>
    <w:rsid w:val="00F324F2"/>
    <w:rsid w:val="00F32E43"/>
    <w:rsid w:val="00F32E4B"/>
    <w:rsid w:val="00F34D5B"/>
    <w:rsid w:val="00F34F3D"/>
    <w:rsid w:val="00F35182"/>
    <w:rsid w:val="00F36397"/>
    <w:rsid w:val="00F40521"/>
    <w:rsid w:val="00F40707"/>
    <w:rsid w:val="00F4184F"/>
    <w:rsid w:val="00F43C9C"/>
    <w:rsid w:val="00F45710"/>
    <w:rsid w:val="00F466CC"/>
    <w:rsid w:val="00F50FCC"/>
    <w:rsid w:val="00F517EF"/>
    <w:rsid w:val="00F518BB"/>
    <w:rsid w:val="00F51D5F"/>
    <w:rsid w:val="00F521C1"/>
    <w:rsid w:val="00F5302C"/>
    <w:rsid w:val="00F532C1"/>
    <w:rsid w:val="00F53A19"/>
    <w:rsid w:val="00F53B3B"/>
    <w:rsid w:val="00F550F5"/>
    <w:rsid w:val="00F55650"/>
    <w:rsid w:val="00F5585A"/>
    <w:rsid w:val="00F56EC2"/>
    <w:rsid w:val="00F57F5B"/>
    <w:rsid w:val="00F61863"/>
    <w:rsid w:val="00F61878"/>
    <w:rsid w:val="00F65A8F"/>
    <w:rsid w:val="00F6740A"/>
    <w:rsid w:val="00F67FDC"/>
    <w:rsid w:val="00F70516"/>
    <w:rsid w:val="00F7126D"/>
    <w:rsid w:val="00F7369B"/>
    <w:rsid w:val="00F752E0"/>
    <w:rsid w:val="00F759F3"/>
    <w:rsid w:val="00F76C7B"/>
    <w:rsid w:val="00F771BD"/>
    <w:rsid w:val="00F80841"/>
    <w:rsid w:val="00F811AE"/>
    <w:rsid w:val="00F81363"/>
    <w:rsid w:val="00F814D9"/>
    <w:rsid w:val="00F822E0"/>
    <w:rsid w:val="00F83980"/>
    <w:rsid w:val="00F847F5"/>
    <w:rsid w:val="00F92AD9"/>
    <w:rsid w:val="00F92CEA"/>
    <w:rsid w:val="00F937F5"/>
    <w:rsid w:val="00F94D84"/>
    <w:rsid w:val="00F9556C"/>
    <w:rsid w:val="00F9566A"/>
    <w:rsid w:val="00F964D9"/>
    <w:rsid w:val="00F9655F"/>
    <w:rsid w:val="00F9704A"/>
    <w:rsid w:val="00F974BA"/>
    <w:rsid w:val="00F975D2"/>
    <w:rsid w:val="00F97C07"/>
    <w:rsid w:val="00FA0672"/>
    <w:rsid w:val="00FA1CFC"/>
    <w:rsid w:val="00FA2738"/>
    <w:rsid w:val="00FA4DB5"/>
    <w:rsid w:val="00FA5470"/>
    <w:rsid w:val="00FA664E"/>
    <w:rsid w:val="00FB01A9"/>
    <w:rsid w:val="00FB0583"/>
    <w:rsid w:val="00FB08BC"/>
    <w:rsid w:val="00FB0D0B"/>
    <w:rsid w:val="00FB11FF"/>
    <w:rsid w:val="00FB14D2"/>
    <w:rsid w:val="00FB3BFD"/>
    <w:rsid w:val="00FB42EA"/>
    <w:rsid w:val="00FB4475"/>
    <w:rsid w:val="00FB584E"/>
    <w:rsid w:val="00FB6871"/>
    <w:rsid w:val="00FB6B38"/>
    <w:rsid w:val="00FB7855"/>
    <w:rsid w:val="00FB797E"/>
    <w:rsid w:val="00FC0687"/>
    <w:rsid w:val="00FC10C7"/>
    <w:rsid w:val="00FC29E1"/>
    <w:rsid w:val="00FC2FCD"/>
    <w:rsid w:val="00FC38AB"/>
    <w:rsid w:val="00FC3E65"/>
    <w:rsid w:val="00FC4355"/>
    <w:rsid w:val="00FC4375"/>
    <w:rsid w:val="00FC4D31"/>
    <w:rsid w:val="00FC53E3"/>
    <w:rsid w:val="00FC6001"/>
    <w:rsid w:val="00FC684F"/>
    <w:rsid w:val="00FC7C91"/>
    <w:rsid w:val="00FD077D"/>
    <w:rsid w:val="00FD1D32"/>
    <w:rsid w:val="00FD366B"/>
    <w:rsid w:val="00FD404A"/>
    <w:rsid w:val="00FD427D"/>
    <w:rsid w:val="00FD55DA"/>
    <w:rsid w:val="00FD5C0C"/>
    <w:rsid w:val="00FD5E04"/>
    <w:rsid w:val="00FD6E7F"/>
    <w:rsid w:val="00FD7843"/>
    <w:rsid w:val="00FD7FCF"/>
    <w:rsid w:val="00FE3091"/>
    <w:rsid w:val="00FE3145"/>
    <w:rsid w:val="00FE381F"/>
    <w:rsid w:val="00FE4137"/>
    <w:rsid w:val="00FE4955"/>
    <w:rsid w:val="00FE679F"/>
    <w:rsid w:val="00FE7FE8"/>
    <w:rsid w:val="00FF0000"/>
    <w:rsid w:val="00FF0159"/>
    <w:rsid w:val="00FF056B"/>
    <w:rsid w:val="00FF05AC"/>
    <w:rsid w:val="00FF297E"/>
    <w:rsid w:val="00FF2C73"/>
    <w:rsid w:val="00FF3031"/>
    <w:rsid w:val="00FF3144"/>
    <w:rsid w:val="00FF32D8"/>
    <w:rsid w:val="00FF3B02"/>
    <w:rsid w:val="00FF4C27"/>
    <w:rsid w:val="00FF5851"/>
    <w:rsid w:val="00FF64B7"/>
    <w:rsid w:val="00FF696D"/>
    <w:rsid w:val="00FF69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77B4"/>
    <w:rPr>
      <w:rFonts w:eastAsia="Times New Roman"/>
      <w:sz w:val="28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E177B4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E177B4"/>
    <w:rPr>
      <w:rFonts w:eastAsia="Times New Roman" w:cs="Times New Roman"/>
      <w:sz w:val="20"/>
      <w:szCs w:val="20"/>
      <w:lang w:eastAsia="ru-RU"/>
    </w:rPr>
  </w:style>
  <w:style w:type="paragraph" w:styleId="ListParagraph">
    <w:name w:val="List Paragraph"/>
    <w:basedOn w:val="Normal"/>
    <w:uiPriority w:val="99"/>
    <w:qFormat/>
    <w:rsid w:val="000C5BEC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27068A"/>
    <w:rPr>
      <w:rFonts w:ascii="Times New Roman" w:hAnsi="Times New Roman" w:cs="Times New Roman"/>
      <w:color w:val="0000FF"/>
      <w:u w:val="single"/>
    </w:rPr>
  </w:style>
  <w:style w:type="paragraph" w:styleId="Footer">
    <w:name w:val="footer"/>
    <w:basedOn w:val="Normal"/>
    <w:link w:val="FooterChar"/>
    <w:uiPriority w:val="99"/>
    <w:semiHidden/>
    <w:rsid w:val="003D5A8C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3D5A8C"/>
    <w:rPr>
      <w:rFonts w:eastAsia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3D5A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D5A8C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link w:val="DocumentMapChar"/>
    <w:uiPriority w:val="99"/>
    <w:semiHidden/>
    <w:rsid w:val="001F556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1F556E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99"/>
    <w:qFormat/>
    <w:locked/>
    <w:rsid w:val="0039522F"/>
    <w:rPr>
      <w:rFonts w:cs="Times New Roman"/>
      <w:i/>
      <w:iCs/>
    </w:rPr>
  </w:style>
  <w:style w:type="paragraph" w:customStyle="1" w:styleId="ConsPlusTitle">
    <w:name w:val="ConsPlusTitle"/>
    <w:uiPriority w:val="99"/>
    <w:rsid w:val="00536ABF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7913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91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913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91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91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913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791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91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7913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13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91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91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91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91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91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913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13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2</Pages>
  <Words>648</Words>
  <Characters>3698</Characters>
  <Application>Microsoft Office Outlook</Application>
  <DocSecurity>0</DocSecurity>
  <Lines>0</Lines>
  <Paragraphs>0</Paragraphs>
  <ScaleCrop>false</ScaleCrop>
  <Company>zspk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дня</dc:title>
  <dc:subject/>
  <dc:creator>zavalishina_v_a</dc:creator>
  <cp:keywords/>
  <dc:description/>
  <cp:lastModifiedBy>medvedev_g_v</cp:lastModifiedBy>
  <cp:revision>2</cp:revision>
  <cp:lastPrinted>2012-11-21T04:15:00Z</cp:lastPrinted>
  <dcterms:created xsi:type="dcterms:W3CDTF">2013-03-01T00:56:00Z</dcterms:created>
  <dcterms:modified xsi:type="dcterms:W3CDTF">2013-03-01T00:56:00Z</dcterms:modified>
</cp:coreProperties>
</file>