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93373D" w:rsidTr="0093373D">
        <w:trPr>
          <w:cantSplit/>
          <w:trHeight w:hRule="exact" w:val="1077"/>
        </w:trPr>
        <w:tc>
          <w:tcPr>
            <w:tcW w:w="9498" w:type="dxa"/>
            <w:gridSpan w:val="4"/>
          </w:tcPr>
          <w:p w:rsidR="002567C1" w:rsidRPr="002567C1" w:rsidRDefault="00953644" w:rsidP="002567C1">
            <w:pPr>
              <w:pStyle w:val="1"/>
              <w:spacing w:line="240" w:lineRule="auto"/>
              <w:rPr>
                <w:b w:val="0"/>
                <w:i/>
                <w:sz w:val="20"/>
              </w:rPr>
            </w:pPr>
            <w:r w:rsidRPr="00953644">
              <w:rPr>
                <w:i/>
                <w:noProof/>
                <w:sz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margin-left:400.05pt;margin-top:43.2pt;width:153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08632E" w:rsidRDefault="0008632E" w:rsidP="0093373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депутатом </w:t>
                        </w:r>
                      </w:p>
                      <w:p w:rsidR="0008632E" w:rsidRDefault="0008632E" w:rsidP="0093373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8632E" w:rsidRDefault="0008632E" w:rsidP="0093373D">
                        <w:pPr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Текиевым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Д.А.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701874" w:rsidRPr="007210D4">
              <w:rPr>
                <w:i/>
                <w:sz w:val="20"/>
              </w:rPr>
              <w:t>Взамен ранее р</w:t>
            </w:r>
            <w:r w:rsidR="002567C1">
              <w:rPr>
                <w:i/>
                <w:sz w:val="20"/>
              </w:rPr>
              <w:t xml:space="preserve">азосланного </w:t>
            </w:r>
            <w:r w:rsidR="002567C1" w:rsidRPr="002567C1">
              <w:rPr>
                <w:i/>
                <w:sz w:val="20"/>
              </w:rPr>
              <w:t>вопроса № 22</w:t>
            </w:r>
          </w:p>
          <w:p w:rsidR="0093373D" w:rsidRDefault="0093373D" w:rsidP="00144C3B"/>
          <w:p w:rsidR="0093373D" w:rsidRPr="00730DF3" w:rsidRDefault="0093373D" w:rsidP="00144C3B"/>
        </w:tc>
      </w:tr>
      <w:tr w:rsidR="0093373D" w:rsidTr="0093373D">
        <w:tc>
          <w:tcPr>
            <w:tcW w:w="9498" w:type="dxa"/>
            <w:gridSpan w:val="4"/>
          </w:tcPr>
          <w:p w:rsidR="0093373D" w:rsidRDefault="0093373D" w:rsidP="00144C3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93373D" w:rsidRDefault="0093373D" w:rsidP="00144C3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93373D" w:rsidRPr="005A6019" w:rsidRDefault="0093373D" w:rsidP="00144C3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93373D" w:rsidTr="0093373D">
        <w:trPr>
          <w:cantSplit/>
        </w:trPr>
        <w:tc>
          <w:tcPr>
            <w:tcW w:w="283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93373D" w:rsidRPr="00847B01" w:rsidRDefault="0093373D" w:rsidP="00144C3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0B3FB2" w:rsidTr="0093373D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3373D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81E24" w:rsidP="00906782">
            <w:pPr>
              <w:ind w:left="-108"/>
              <w:jc w:val="both"/>
            </w:pPr>
            <w:r w:rsidRPr="001165E6">
              <w:rPr>
                <w:rStyle w:val="a6"/>
                <w:b w:val="0"/>
                <w:szCs w:val="28"/>
              </w:rPr>
              <w:t xml:space="preserve">О плане мероприятий </w:t>
            </w:r>
            <w:proofErr w:type="spellStart"/>
            <w:r w:rsidRPr="001165E6">
              <w:rPr>
                <w:rStyle w:val="a6"/>
                <w:b w:val="0"/>
                <w:szCs w:val="28"/>
              </w:rPr>
              <w:t>Законода</w:t>
            </w:r>
            <w:r>
              <w:rPr>
                <w:rStyle w:val="a6"/>
                <w:b w:val="0"/>
                <w:szCs w:val="28"/>
              </w:rPr>
              <w:t>-</w:t>
            </w:r>
            <w:r w:rsidRPr="001165E6">
              <w:rPr>
                <w:rStyle w:val="a6"/>
                <w:b w:val="0"/>
                <w:szCs w:val="28"/>
              </w:rPr>
              <w:t>тельного</w:t>
            </w:r>
            <w:proofErr w:type="spellEnd"/>
            <w:r w:rsidRPr="001165E6">
              <w:rPr>
                <w:rStyle w:val="a6"/>
                <w:b w:val="0"/>
                <w:szCs w:val="28"/>
              </w:rPr>
              <w:t xml:space="preserve"> Собрания Приморского края по реализации основных положений, изложен</w:t>
            </w:r>
            <w:r>
              <w:rPr>
                <w:rStyle w:val="a6"/>
                <w:b w:val="0"/>
                <w:szCs w:val="28"/>
              </w:rPr>
              <w:t>н</w:t>
            </w:r>
            <w:r w:rsidRPr="001165E6">
              <w:rPr>
                <w:rStyle w:val="a6"/>
                <w:b w:val="0"/>
                <w:szCs w:val="28"/>
              </w:rPr>
              <w:t xml:space="preserve">ых в Послании </w:t>
            </w:r>
            <w:r w:rsidRPr="001165E6">
              <w:rPr>
                <w:szCs w:val="28"/>
              </w:rPr>
              <w:t xml:space="preserve">Президента Российской </w:t>
            </w:r>
            <w:proofErr w:type="gramStart"/>
            <w:r w:rsidRPr="001165E6">
              <w:rPr>
                <w:szCs w:val="28"/>
              </w:rPr>
              <w:t xml:space="preserve">Федерации </w:t>
            </w:r>
            <w:r w:rsidR="0008632E">
              <w:rPr>
                <w:szCs w:val="28"/>
              </w:rPr>
              <w:t>В</w:t>
            </w:r>
            <w:r>
              <w:rPr>
                <w:szCs w:val="28"/>
              </w:rPr>
              <w:t>.</w:t>
            </w:r>
            <w:proofErr w:type="gramEnd"/>
            <w:r w:rsidR="0008632E">
              <w:rPr>
                <w:szCs w:val="28"/>
              </w:rPr>
              <w:t>В</w:t>
            </w:r>
            <w:r>
              <w:rPr>
                <w:szCs w:val="28"/>
              </w:rPr>
              <w:t>. </w:t>
            </w:r>
            <w:r w:rsidR="0008632E">
              <w:rPr>
                <w:szCs w:val="28"/>
              </w:rPr>
              <w:t>Путина</w:t>
            </w:r>
            <w:r w:rsidRPr="001165E6">
              <w:rPr>
                <w:szCs w:val="28"/>
              </w:rPr>
              <w:t xml:space="preserve"> </w:t>
            </w:r>
            <w:proofErr w:type="spellStart"/>
            <w:r w:rsidRPr="001165E6">
              <w:rPr>
                <w:szCs w:val="28"/>
              </w:rPr>
              <w:t>Феде</w:t>
            </w:r>
            <w:r>
              <w:rPr>
                <w:szCs w:val="28"/>
              </w:rPr>
              <w:t>-</w:t>
            </w:r>
            <w:r w:rsidRPr="001165E6">
              <w:rPr>
                <w:szCs w:val="28"/>
              </w:rPr>
              <w:t>ральному</w:t>
            </w:r>
            <w:proofErr w:type="spellEnd"/>
            <w:r w:rsidRPr="001165E6">
              <w:rPr>
                <w:szCs w:val="28"/>
              </w:rPr>
              <w:t xml:space="preserve"> Собранию Российской Феде</w:t>
            </w:r>
            <w:r>
              <w:rPr>
                <w:szCs w:val="28"/>
              </w:rPr>
              <w:t>р</w:t>
            </w:r>
            <w:r w:rsidRPr="001165E6">
              <w:rPr>
                <w:szCs w:val="28"/>
              </w:rPr>
              <w:t xml:space="preserve">ации </w:t>
            </w:r>
            <w:r w:rsidR="00EB6446">
              <w:rPr>
                <w:szCs w:val="28"/>
              </w:rPr>
              <w:t>1</w:t>
            </w:r>
            <w:r w:rsidR="000C3723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="000C3723">
              <w:rPr>
                <w:szCs w:val="28"/>
              </w:rPr>
              <w:t>декабря</w:t>
            </w:r>
            <w:r w:rsidRPr="001165E6">
              <w:rPr>
                <w:szCs w:val="28"/>
              </w:rPr>
              <w:t xml:space="preserve"> 20</w:t>
            </w:r>
            <w:r w:rsidR="0093373D">
              <w:rPr>
                <w:szCs w:val="28"/>
              </w:rPr>
              <w:t>1</w:t>
            </w:r>
            <w:r w:rsidR="00EB6446">
              <w:rPr>
                <w:szCs w:val="28"/>
              </w:rPr>
              <w:t>2</w:t>
            </w:r>
            <w:r w:rsidRPr="001165E6">
              <w:rPr>
                <w:szCs w:val="28"/>
              </w:rPr>
              <w:t xml:space="preserve"> года</w:t>
            </w:r>
            <w:r w:rsidR="00701874">
              <w:rPr>
                <w:szCs w:val="28"/>
              </w:rPr>
              <w:t xml:space="preserve"> и указах Президента Российской Федерации от 7 мая 2012 года</w:t>
            </w:r>
          </w:p>
          <w:p w:rsidR="000B3FB2" w:rsidRPr="0008632E" w:rsidRDefault="000B3FB2">
            <w:pPr>
              <w:jc w:val="both"/>
            </w:pPr>
          </w:p>
        </w:tc>
      </w:tr>
    </w:tbl>
    <w:p w:rsidR="00781E24" w:rsidRDefault="00781E24" w:rsidP="00781E24">
      <w:pPr>
        <w:ind w:firstLine="720"/>
      </w:pPr>
      <w:r>
        <w:t>Законодательное Собрание Приморского края</w:t>
      </w:r>
    </w:p>
    <w:p w:rsidR="00781E24" w:rsidRDefault="00781E24" w:rsidP="00781E24"/>
    <w:p w:rsidR="00781E24" w:rsidRDefault="00781E24" w:rsidP="00781E24">
      <w:r>
        <w:t>ПОСТАНОВЛЯЕТ:</w:t>
      </w:r>
    </w:p>
    <w:p w:rsidR="00781E24" w:rsidRDefault="00781E24" w:rsidP="00781E24"/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1.Утвердить план </w:t>
      </w:r>
      <w:r w:rsidRPr="001165E6">
        <w:rPr>
          <w:rStyle w:val="a6"/>
          <w:b w:val="0"/>
          <w:szCs w:val="28"/>
        </w:rPr>
        <w:t>мероприятий Законодательного Собрания Приморского края по реализации о</w:t>
      </w:r>
      <w:r>
        <w:rPr>
          <w:rStyle w:val="a6"/>
          <w:b w:val="0"/>
          <w:szCs w:val="28"/>
        </w:rPr>
        <w:t xml:space="preserve">сновных положений, изложенных в </w:t>
      </w:r>
      <w:r w:rsidRPr="001165E6">
        <w:rPr>
          <w:rStyle w:val="a6"/>
          <w:b w:val="0"/>
          <w:szCs w:val="28"/>
        </w:rPr>
        <w:t xml:space="preserve">Послании </w:t>
      </w:r>
      <w:r w:rsidRPr="001165E6">
        <w:t xml:space="preserve">Президента Российской Федерации </w:t>
      </w:r>
      <w:r w:rsidR="00EB6446">
        <w:t>В.В. Путина</w:t>
      </w:r>
      <w:r w:rsidRPr="001165E6">
        <w:t xml:space="preserve"> Федеральному Собранию Российской Федерации </w:t>
      </w:r>
      <w:r w:rsidR="00EB6446">
        <w:t>1</w:t>
      </w:r>
      <w:r w:rsidR="000C3723">
        <w:t>2 декабря</w:t>
      </w:r>
      <w:r w:rsidRPr="001165E6">
        <w:t xml:space="preserve"> 20</w:t>
      </w:r>
      <w:r w:rsidR="0093373D">
        <w:t>1</w:t>
      </w:r>
      <w:r w:rsidR="00EB6446">
        <w:t>2</w:t>
      </w:r>
      <w:r w:rsidRPr="001165E6">
        <w:t xml:space="preserve"> года</w:t>
      </w:r>
      <w:r w:rsidR="00701874">
        <w:rPr>
          <w:szCs w:val="28"/>
        </w:rPr>
        <w:t xml:space="preserve"> и указах Президента Российской Федерации от 7 мая 2012 года</w:t>
      </w:r>
      <w:r>
        <w:t xml:space="preserve"> (прилагается).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781E24" w:rsidRPr="008A3899" w:rsidRDefault="00781E24" w:rsidP="00781E24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>
        <w:t>Текиева</w:t>
      </w:r>
      <w:proofErr w:type="spellEnd"/>
      <w:r>
        <w:t xml:space="preserve"> Д.А.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4.Снять с контроля постановление Законодательного Собрания Приморского края от </w:t>
      </w:r>
      <w:r w:rsidR="000C3723" w:rsidRPr="000C3723">
        <w:t>2</w:t>
      </w:r>
      <w:r w:rsidR="00EB6446">
        <w:t>9</w:t>
      </w:r>
      <w:r w:rsidR="000C3723" w:rsidRPr="000C3723">
        <w:t>.0</w:t>
      </w:r>
      <w:r w:rsidR="00EB6446">
        <w:t>2</w:t>
      </w:r>
      <w:r w:rsidR="000C3723" w:rsidRPr="000C3723">
        <w:t>.201</w:t>
      </w:r>
      <w:r w:rsidR="00EB6446">
        <w:t>2</w:t>
      </w:r>
      <w:r w:rsidR="000C3723" w:rsidRPr="000C3723">
        <w:t xml:space="preserve"> № </w:t>
      </w:r>
      <w:r w:rsidR="00EB6446">
        <w:t>87</w:t>
      </w:r>
      <w:r w:rsidR="000C3723">
        <w:t xml:space="preserve"> </w:t>
      </w:r>
      <w:r>
        <w:t>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</w:t>
      </w:r>
      <w:r w:rsidR="000C3723">
        <w:br/>
      </w:r>
      <w:r>
        <w:t xml:space="preserve">Д.А. Медведева Федеральному Собранию Российской Федерации </w:t>
      </w:r>
      <w:r w:rsidR="00EB6446">
        <w:t>22</w:t>
      </w:r>
      <w:r w:rsidR="000C3723">
        <w:t xml:space="preserve"> </w:t>
      </w:r>
      <w:r w:rsidR="00EB6446">
        <w:t>декабря</w:t>
      </w:r>
      <w:r>
        <w:t xml:space="preserve"> 20</w:t>
      </w:r>
      <w:r w:rsidR="000C3723">
        <w:t>1</w:t>
      </w:r>
      <w:r w:rsidR="00EB6446">
        <w:t>1</w:t>
      </w:r>
      <w:r>
        <w:t> года".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lastRenderedPageBreak/>
        <w:t>5.Настоящее постановление вступает в силу со дня его принятия.</w:t>
      </w: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jc w:val="both"/>
      </w:pPr>
      <w:r>
        <w:t>Председатель</w:t>
      </w:r>
    </w:p>
    <w:p w:rsidR="00781E24" w:rsidRDefault="00781E24" w:rsidP="00781E24">
      <w:pPr>
        <w:tabs>
          <w:tab w:val="right" w:pos="9354"/>
        </w:tabs>
        <w:jc w:val="both"/>
      </w:pPr>
      <w:r>
        <w:t xml:space="preserve">Законодательного </w:t>
      </w:r>
      <w:proofErr w:type="gramStart"/>
      <w:r>
        <w:t xml:space="preserve">Собрания </w:t>
      </w:r>
      <w:r>
        <w:tab/>
      </w:r>
      <w:r w:rsidR="00EB6446">
        <w:t>В.</w:t>
      </w:r>
      <w:proofErr w:type="gramEnd"/>
      <w:r w:rsidR="00EB6446">
        <w:t>В. Горчаков</w:t>
      </w:r>
    </w:p>
    <w:p w:rsidR="00781E24" w:rsidRDefault="00781E24" w:rsidP="00781E24">
      <w:pPr>
        <w:jc w:val="right"/>
      </w:pPr>
    </w:p>
    <w:p w:rsidR="00781E24" w:rsidRDefault="00781E24" w:rsidP="00781E24"/>
    <w:p w:rsidR="000B3FB2" w:rsidRDefault="000B3FB2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781E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E85" w:rsidRDefault="00BB2E85">
      <w:r>
        <w:separator/>
      </w:r>
    </w:p>
  </w:endnote>
  <w:endnote w:type="continuationSeparator" w:id="1">
    <w:p w:rsidR="00BB2E85" w:rsidRDefault="00BB2E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2E" w:rsidRDefault="0008632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2E" w:rsidRDefault="0008632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2E" w:rsidRDefault="0008632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E85" w:rsidRDefault="00BB2E85">
      <w:r>
        <w:separator/>
      </w:r>
    </w:p>
  </w:footnote>
  <w:footnote w:type="continuationSeparator" w:id="1">
    <w:p w:rsidR="00BB2E85" w:rsidRDefault="00BB2E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2E" w:rsidRDefault="00953644" w:rsidP="008F655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8632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632E" w:rsidRDefault="0008632E" w:rsidP="00781E2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2E" w:rsidRDefault="00953644" w:rsidP="008F655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8632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B1895">
      <w:rPr>
        <w:rStyle w:val="a7"/>
        <w:noProof/>
      </w:rPr>
      <w:t>2</w:t>
    </w:r>
    <w:r>
      <w:rPr>
        <w:rStyle w:val="a7"/>
      </w:rPr>
      <w:fldChar w:fldCharType="end"/>
    </w:r>
  </w:p>
  <w:p w:rsidR="0008632E" w:rsidRDefault="0008632E" w:rsidP="00781E24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2E" w:rsidRDefault="0008632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1E24"/>
    <w:rsid w:val="00057575"/>
    <w:rsid w:val="0008632E"/>
    <w:rsid w:val="000B3FB2"/>
    <w:rsid w:val="000C3723"/>
    <w:rsid w:val="000D628E"/>
    <w:rsid w:val="00123119"/>
    <w:rsid w:val="00144C3B"/>
    <w:rsid w:val="001F0E8B"/>
    <w:rsid w:val="00231B3B"/>
    <w:rsid w:val="00250A76"/>
    <w:rsid w:val="002567C1"/>
    <w:rsid w:val="002D3469"/>
    <w:rsid w:val="003325F4"/>
    <w:rsid w:val="00392E21"/>
    <w:rsid w:val="004B69FA"/>
    <w:rsid w:val="004D1A01"/>
    <w:rsid w:val="00532052"/>
    <w:rsid w:val="005443DE"/>
    <w:rsid w:val="0056264D"/>
    <w:rsid w:val="00574BB9"/>
    <w:rsid w:val="005A6019"/>
    <w:rsid w:val="005E6130"/>
    <w:rsid w:val="00695A4A"/>
    <w:rsid w:val="006D45ED"/>
    <w:rsid w:val="00701874"/>
    <w:rsid w:val="007210D4"/>
    <w:rsid w:val="00726997"/>
    <w:rsid w:val="00781E24"/>
    <w:rsid w:val="007B48E7"/>
    <w:rsid w:val="007B5289"/>
    <w:rsid w:val="0082721F"/>
    <w:rsid w:val="00835A0E"/>
    <w:rsid w:val="008818A7"/>
    <w:rsid w:val="008F6557"/>
    <w:rsid w:val="00906782"/>
    <w:rsid w:val="0091766E"/>
    <w:rsid w:val="00924B45"/>
    <w:rsid w:val="00931FD6"/>
    <w:rsid w:val="0093373D"/>
    <w:rsid w:val="009372FF"/>
    <w:rsid w:val="00944136"/>
    <w:rsid w:val="00953644"/>
    <w:rsid w:val="009959AC"/>
    <w:rsid w:val="009B1895"/>
    <w:rsid w:val="009C06BA"/>
    <w:rsid w:val="00A13794"/>
    <w:rsid w:val="00A26C60"/>
    <w:rsid w:val="00A93332"/>
    <w:rsid w:val="00B42554"/>
    <w:rsid w:val="00BA082F"/>
    <w:rsid w:val="00BA58C7"/>
    <w:rsid w:val="00BB2E85"/>
    <w:rsid w:val="00C20E8F"/>
    <w:rsid w:val="00C372E5"/>
    <w:rsid w:val="00CA3E3E"/>
    <w:rsid w:val="00CA7E54"/>
    <w:rsid w:val="00CC03A6"/>
    <w:rsid w:val="00CC6ACC"/>
    <w:rsid w:val="00CE19DF"/>
    <w:rsid w:val="00CE2239"/>
    <w:rsid w:val="00D02716"/>
    <w:rsid w:val="00D219C7"/>
    <w:rsid w:val="00DF01B2"/>
    <w:rsid w:val="00E216FE"/>
    <w:rsid w:val="00E93A7F"/>
    <w:rsid w:val="00EB6446"/>
    <w:rsid w:val="00EF502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469"/>
    <w:rPr>
      <w:sz w:val="28"/>
    </w:rPr>
  </w:style>
  <w:style w:type="paragraph" w:styleId="1">
    <w:name w:val="heading 1"/>
    <w:basedOn w:val="a"/>
    <w:next w:val="a"/>
    <w:qFormat/>
    <w:rsid w:val="002D346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D346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D3469"/>
    <w:pPr>
      <w:widowControl w:val="0"/>
      <w:jc w:val="center"/>
    </w:pPr>
  </w:style>
  <w:style w:type="paragraph" w:styleId="a4">
    <w:name w:val="footer"/>
    <w:basedOn w:val="a"/>
    <w:rsid w:val="002D346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81E24"/>
    <w:rPr>
      <w:b/>
      <w:bCs/>
    </w:rPr>
  </w:style>
  <w:style w:type="character" w:styleId="a7">
    <w:name w:val="page number"/>
    <w:basedOn w:val="a0"/>
    <w:rsid w:val="00781E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upova_m_a\Application%20Data\Microsoft\&#1064;&#1072;&#1073;&#1083;&#1086;&#1085;&#1099;\&#1055;&#1086;&#1089;&#1090;&#1072;&#1085;&#1086;&#1074;&#108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</Template>
  <TotalTime>11</TotalTime>
  <Pages>2</Pages>
  <Words>181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egupova_m_a</dc:creator>
  <cp:lastModifiedBy>install</cp:lastModifiedBy>
  <cp:revision>7</cp:revision>
  <cp:lastPrinted>2013-02-26T00:46:00Z</cp:lastPrinted>
  <dcterms:created xsi:type="dcterms:W3CDTF">2013-02-26T00:08:00Z</dcterms:created>
  <dcterms:modified xsi:type="dcterms:W3CDTF">2013-02-26T04:17:00Z</dcterms:modified>
</cp:coreProperties>
</file>