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93373D" w:rsidTr="0093373D">
        <w:trPr>
          <w:cantSplit/>
          <w:trHeight w:hRule="exact" w:val="1077"/>
        </w:trPr>
        <w:tc>
          <w:tcPr>
            <w:tcW w:w="9498" w:type="dxa"/>
            <w:gridSpan w:val="4"/>
          </w:tcPr>
          <w:p w:rsidR="0093373D" w:rsidRDefault="002D3469" w:rsidP="00144C3B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08632E" w:rsidRDefault="0008632E" w:rsidP="0093373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внесен депутатом </w:t>
                        </w:r>
                      </w:p>
                      <w:p w:rsidR="0008632E" w:rsidRDefault="0008632E" w:rsidP="0093373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08632E" w:rsidRDefault="0008632E" w:rsidP="0093373D">
                        <w:pPr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z w:val="20"/>
                          </w:rPr>
                          <w:t>Текиевым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Д.А.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3373D" w:rsidRDefault="0093373D" w:rsidP="00144C3B"/>
          <w:p w:rsidR="0093373D" w:rsidRPr="00730DF3" w:rsidRDefault="0093373D" w:rsidP="00144C3B"/>
        </w:tc>
      </w:tr>
      <w:tr w:rsidR="0093373D" w:rsidTr="0093373D">
        <w:tc>
          <w:tcPr>
            <w:tcW w:w="9498" w:type="dxa"/>
            <w:gridSpan w:val="4"/>
          </w:tcPr>
          <w:p w:rsidR="0093373D" w:rsidRDefault="0093373D" w:rsidP="00144C3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93373D" w:rsidRDefault="0093373D" w:rsidP="00144C3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93373D" w:rsidRPr="005A6019" w:rsidRDefault="0093373D" w:rsidP="00144C3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93373D" w:rsidTr="0093373D">
        <w:trPr>
          <w:cantSplit/>
        </w:trPr>
        <w:tc>
          <w:tcPr>
            <w:tcW w:w="2835" w:type="dxa"/>
          </w:tcPr>
          <w:p w:rsidR="0093373D" w:rsidRPr="00CE19DF" w:rsidRDefault="0093373D" w:rsidP="00144C3B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93373D" w:rsidRPr="00847B01" w:rsidRDefault="0093373D" w:rsidP="00144C3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93373D" w:rsidRPr="00CE19DF" w:rsidRDefault="0093373D" w:rsidP="00144C3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0B3FB2" w:rsidTr="0093373D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93373D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81E24" w:rsidP="00906782">
            <w:pPr>
              <w:ind w:left="-108"/>
              <w:jc w:val="both"/>
            </w:pPr>
            <w:r w:rsidRPr="001165E6">
              <w:rPr>
                <w:rStyle w:val="a6"/>
                <w:b w:val="0"/>
                <w:szCs w:val="28"/>
              </w:rPr>
              <w:t xml:space="preserve">О плане мероприятий </w:t>
            </w:r>
            <w:proofErr w:type="spellStart"/>
            <w:r w:rsidRPr="001165E6">
              <w:rPr>
                <w:rStyle w:val="a6"/>
                <w:b w:val="0"/>
                <w:szCs w:val="28"/>
              </w:rPr>
              <w:t>Законода</w:t>
            </w:r>
            <w:r>
              <w:rPr>
                <w:rStyle w:val="a6"/>
                <w:b w:val="0"/>
                <w:szCs w:val="28"/>
              </w:rPr>
              <w:t>-</w:t>
            </w:r>
            <w:r w:rsidRPr="001165E6">
              <w:rPr>
                <w:rStyle w:val="a6"/>
                <w:b w:val="0"/>
                <w:szCs w:val="28"/>
              </w:rPr>
              <w:t>тельного</w:t>
            </w:r>
            <w:proofErr w:type="spellEnd"/>
            <w:r w:rsidRPr="001165E6">
              <w:rPr>
                <w:rStyle w:val="a6"/>
                <w:b w:val="0"/>
                <w:szCs w:val="28"/>
              </w:rPr>
              <w:t xml:space="preserve"> Собрания Приморского края по реализации основных положений, изложен</w:t>
            </w:r>
            <w:r>
              <w:rPr>
                <w:rStyle w:val="a6"/>
                <w:b w:val="0"/>
                <w:szCs w:val="28"/>
              </w:rPr>
              <w:t>н</w:t>
            </w:r>
            <w:r w:rsidRPr="001165E6">
              <w:rPr>
                <w:rStyle w:val="a6"/>
                <w:b w:val="0"/>
                <w:szCs w:val="28"/>
              </w:rPr>
              <w:t xml:space="preserve">ых в Послании </w:t>
            </w:r>
            <w:r w:rsidRPr="001165E6">
              <w:rPr>
                <w:szCs w:val="28"/>
              </w:rPr>
              <w:t xml:space="preserve">Президента Российской Федерации </w:t>
            </w:r>
            <w:r w:rsidR="0008632E">
              <w:rPr>
                <w:szCs w:val="28"/>
              </w:rPr>
              <w:t>В</w:t>
            </w:r>
            <w:r>
              <w:rPr>
                <w:szCs w:val="28"/>
              </w:rPr>
              <w:t>.</w:t>
            </w:r>
            <w:r w:rsidR="0008632E">
              <w:rPr>
                <w:szCs w:val="28"/>
              </w:rPr>
              <w:t>В</w:t>
            </w:r>
            <w:r>
              <w:rPr>
                <w:szCs w:val="28"/>
              </w:rPr>
              <w:t>. </w:t>
            </w:r>
            <w:r w:rsidR="0008632E">
              <w:rPr>
                <w:szCs w:val="28"/>
              </w:rPr>
              <w:t>Путина</w:t>
            </w:r>
            <w:r w:rsidRPr="001165E6">
              <w:rPr>
                <w:szCs w:val="28"/>
              </w:rPr>
              <w:t xml:space="preserve"> </w:t>
            </w:r>
            <w:proofErr w:type="spellStart"/>
            <w:r w:rsidRPr="001165E6">
              <w:rPr>
                <w:szCs w:val="28"/>
              </w:rPr>
              <w:t>Феде</w:t>
            </w:r>
            <w:r>
              <w:rPr>
                <w:szCs w:val="28"/>
              </w:rPr>
              <w:t>-</w:t>
            </w:r>
            <w:r w:rsidRPr="001165E6">
              <w:rPr>
                <w:szCs w:val="28"/>
              </w:rPr>
              <w:t>ральному</w:t>
            </w:r>
            <w:proofErr w:type="spellEnd"/>
            <w:r w:rsidRPr="001165E6">
              <w:rPr>
                <w:szCs w:val="28"/>
              </w:rPr>
              <w:t xml:space="preserve"> Собранию Российской Феде</w:t>
            </w:r>
            <w:r>
              <w:rPr>
                <w:szCs w:val="28"/>
              </w:rPr>
              <w:t>р</w:t>
            </w:r>
            <w:r w:rsidRPr="001165E6">
              <w:rPr>
                <w:szCs w:val="28"/>
              </w:rPr>
              <w:t xml:space="preserve">ации </w:t>
            </w:r>
            <w:r w:rsidR="00EB6446">
              <w:rPr>
                <w:szCs w:val="28"/>
              </w:rPr>
              <w:t>1</w:t>
            </w:r>
            <w:r w:rsidR="000C3723">
              <w:rPr>
                <w:szCs w:val="28"/>
              </w:rPr>
              <w:t>2</w:t>
            </w:r>
            <w:r>
              <w:rPr>
                <w:szCs w:val="28"/>
              </w:rPr>
              <w:t xml:space="preserve"> </w:t>
            </w:r>
            <w:r w:rsidR="000C3723">
              <w:rPr>
                <w:szCs w:val="28"/>
              </w:rPr>
              <w:t>декабря</w:t>
            </w:r>
            <w:r w:rsidRPr="001165E6">
              <w:rPr>
                <w:szCs w:val="28"/>
              </w:rPr>
              <w:t xml:space="preserve"> 20</w:t>
            </w:r>
            <w:r w:rsidR="0093373D">
              <w:rPr>
                <w:szCs w:val="28"/>
              </w:rPr>
              <w:t>1</w:t>
            </w:r>
            <w:r w:rsidR="00EB6446">
              <w:rPr>
                <w:szCs w:val="28"/>
              </w:rPr>
              <w:t>2</w:t>
            </w:r>
            <w:r w:rsidRPr="001165E6">
              <w:rPr>
                <w:szCs w:val="28"/>
              </w:rPr>
              <w:t xml:space="preserve"> года</w:t>
            </w:r>
          </w:p>
          <w:p w:rsidR="000B3FB2" w:rsidRPr="0008632E" w:rsidRDefault="000B3FB2">
            <w:pPr>
              <w:jc w:val="both"/>
            </w:pPr>
          </w:p>
        </w:tc>
      </w:tr>
    </w:tbl>
    <w:p w:rsidR="00781E24" w:rsidRDefault="00781E24" w:rsidP="00781E24">
      <w:pPr>
        <w:ind w:firstLine="720"/>
      </w:pPr>
      <w:r>
        <w:t>Законодательное Собрание Приморского края</w:t>
      </w:r>
    </w:p>
    <w:p w:rsidR="00781E24" w:rsidRDefault="00781E24" w:rsidP="00781E24"/>
    <w:p w:rsidR="00781E24" w:rsidRDefault="00781E24" w:rsidP="00781E24">
      <w:r>
        <w:t>ПОСТАНОВЛЯЕТ:</w:t>
      </w:r>
    </w:p>
    <w:p w:rsidR="00781E24" w:rsidRDefault="00781E24" w:rsidP="00781E24"/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 xml:space="preserve">1.Утвердить план </w:t>
      </w:r>
      <w:r w:rsidRPr="001165E6">
        <w:rPr>
          <w:rStyle w:val="a6"/>
          <w:b w:val="0"/>
          <w:szCs w:val="28"/>
        </w:rPr>
        <w:t>мероприятий Законодательного Собрания Приморского края по реализации о</w:t>
      </w:r>
      <w:r>
        <w:rPr>
          <w:rStyle w:val="a6"/>
          <w:b w:val="0"/>
          <w:szCs w:val="28"/>
        </w:rPr>
        <w:t xml:space="preserve">сновных положений, изложенных в </w:t>
      </w:r>
      <w:r w:rsidRPr="001165E6">
        <w:rPr>
          <w:rStyle w:val="a6"/>
          <w:b w:val="0"/>
          <w:szCs w:val="28"/>
        </w:rPr>
        <w:t xml:space="preserve">Послании </w:t>
      </w:r>
      <w:r w:rsidRPr="001165E6">
        <w:t xml:space="preserve">Президента Российской Федерации </w:t>
      </w:r>
      <w:r w:rsidR="00EB6446">
        <w:t>В.В. Путина</w:t>
      </w:r>
      <w:r w:rsidRPr="001165E6">
        <w:t xml:space="preserve"> Федеральному Собранию Российской Федерации </w:t>
      </w:r>
      <w:r w:rsidR="00EB6446">
        <w:t>1</w:t>
      </w:r>
      <w:r w:rsidR="000C3723">
        <w:t>2 декабря</w:t>
      </w:r>
      <w:r w:rsidRPr="001165E6">
        <w:t xml:space="preserve"> 20</w:t>
      </w:r>
      <w:r w:rsidR="0093373D">
        <w:t>1</w:t>
      </w:r>
      <w:r w:rsidR="00EB6446">
        <w:t>2</w:t>
      </w:r>
      <w:r w:rsidRPr="001165E6">
        <w:t xml:space="preserve"> года</w:t>
      </w:r>
      <w:r>
        <w:t xml:space="preserve"> (прилагается).</w:t>
      </w: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>2.Информировать население о ходе реализации указанного плана мероприятий через средства массовой информации и официальный сайт Законодательного Собрания Приморского края.</w:t>
      </w:r>
    </w:p>
    <w:p w:rsidR="00781E24" w:rsidRPr="008A3899" w:rsidRDefault="00781E24" w:rsidP="00781E24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>3.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председателя Законодательного Собрания Приморского края Текиева Д.А.</w:t>
      </w: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 xml:space="preserve">4.Снять с контроля постановление Законодательного Собрания Приморского края от </w:t>
      </w:r>
      <w:r w:rsidR="000C3723" w:rsidRPr="000C3723">
        <w:t>2</w:t>
      </w:r>
      <w:r w:rsidR="00EB6446">
        <w:t>9</w:t>
      </w:r>
      <w:r w:rsidR="000C3723" w:rsidRPr="000C3723">
        <w:t>.0</w:t>
      </w:r>
      <w:r w:rsidR="00EB6446">
        <w:t>2</w:t>
      </w:r>
      <w:r w:rsidR="000C3723" w:rsidRPr="000C3723">
        <w:t>.201</w:t>
      </w:r>
      <w:r w:rsidR="00EB6446">
        <w:t>2</w:t>
      </w:r>
      <w:r w:rsidR="000C3723" w:rsidRPr="000C3723">
        <w:t xml:space="preserve"> № </w:t>
      </w:r>
      <w:r w:rsidR="00EB6446">
        <w:t>87</w:t>
      </w:r>
      <w:r w:rsidR="000C3723">
        <w:t xml:space="preserve"> </w:t>
      </w:r>
      <w:r>
        <w:t>"О плане мероприятий Законодательного Собрания Приморского края по реализации основных положений, изложенных в Послании Президента Российской Федерации</w:t>
      </w:r>
      <w:r w:rsidR="000C3723">
        <w:br/>
      </w:r>
      <w:r>
        <w:t xml:space="preserve">Д.А. Медведева Федеральному Собранию Российской Федерации </w:t>
      </w:r>
      <w:r w:rsidR="00EB6446">
        <w:t>22</w:t>
      </w:r>
      <w:r w:rsidR="000C3723">
        <w:t xml:space="preserve"> </w:t>
      </w:r>
      <w:r w:rsidR="00EB6446">
        <w:t>декабря</w:t>
      </w:r>
      <w:r>
        <w:t xml:space="preserve"> 20</w:t>
      </w:r>
      <w:r w:rsidR="000C3723">
        <w:t>1</w:t>
      </w:r>
      <w:r w:rsidR="00EB6446">
        <w:t>1</w:t>
      </w:r>
      <w:r>
        <w:t> года".</w:t>
      </w: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lastRenderedPageBreak/>
        <w:t>5.Настоящее постановление вступает в силу со дня его принятия.</w:t>
      </w:r>
    </w:p>
    <w:p w:rsidR="00781E24" w:rsidRDefault="00781E24" w:rsidP="00781E24">
      <w:pPr>
        <w:ind w:firstLine="708"/>
        <w:jc w:val="both"/>
      </w:pPr>
    </w:p>
    <w:p w:rsidR="00781E24" w:rsidRDefault="00781E24" w:rsidP="00781E24">
      <w:pPr>
        <w:ind w:firstLine="708"/>
        <w:jc w:val="both"/>
      </w:pPr>
    </w:p>
    <w:p w:rsidR="00781E24" w:rsidRDefault="00781E24" w:rsidP="00781E24">
      <w:pPr>
        <w:ind w:firstLine="708"/>
        <w:jc w:val="both"/>
      </w:pPr>
    </w:p>
    <w:p w:rsidR="00781E24" w:rsidRDefault="00781E24" w:rsidP="00781E24">
      <w:pPr>
        <w:jc w:val="both"/>
      </w:pPr>
      <w:r>
        <w:t>Председатель</w:t>
      </w:r>
    </w:p>
    <w:p w:rsidR="00781E24" w:rsidRDefault="00781E24" w:rsidP="00781E24">
      <w:pPr>
        <w:tabs>
          <w:tab w:val="right" w:pos="9354"/>
        </w:tabs>
        <w:jc w:val="both"/>
      </w:pPr>
      <w:r>
        <w:t xml:space="preserve">Законодательного Собрания </w:t>
      </w:r>
      <w:r>
        <w:tab/>
      </w:r>
      <w:r w:rsidR="00EB6446">
        <w:t>В.В. Горчаков</w:t>
      </w:r>
    </w:p>
    <w:p w:rsidR="00781E24" w:rsidRDefault="00781E24" w:rsidP="00781E24">
      <w:pPr>
        <w:jc w:val="right"/>
      </w:pPr>
    </w:p>
    <w:p w:rsidR="00781E24" w:rsidRDefault="00781E24" w:rsidP="00781E24"/>
    <w:p w:rsidR="000B3FB2" w:rsidRDefault="000B3FB2"/>
    <w:p w:rsidR="00931FD6" w:rsidRDefault="00931FD6"/>
    <w:p w:rsidR="00931FD6" w:rsidRDefault="00931FD6" w:rsidP="009C06BA"/>
    <w:p w:rsidR="00931FD6" w:rsidRDefault="00931FD6"/>
    <w:p w:rsidR="00931FD6" w:rsidRDefault="00931FD6"/>
    <w:sectPr w:rsidR="00931FD6" w:rsidSect="00781E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632E" w:rsidRDefault="0008632E">
      <w:r>
        <w:separator/>
      </w:r>
    </w:p>
  </w:endnote>
  <w:endnote w:type="continuationSeparator" w:id="1">
    <w:p w:rsidR="0008632E" w:rsidRDefault="000863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2E" w:rsidRDefault="0008632E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2E" w:rsidRDefault="0008632E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2E" w:rsidRDefault="0008632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632E" w:rsidRDefault="0008632E">
      <w:r>
        <w:separator/>
      </w:r>
    </w:p>
  </w:footnote>
  <w:footnote w:type="continuationSeparator" w:id="1">
    <w:p w:rsidR="0008632E" w:rsidRDefault="000863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2E" w:rsidRDefault="0008632E" w:rsidP="008F6557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8632E" w:rsidRDefault="0008632E" w:rsidP="00781E2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2E" w:rsidRDefault="0008632E" w:rsidP="008F6557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08632E" w:rsidRDefault="0008632E" w:rsidP="00781E24">
    <w:pPr>
      <w:pStyle w:val="a3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2E" w:rsidRDefault="0008632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1E24"/>
    <w:rsid w:val="00057575"/>
    <w:rsid w:val="0008632E"/>
    <w:rsid w:val="000B3FB2"/>
    <w:rsid w:val="000C3723"/>
    <w:rsid w:val="000D628E"/>
    <w:rsid w:val="00123119"/>
    <w:rsid w:val="00144C3B"/>
    <w:rsid w:val="001F0E8B"/>
    <w:rsid w:val="00231B3B"/>
    <w:rsid w:val="00250A76"/>
    <w:rsid w:val="002D3469"/>
    <w:rsid w:val="003325F4"/>
    <w:rsid w:val="00392E21"/>
    <w:rsid w:val="004B69FA"/>
    <w:rsid w:val="004D1A01"/>
    <w:rsid w:val="00532052"/>
    <w:rsid w:val="0056264D"/>
    <w:rsid w:val="00574BB9"/>
    <w:rsid w:val="005A6019"/>
    <w:rsid w:val="005E6130"/>
    <w:rsid w:val="00695A4A"/>
    <w:rsid w:val="006D45ED"/>
    <w:rsid w:val="00726997"/>
    <w:rsid w:val="00781E24"/>
    <w:rsid w:val="007B48E7"/>
    <w:rsid w:val="007B5289"/>
    <w:rsid w:val="0082721F"/>
    <w:rsid w:val="00835A0E"/>
    <w:rsid w:val="008818A7"/>
    <w:rsid w:val="008F6557"/>
    <w:rsid w:val="00906782"/>
    <w:rsid w:val="0091766E"/>
    <w:rsid w:val="00924B45"/>
    <w:rsid w:val="00931FD6"/>
    <w:rsid w:val="0093373D"/>
    <w:rsid w:val="009372FF"/>
    <w:rsid w:val="009959AC"/>
    <w:rsid w:val="009C06BA"/>
    <w:rsid w:val="00A13794"/>
    <w:rsid w:val="00A26C60"/>
    <w:rsid w:val="00A93332"/>
    <w:rsid w:val="00B42554"/>
    <w:rsid w:val="00BA58C7"/>
    <w:rsid w:val="00C20E8F"/>
    <w:rsid w:val="00C372E5"/>
    <w:rsid w:val="00CA7E54"/>
    <w:rsid w:val="00CC03A6"/>
    <w:rsid w:val="00CC6ACC"/>
    <w:rsid w:val="00CE19DF"/>
    <w:rsid w:val="00CE2239"/>
    <w:rsid w:val="00D02716"/>
    <w:rsid w:val="00DF01B2"/>
    <w:rsid w:val="00E216FE"/>
    <w:rsid w:val="00E93A7F"/>
    <w:rsid w:val="00EB6446"/>
    <w:rsid w:val="00EF502B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3469"/>
    <w:rPr>
      <w:sz w:val="28"/>
    </w:rPr>
  </w:style>
  <w:style w:type="paragraph" w:styleId="1">
    <w:name w:val="heading 1"/>
    <w:basedOn w:val="a"/>
    <w:next w:val="a"/>
    <w:qFormat/>
    <w:rsid w:val="002D3469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D346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D3469"/>
    <w:pPr>
      <w:widowControl w:val="0"/>
      <w:jc w:val="center"/>
    </w:pPr>
  </w:style>
  <w:style w:type="paragraph" w:styleId="a4">
    <w:name w:val="footer"/>
    <w:basedOn w:val="a"/>
    <w:rsid w:val="002D346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styleId="a6">
    <w:name w:val="Strong"/>
    <w:basedOn w:val="a0"/>
    <w:qFormat/>
    <w:rsid w:val="00781E24"/>
    <w:rPr>
      <w:b/>
      <w:bCs/>
    </w:rPr>
  </w:style>
  <w:style w:type="character" w:styleId="a7">
    <w:name w:val="page number"/>
    <w:basedOn w:val="a0"/>
    <w:rsid w:val="00781E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gupova_m_a\Application%20Data\Microsoft\&#1064;&#1072;&#1073;&#1083;&#1086;&#1085;&#1099;\&#1055;&#1086;&#1089;&#1090;&#1072;&#1085;&#1086;&#1074;&#108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</Template>
  <TotalTime>2</TotalTime>
  <Pages>2</Pages>
  <Words>155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egupova_m_a</dc:creator>
  <cp:keywords/>
  <dc:description/>
  <cp:lastModifiedBy>boryakova_a_n</cp:lastModifiedBy>
  <cp:revision>2</cp:revision>
  <cp:lastPrinted>2013-02-15T01:22:00Z</cp:lastPrinted>
  <dcterms:created xsi:type="dcterms:W3CDTF">2013-02-15T01:33:00Z</dcterms:created>
  <dcterms:modified xsi:type="dcterms:W3CDTF">2013-02-15T01:33:00Z</dcterms:modified>
</cp:coreProperties>
</file>